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E09" w:rsidRDefault="001D37F8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2683510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pStyle w:val="a7"/>
        <w:ind w:right="-1"/>
        <w:rPr>
          <w:sz w:val="16"/>
        </w:rPr>
      </w:pPr>
    </w:p>
    <w:p w:rsidR="00A42E09" w:rsidRDefault="00A42E09">
      <w:pPr>
        <w:ind w:left="-567"/>
        <w:rPr>
          <w:sz w:val="8"/>
        </w:rPr>
      </w:pPr>
    </w:p>
    <w:p w:rsidR="00A42E09" w:rsidRDefault="00A42E09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A42E09" w:rsidRDefault="00A42E09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A42E09" w:rsidRDefault="00A42E09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A42E09" w:rsidRPr="00293095" w:rsidRDefault="00A42E09">
      <w:pPr>
        <w:pStyle w:val="a8"/>
        <w:tabs>
          <w:tab w:val="left" w:pos="9072"/>
        </w:tabs>
        <w:ind w:left="0"/>
        <w:jc w:val="center"/>
      </w:pPr>
      <w:r>
        <w:br/>
      </w:r>
      <w:r w:rsidR="00031608" w:rsidRPr="00293095">
        <w:t xml:space="preserve">19 </w:t>
      </w:r>
      <w:r w:rsidR="001D37F8">
        <w:t>августа</w:t>
      </w:r>
      <w:r>
        <w:t>20</w:t>
      </w:r>
      <w:r w:rsidR="005978EC">
        <w:t>2</w:t>
      </w:r>
      <w:r w:rsidR="00031608" w:rsidRPr="00293095">
        <w:t>5</w:t>
      </w:r>
      <w:r>
        <w:t xml:space="preserve"> года                                                       </w:t>
      </w:r>
      <w:r w:rsidR="002748D5">
        <w:t xml:space="preserve">                             № </w:t>
      </w:r>
      <w:r w:rsidR="003A4BB8">
        <w:t>227-22</w:t>
      </w:r>
      <w:bookmarkStart w:id="0" w:name="_GoBack"/>
      <w:bookmarkEnd w:id="0"/>
    </w:p>
    <w:p w:rsidR="00E27AB6" w:rsidRDefault="00E27AB6">
      <w:pPr>
        <w:pStyle w:val="a8"/>
        <w:tabs>
          <w:tab w:val="left" w:pos="9072"/>
        </w:tabs>
        <w:ind w:left="0"/>
        <w:jc w:val="center"/>
      </w:pPr>
    </w:p>
    <w:p w:rsidR="00A42E09" w:rsidRDefault="00A42E09" w:rsidP="002B3B4F">
      <w:pPr>
        <w:tabs>
          <w:tab w:val="center" w:pos="4734"/>
          <w:tab w:val="right" w:pos="9468"/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1D37F8" w:rsidRDefault="001D37F8">
      <w:pPr>
        <w:tabs>
          <w:tab w:val="right" w:pos="9498"/>
        </w:tabs>
        <w:spacing w:before="60" w:after="60"/>
        <w:jc w:val="center"/>
        <w:rPr>
          <w:kern w:val="28"/>
        </w:rPr>
      </w:pPr>
    </w:p>
    <w:p w:rsidR="005B37A8" w:rsidRPr="00031608" w:rsidRDefault="005B37A8" w:rsidP="002B3B4F">
      <w:pPr>
        <w:tabs>
          <w:tab w:val="right" w:pos="7938"/>
        </w:tabs>
        <w:spacing w:before="60" w:after="60"/>
        <w:ind w:left="1276" w:right="1530"/>
        <w:jc w:val="both"/>
        <w:rPr>
          <w:b/>
          <w:kern w:val="28"/>
        </w:rPr>
      </w:pPr>
      <w:r w:rsidRPr="002B3B4F">
        <w:rPr>
          <w:b/>
          <w:kern w:val="28"/>
        </w:rPr>
        <w:t>О приостановлении полномочий член</w:t>
      </w:r>
      <w:r w:rsidR="0089609C">
        <w:rPr>
          <w:b/>
          <w:kern w:val="28"/>
        </w:rPr>
        <w:t>а</w:t>
      </w:r>
      <w:r w:rsidRPr="002B3B4F">
        <w:rPr>
          <w:b/>
          <w:kern w:val="28"/>
        </w:rPr>
        <w:t xml:space="preserve"> участков</w:t>
      </w:r>
      <w:r w:rsidR="00E82E7F">
        <w:rPr>
          <w:b/>
          <w:kern w:val="28"/>
        </w:rPr>
        <w:t>ой</w:t>
      </w:r>
      <w:r w:rsidRPr="002B3B4F">
        <w:rPr>
          <w:b/>
          <w:kern w:val="28"/>
        </w:rPr>
        <w:t xml:space="preserve"> избирательн</w:t>
      </w:r>
      <w:r w:rsidR="00E82E7F">
        <w:rPr>
          <w:b/>
          <w:kern w:val="28"/>
        </w:rPr>
        <w:t>ой</w:t>
      </w:r>
      <w:r w:rsidRPr="002B3B4F">
        <w:rPr>
          <w:b/>
          <w:kern w:val="28"/>
        </w:rPr>
        <w:t xml:space="preserve"> комиссии </w:t>
      </w:r>
      <w:r w:rsidR="002B3B4F">
        <w:rPr>
          <w:b/>
          <w:kern w:val="28"/>
        </w:rPr>
        <w:t>избирательн</w:t>
      </w:r>
      <w:r w:rsidR="005978EC">
        <w:rPr>
          <w:b/>
          <w:kern w:val="28"/>
        </w:rPr>
        <w:t>ых</w:t>
      </w:r>
      <w:r w:rsidR="002B3B4F">
        <w:rPr>
          <w:b/>
          <w:kern w:val="28"/>
        </w:rPr>
        <w:t xml:space="preserve"> участк</w:t>
      </w:r>
      <w:r w:rsidR="005978EC">
        <w:rPr>
          <w:b/>
          <w:kern w:val="28"/>
        </w:rPr>
        <w:t xml:space="preserve">ов </w:t>
      </w:r>
      <w:r w:rsidR="00E82E7F">
        <w:rPr>
          <w:b/>
          <w:kern w:val="28"/>
        </w:rPr>
        <w:t xml:space="preserve">№ </w:t>
      </w:r>
      <w:r w:rsidR="00031608" w:rsidRPr="00031608">
        <w:rPr>
          <w:b/>
          <w:kern w:val="28"/>
        </w:rPr>
        <w:t>2</w:t>
      </w:r>
      <w:r w:rsidR="00C340D7">
        <w:rPr>
          <w:b/>
          <w:kern w:val="28"/>
        </w:rPr>
        <w:t>501</w:t>
      </w:r>
      <w:r w:rsidR="002B3B4F">
        <w:rPr>
          <w:b/>
          <w:kern w:val="28"/>
        </w:rPr>
        <w:t xml:space="preserve">города Шахты </w:t>
      </w:r>
      <w:r w:rsidRPr="002B3B4F">
        <w:rPr>
          <w:b/>
          <w:kern w:val="28"/>
        </w:rPr>
        <w:t xml:space="preserve">с правом решающего голоса </w:t>
      </w:r>
      <w:r w:rsidR="00C340D7">
        <w:rPr>
          <w:b/>
          <w:kern w:val="28"/>
        </w:rPr>
        <w:t>Пятакова Александра Александровича</w:t>
      </w:r>
    </w:p>
    <w:p w:rsidR="005B37A8" w:rsidRDefault="005B37A8" w:rsidP="005B37A8">
      <w:pPr>
        <w:tabs>
          <w:tab w:val="right" w:pos="9498"/>
        </w:tabs>
        <w:spacing w:before="60" w:after="60" w:line="360" w:lineRule="auto"/>
        <w:ind w:right="-30" w:firstLine="709"/>
        <w:jc w:val="both"/>
        <w:rPr>
          <w:kern w:val="28"/>
        </w:rPr>
      </w:pP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В соответствии с подпунктом «</w:t>
      </w:r>
      <w:r w:rsidR="00DE7872">
        <w:rPr>
          <w:rFonts w:eastAsia="Calibri"/>
          <w:szCs w:val="28"/>
        </w:rPr>
        <w:t>ж» пункта 1, пункто</w:t>
      </w:r>
      <w:r>
        <w:rPr>
          <w:rFonts w:eastAsia="Calibri"/>
          <w:szCs w:val="28"/>
        </w:rPr>
        <w:t>м7 статьи 29 Фед</w:t>
      </w:r>
      <w:r>
        <w:rPr>
          <w:rFonts w:eastAsia="Calibri"/>
          <w:szCs w:val="28"/>
        </w:rPr>
        <w:t>е</w:t>
      </w:r>
      <w:r>
        <w:rPr>
          <w:rFonts w:eastAsia="Calibri"/>
          <w:szCs w:val="28"/>
        </w:rPr>
        <w:t>рального закона от 12.06.2002 № 67-ФЗ «Об основных гарантиях избира</w:t>
      </w:r>
      <w:r w:rsidRPr="003170AD">
        <w:rPr>
          <w:rFonts w:eastAsia="Calibri"/>
          <w:szCs w:val="28"/>
        </w:rPr>
        <w:t>тел</w:t>
      </w:r>
      <w:r w:rsidRPr="003170AD">
        <w:rPr>
          <w:rFonts w:eastAsia="Calibri"/>
          <w:szCs w:val="28"/>
        </w:rPr>
        <w:t>ь</w:t>
      </w:r>
      <w:r w:rsidRPr="003170AD">
        <w:rPr>
          <w:rFonts w:eastAsia="Calibri"/>
          <w:szCs w:val="28"/>
        </w:rPr>
        <w:t xml:space="preserve">ных прав и права на участие в референдуме граждан Российской Федерации», в связи с выдвижением </w:t>
      </w:r>
      <w:r w:rsidR="00EC3F46">
        <w:rPr>
          <w:rFonts w:eastAsia="Calibri"/>
          <w:szCs w:val="28"/>
        </w:rPr>
        <w:t>Пятакова Александра Александровича</w:t>
      </w:r>
      <w:r w:rsidRPr="003170AD">
        <w:rPr>
          <w:rFonts w:eastAsia="Calibri"/>
          <w:szCs w:val="28"/>
        </w:rPr>
        <w:t xml:space="preserve">кандидатом в депутаты </w:t>
      </w:r>
      <w:r w:rsidR="00031608">
        <w:rPr>
          <w:rFonts w:eastAsia="Calibri"/>
          <w:szCs w:val="28"/>
        </w:rPr>
        <w:t xml:space="preserve">городской </w:t>
      </w:r>
      <w:r w:rsidR="00355AEF">
        <w:rPr>
          <w:rFonts w:eastAsia="Calibri"/>
          <w:szCs w:val="28"/>
        </w:rPr>
        <w:t xml:space="preserve">Думы </w:t>
      </w:r>
      <w:r w:rsidR="00031608">
        <w:rPr>
          <w:rFonts w:eastAsia="Calibri"/>
          <w:szCs w:val="28"/>
        </w:rPr>
        <w:t xml:space="preserve">города Шахты </w:t>
      </w:r>
      <w:r w:rsidR="00355AEF">
        <w:rPr>
          <w:rFonts w:eastAsia="Calibri"/>
          <w:szCs w:val="28"/>
        </w:rPr>
        <w:t>восьмого</w:t>
      </w:r>
      <w:r w:rsidRPr="003170AD">
        <w:rPr>
          <w:rFonts w:eastAsia="Calibri"/>
          <w:szCs w:val="28"/>
        </w:rPr>
        <w:t xml:space="preserve"> созыва по одномандатн</w:t>
      </w:r>
      <w:r w:rsidRPr="003170AD">
        <w:rPr>
          <w:rFonts w:eastAsia="Calibri"/>
          <w:szCs w:val="28"/>
        </w:rPr>
        <w:t>о</w:t>
      </w:r>
      <w:r w:rsidRPr="003170AD">
        <w:rPr>
          <w:rFonts w:eastAsia="Calibri"/>
          <w:szCs w:val="28"/>
        </w:rPr>
        <w:t>му избирательному</w:t>
      </w:r>
      <w:r w:rsidR="00031608">
        <w:rPr>
          <w:rFonts w:eastAsia="Calibri"/>
          <w:szCs w:val="28"/>
        </w:rPr>
        <w:t xml:space="preserve"> округу №</w:t>
      </w:r>
      <w:r w:rsidR="00EC3F46">
        <w:rPr>
          <w:rFonts w:eastAsia="Calibri"/>
          <w:szCs w:val="28"/>
        </w:rPr>
        <w:t>15</w:t>
      </w:r>
      <w:r w:rsidR="00355AEF">
        <w:rPr>
          <w:bCs/>
          <w:szCs w:val="28"/>
        </w:rPr>
        <w:t>,</w:t>
      </w:r>
    </w:p>
    <w:p w:rsidR="00355AEF" w:rsidRDefault="00355AEF" w:rsidP="00355A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71"/>
        <w:jc w:val="center"/>
        <w:rPr>
          <w:rFonts w:eastAsia="Calibri"/>
          <w:szCs w:val="28"/>
        </w:rPr>
      </w:pPr>
    </w:p>
    <w:p w:rsidR="00A46512" w:rsidRPr="003170AD" w:rsidRDefault="00A46512" w:rsidP="00355A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71"/>
        <w:jc w:val="center"/>
        <w:rPr>
          <w:rFonts w:eastAsia="Calibri"/>
          <w:b/>
          <w:szCs w:val="28"/>
        </w:rPr>
      </w:pPr>
      <w:r w:rsidRPr="003170AD">
        <w:rPr>
          <w:rFonts w:eastAsia="Calibri"/>
          <w:szCs w:val="28"/>
        </w:rPr>
        <w:t xml:space="preserve">Территориальная избирательная комиссия города Шахты </w:t>
      </w:r>
      <w:r w:rsidR="00355AEF">
        <w:rPr>
          <w:rFonts w:eastAsia="Calibri"/>
          <w:szCs w:val="28"/>
        </w:rPr>
        <w:t xml:space="preserve">Ростовской области </w:t>
      </w:r>
      <w:r w:rsidRPr="003170AD">
        <w:rPr>
          <w:rFonts w:eastAsia="Calibri"/>
          <w:b/>
          <w:szCs w:val="28"/>
        </w:rPr>
        <w:t>ПОСТАНОВЛЯЕТ:</w:t>
      </w: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 w:rsidRPr="003170AD">
        <w:rPr>
          <w:rFonts w:eastAsia="Calibri"/>
          <w:szCs w:val="28"/>
        </w:rPr>
        <w:t xml:space="preserve">1. Приостановить полномочия члена участковой избирательной комиссии избирательного участка № </w:t>
      </w:r>
      <w:r w:rsidR="00293095">
        <w:rPr>
          <w:rFonts w:eastAsia="Calibri"/>
          <w:szCs w:val="28"/>
        </w:rPr>
        <w:t>2</w:t>
      </w:r>
      <w:r w:rsidR="00EC3F46">
        <w:rPr>
          <w:rFonts w:eastAsia="Calibri"/>
          <w:szCs w:val="28"/>
        </w:rPr>
        <w:t>501</w:t>
      </w:r>
      <w:r w:rsidRPr="003170AD">
        <w:rPr>
          <w:rFonts w:eastAsia="Calibri"/>
          <w:szCs w:val="28"/>
        </w:rPr>
        <w:t xml:space="preserve"> с правом решающего голоса </w:t>
      </w:r>
      <w:r w:rsidR="00EC3F46">
        <w:rPr>
          <w:rFonts w:eastAsia="Calibri"/>
          <w:szCs w:val="28"/>
        </w:rPr>
        <w:t>Пятакова Але</w:t>
      </w:r>
      <w:r w:rsidR="00EC3F46">
        <w:rPr>
          <w:rFonts w:eastAsia="Calibri"/>
          <w:szCs w:val="28"/>
        </w:rPr>
        <w:t>к</w:t>
      </w:r>
      <w:r w:rsidR="00EC3F46">
        <w:rPr>
          <w:rFonts w:eastAsia="Calibri"/>
          <w:szCs w:val="28"/>
        </w:rPr>
        <w:t xml:space="preserve">сандра Александровича </w:t>
      </w:r>
      <w:r w:rsidRPr="003170AD">
        <w:rPr>
          <w:rFonts w:eastAsia="Calibri"/>
          <w:szCs w:val="28"/>
        </w:rPr>
        <w:t>до прекращения обстоятельств, явившихся основан</w:t>
      </w:r>
      <w:r w:rsidRPr="003170AD">
        <w:rPr>
          <w:rFonts w:eastAsia="Calibri"/>
          <w:szCs w:val="28"/>
        </w:rPr>
        <w:t>и</w:t>
      </w:r>
      <w:r w:rsidRPr="003170AD">
        <w:rPr>
          <w:rFonts w:eastAsia="Calibri"/>
          <w:szCs w:val="28"/>
        </w:rPr>
        <w:t xml:space="preserve">ем для приостановления его полномочий, до утраты кандидатом </w:t>
      </w:r>
      <w:r w:rsidR="00EC3F46">
        <w:rPr>
          <w:rFonts w:eastAsia="Calibri"/>
          <w:szCs w:val="28"/>
        </w:rPr>
        <w:t>Пятакова Александра Александровича</w:t>
      </w:r>
      <w:r w:rsidRPr="003170AD">
        <w:rPr>
          <w:rFonts w:eastAsia="Calibri"/>
          <w:szCs w:val="28"/>
        </w:rPr>
        <w:t>статуса кандидата в соответствии с пунктом 5 статьи 41  Федерального закона от 12.06.2002 № 67-ФЗ «Об основных гара</w:t>
      </w:r>
      <w:r w:rsidRPr="003170AD">
        <w:rPr>
          <w:rFonts w:eastAsia="Calibri"/>
          <w:szCs w:val="28"/>
        </w:rPr>
        <w:t>н</w:t>
      </w:r>
      <w:r w:rsidRPr="003170AD">
        <w:rPr>
          <w:rFonts w:eastAsia="Calibri"/>
          <w:szCs w:val="28"/>
        </w:rPr>
        <w:t>тиях прав и права на участие в референдуме граждан Российской Федерации».</w:t>
      </w: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 w:rsidRPr="003170AD">
        <w:rPr>
          <w:rFonts w:eastAsia="Calibri"/>
          <w:szCs w:val="28"/>
        </w:rPr>
        <w:lastRenderedPageBreak/>
        <w:t>2. Направить настоящее постановление члену участковой избирательной комиссии избирательного участка № 2</w:t>
      </w:r>
      <w:r w:rsidR="00EC3F46">
        <w:rPr>
          <w:rFonts w:eastAsia="Calibri"/>
          <w:szCs w:val="28"/>
        </w:rPr>
        <w:t>501Пятакова А</w:t>
      </w:r>
      <w:r w:rsidR="00293095">
        <w:rPr>
          <w:rFonts w:eastAsia="Calibri"/>
          <w:szCs w:val="28"/>
        </w:rPr>
        <w:t>.</w:t>
      </w:r>
      <w:r w:rsidR="00EC3F46">
        <w:rPr>
          <w:rFonts w:eastAsia="Calibri"/>
          <w:szCs w:val="28"/>
        </w:rPr>
        <w:t>А.</w:t>
      </w:r>
      <w:r w:rsidRPr="003170AD">
        <w:rPr>
          <w:rFonts w:eastAsia="Calibri"/>
          <w:szCs w:val="28"/>
        </w:rPr>
        <w:t xml:space="preserve"> и в участковуюизб</w:t>
      </w:r>
      <w:r w:rsidRPr="003170AD">
        <w:rPr>
          <w:rFonts w:eastAsia="Calibri"/>
          <w:szCs w:val="28"/>
        </w:rPr>
        <w:t>и</w:t>
      </w:r>
      <w:r w:rsidRPr="003170AD">
        <w:rPr>
          <w:rFonts w:eastAsia="Calibri"/>
          <w:szCs w:val="28"/>
        </w:rPr>
        <w:t>рательную комиссию избирательного участка № 2</w:t>
      </w:r>
      <w:r w:rsidR="00EC3F46">
        <w:rPr>
          <w:rFonts w:eastAsia="Calibri"/>
          <w:szCs w:val="28"/>
        </w:rPr>
        <w:t>501</w:t>
      </w:r>
      <w:r w:rsidRPr="003170AD">
        <w:rPr>
          <w:rFonts w:eastAsia="Calibri"/>
          <w:szCs w:val="28"/>
        </w:rPr>
        <w:t>.</w:t>
      </w:r>
    </w:p>
    <w:p w:rsidR="00A46512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 w:rsidRPr="003170AD">
        <w:rPr>
          <w:szCs w:val="28"/>
        </w:rPr>
        <w:t>3. Разместить настоящее постановление на сайте Территориальной изб</w:t>
      </w:r>
      <w:r w:rsidRPr="003170AD">
        <w:rPr>
          <w:szCs w:val="28"/>
        </w:rPr>
        <w:t>и</w:t>
      </w:r>
      <w:r w:rsidRPr="003170AD">
        <w:rPr>
          <w:szCs w:val="28"/>
        </w:rPr>
        <w:t xml:space="preserve">рательной комиссии города Шахтыв информационно-телекоммуникационной </w:t>
      </w:r>
      <w:r>
        <w:rPr>
          <w:szCs w:val="28"/>
        </w:rPr>
        <w:t>сети «Интернет».</w:t>
      </w:r>
    </w:p>
    <w:p w:rsidR="00A46512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4. Контроль за исполнением настоящего постановления возложить на председателя Территориальной избирательной  комиссии города Шахты Ку</w:t>
      </w:r>
      <w:r>
        <w:rPr>
          <w:szCs w:val="28"/>
        </w:rPr>
        <w:t>х</w:t>
      </w:r>
      <w:r>
        <w:rPr>
          <w:szCs w:val="28"/>
        </w:rPr>
        <w:t>тина А.В.</w:t>
      </w:r>
    </w:p>
    <w:p w:rsidR="00A46512" w:rsidRDefault="00A46512" w:rsidP="00A4651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B51813" w:rsidRDefault="00B51813" w:rsidP="005B37A8">
      <w:pPr>
        <w:spacing w:line="360" w:lineRule="auto"/>
        <w:ind w:right="-1"/>
        <w:jc w:val="both"/>
        <w:rPr>
          <w:szCs w:val="28"/>
        </w:rPr>
      </w:pP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  <w:r w:rsidRPr="00B51813">
        <w:rPr>
          <w:szCs w:val="28"/>
        </w:rPr>
        <w:t>Председатель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         А. В. Кухтин</w:t>
      </w: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</w:p>
    <w:p w:rsidR="0060614F" w:rsidRDefault="00DC377E" w:rsidP="002B3B4F">
      <w:pPr>
        <w:spacing w:line="360" w:lineRule="auto"/>
        <w:ind w:right="-1"/>
        <w:jc w:val="both"/>
        <w:rPr>
          <w:sz w:val="22"/>
          <w:szCs w:val="22"/>
        </w:rPr>
      </w:pPr>
      <w:r w:rsidRPr="00B51813">
        <w:rPr>
          <w:szCs w:val="28"/>
        </w:rPr>
        <w:t>Секретарь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В. И. Максюта</w:t>
      </w:r>
    </w:p>
    <w:sectPr w:rsidR="0060614F" w:rsidSect="008356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794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6510" w:rsidRDefault="00CF6510">
      <w:r>
        <w:separator/>
      </w:r>
    </w:p>
  </w:endnote>
  <w:endnote w:type="continuationSeparator" w:id="1">
    <w:p w:rsidR="00CF6510" w:rsidRDefault="00CF65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C340D7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Pr="00AE4C70" w:rsidRDefault="00C340D7" w:rsidP="00AE4C70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C340D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6510" w:rsidRDefault="00CF6510">
      <w:r>
        <w:separator/>
      </w:r>
    </w:p>
  </w:footnote>
  <w:footnote w:type="continuationSeparator" w:id="1">
    <w:p w:rsidR="00CF6510" w:rsidRDefault="00CF65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A510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40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340D7" w:rsidRDefault="00C340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A510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40D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2551A">
      <w:rPr>
        <w:rStyle w:val="a5"/>
        <w:noProof/>
      </w:rPr>
      <w:t>2</w:t>
    </w:r>
    <w:r>
      <w:rPr>
        <w:rStyle w:val="a5"/>
      </w:rPr>
      <w:fldChar w:fldCharType="end"/>
    </w:r>
  </w:p>
  <w:p w:rsidR="00C340D7" w:rsidRDefault="00C340D7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C340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F572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A9869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C82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4404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581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34ED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A6BD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BE48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680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C1C566B"/>
    <w:multiLevelType w:val="hybridMultilevel"/>
    <w:tmpl w:val="B5DA0756"/>
    <w:lvl w:ilvl="0" w:tplc="F426F0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1A4A"/>
    <w:rsid w:val="00006150"/>
    <w:rsid w:val="000065E0"/>
    <w:rsid w:val="00031608"/>
    <w:rsid w:val="0006114F"/>
    <w:rsid w:val="0006287A"/>
    <w:rsid w:val="00064DA4"/>
    <w:rsid w:val="000D6A2E"/>
    <w:rsid w:val="000E3195"/>
    <w:rsid w:val="000E3B41"/>
    <w:rsid w:val="00111695"/>
    <w:rsid w:val="001721C2"/>
    <w:rsid w:val="001B42E3"/>
    <w:rsid w:val="001D37F8"/>
    <w:rsid w:val="001F1A7C"/>
    <w:rsid w:val="00206983"/>
    <w:rsid w:val="002244C7"/>
    <w:rsid w:val="002248AB"/>
    <w:rsid w:val="00227B5C"/>
    <w:rsid w:val="00231D53"/>
    <w:rsid w:val="00242860"/>
    <w:rsid w:val="002748D5"/>
    <w:rsid w:val="00285215"/>
    <w:rsid w:val="0029179F"/>
    <w:rsid w:val="00293095"/>
    <w:rsid w:val="002B3B4F"/>
    <w:rsid w:val="002C7FF7"/>
    <w:rsid w:val="002E7FBD"/>
    <w:rsid w:val="003122C5"/>
    <w:rsid w:val="003170AD"/>
    <w:rsid w:val="00321A4A"/>
    <w:rsid w:val="00355AEF"/>
    <w:rsid w:val="0037758D"/>
    <w:rsid w:val="00377A42"/>
    <w:rsid w:val="003A31D3"/>
    <w:rsid w:val="003A4BB8"/>
    <w:rsid w:val="003C4569"/>
    <w:rsid w:val="003C76DF"/>
    <w:rsid w:val="003D0436"/>
    <w:rsid w:val="003D260E"/>
    <w:rsid w:val="00434F90"/>
    <w:rsid w:val="00444A40"/>
    <w:rsid w:val="00456EB2"/>
    <w:rsid w:val="00491174"/>
    <w:rsid w:val="004E2BEF"/>
    <w:rsid w:val="004E3CE8"/>
    <w:rsid w:val="00516EA6"/>
    <w:rsid w:val="005310F6"/>
    <w:rsid w:val="00542C04"/>
    <w:rsid w:val="00553266"/>
    <w:rsid w:val="005662F6"/>
    <w:rsid w:val="00585D6E"/>
    <w:rsid w:val="005978EC"/>
    <w:rsid w:val="005B37A8"/>
    <w:rsid w:val="005C1AB3"/>
    <w:rsid w:val="005F4552"/>
    <w:rsid w:val="005F5CDE"/>
    <w:rsid w:val="005F7DCF"/>
    <w:rsid w:val="0060614F"/>
    <w:rsid w:val="00611490"/>
    <w:rsid w:val="00642553"/>
    <w:rsid w:val="006752FF"/>
    <w:rsid w:val="00687F1F"/>
    <w:rsid w:val="0069429F"/>
    <w:rsid w:val="006D24D1"/>
    <w:rsid w:val="006E43C9"/>
    <w:rsid w:val="0070167A"/>
    <w:rsid w:val="007031AD"/>
    <w:rsid w:val="00715E07"/>
    <w:rsid w:val="00717B35"/>
    <w:rsid w:val="00727333"/>
    <w:rsid w:val="00755663"/>
    <w:rsid w:val="00762742"/>
    <w:rsid w:val="0078142F"/>
    <w:rsid w:val="00795446"/>
    <w:rsid w:val="007E4827"/>
    <w:rsid w:val="007E5612"/>
    <w:rsid w:val="00810167"/>
    <w:rsid w:val="0081478D"/>
    <w:rsid w:val="008256D5"/>
    <w:rsid w:val="008356FB"/>
    <w:rsid w:val="008909C0"/>
    <w:rsid w:val="0089609C"/>
    <w:rsid w:val="008A101F"/>
    <w:rsid w:val="008A4078"/>
    <w:rsid w:val="008A6E10"/>
    <w:rsid w:val="008F58B2"/>
    <w:rsid w:val="0092551A"/>
    <w:rsid w:val="0094280E"/>
    <w:rsid w:val="00994035"/>
    <w:rsid w:val="009B1450"/>
    <w:rsid w:val="009B686A"/>
    <w:rsid w:val="009D655D"/>
    <w:rsid w:val="009E573F"/>
    <w:rsid w:val="009E63A9"/>
    <w:rsid w:val="00A34E57"/>
    <w:rsid w:val="00A412E3"/>
    <w:rsid w:val="00A42E09"/>
    <w:rsid w:val="00A46512"/>
    <w:rsid w:val="00A51016"/>
    <w:rsid w:val="00A76750"/>
    <w:rsid w:val="00A7755F"/>
    <w:rsid w:val="00AB5F30"/>
    <w:rsid w:val="00AE4C70"/>
    <w:rsid w:val="00AF6F02"/>
    <w:rsid w:val="00B041D8"/>
    <w:rsid w:val="00B17CBE"/>
    <w:rsid w:val="00B337EC"/>
    <w:rsid w:val="00B51813"/>
    <w:rsid w:val="00B778E9"/>
    <w:rsid w:val="00B82E0D"/>
    <w:rsid w:val="00B9359D"/>
    <w:rsid w:val="00BC52A5"/>
    <w:rsid w:val="00BD07C8"/>
    <w:rsid w:val="00BD440F"/>
    <w:rsid w:val="00BE30D4"/>
    <w:rsid w:val="00BF5B31"/>
    <w:rsid w:val="00BF5D22"/>
    <w:rsid w:val="00C340D7"/>
    <w:rsid w:val="00C406CF"/>
    <w:rsid w:val="00C57165"/>
    <w:rsid w:val="00CC522A"/>
    <w:rsid w:val="00CF6510"/>
    <w:rsid w:val="00D140F8"/>
    <w:rsid w:val="00D30AAB"/>
    <w:rsid w:val="00D65ABE"/>
    <w:rsid w:val="00D946A7"/>
    <w:rsid w:val="00DC377E"/>
    <w:rsid w:val="00DE69CE"/>
    <w:rsid w:val="00DE7872"/>
    <w:rsid w:val="00E27AB6"/>
    <w:rsid w:val="00E42018"/>
    <w:rsid w:val="00E82E7F"/>
    <w:rsid w:val="00EC3F46"/>
    <w:rsid w:val="00EE5455"/>
    <w:rsid w:val="00F152A9"/>
    <w:rsid w:val="00F2170F"/>
    <w:rsid w:val="00F37B88"/>
    <w:rsid w:val="00F84DA3"/>
    <w:rsid w:val="00FC4E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A087B-6F19-4DD2-B158-3516738D2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17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2020-09-30T13:29:00Z</cp:lastPrinted>
  <dcterms:created xsi:type="dcterms:W3CDTF">2025-08-26T08:53:00Z</dcterms:created>
  <dcterms:modified xsi:type="dcterms:W3CDTF">2025-08-26T08:53:00Z</dcterms:modified>
</cp:coreProperties>
</file>