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14254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3A0121">
        <w:t>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3A0121" w:rsidTr="00725CCE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3A0121" w:rsidRPr="007371DE" w:rsidRDefault="003A0121" w:rsidP="003A0121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  городской Думы города Шахты седьмого созыва, </w:t>
            </w:r>
            <w:r w:rsidRPr="007371DE">
              <w:rPr>
                <w:b/>
                <w:szCs w:val="28"/>
              </w:rPr>
              <w:t>выдвинутых</w:t>
            </w:r>
            <w:r>
              <w:rPr>
                <w:b/>
                <w:szCs w:val="28"/>
              </w:rPr>
              <w:t xml:space="preserve"> </w:t>
            </w:r>
            <w:r w:rsidRPr="003A0121">
              <w:rPr>
                <w:b/>
                <w:szCs w:val="28"/>
              </w:rPr>
              <w:t xml:space="preserve">РОСТОВСКИМ ОБЛАСТНЫМ ОТДЕЛЕНИЕМ политической партии </w:t>
            </w:r>
            <w:r w:rsidR="006B42C0">
              <w:rPr>
                <w:b/>
                <w:szCs w:val="28"/>
              </w:rPr>
              <w:t>«</w:t>
            </w:r>
            <w:r w:rsidRPr="003A0121">
              <w:rPr>
                <w:b/>
                <w:szCs w:val="28"/>
              </w:rPr>
              <w:t>КОММУНИСТИЧЕСКАЯ ПАРТИЯ РОССИЙСКОЙ ФЕДЕРАЦИИ</w:t>
            </w:r>
            <w:r w:rsidR="006B42C0">
              <w:rPr>
                <w:b/>
                <w:szCs w:val="28"/>
              </w:rPr>
              <w:t>»</w:t>
            </w:r>
            <w:r w:rsidRPr="00FB6405">
              <w:rPr>
                <w:i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по одномандатным  избирательным округам на выборах депутатов </w:t>
            </w:r>
            <w:r>
              <w:rPr>
                <w:b/>
              </w:rPr>
              <w:t xml:space="preserve"> городской Думы города Шахты седьмого созыва </w:t>
            </w:r>
          </w:p>
        </w:tc>
      </w:tr>
    </w:tbl>
    <w:p w:rsidR="003A0121" w:rsidRDefault="003A0121" w:rsidP="003A0121">
      <w:pPr>
        <w:pStyle w:val="a7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              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Шахты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>
        <w:rPr>
          <w:b w:val="0"/>
          <w:spacing w:val="0"/>
          <w:sz w:val="28"/>
        </w:rPr>
        <w:t xml:space="preserve"> городской Думы города Шахты 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>
        <w:rPr>
          <w:spacing w:val="0"/>
          <w:sz w:val="28"/>
        </w:rPr>
        <w:t>РОСТОВСКИМ ОБЛАСТНЫ</w:t>
      </w:r>
      <w:r w:rsidRPr="003A0121">
        <w:rPr>
          <w:spacing w:val="0"/>
          <w:sz w:val="28"/>
        </w:rPr>
        <w:t xml:space="preserve">М ОТДЕЛЕНИЕМ  политической партии  </w:t>
      </w:r>
      <w:r w:rsidR="006B42C0">
        <w:rPr>
          <w:spacing w:val="0"/>
          <w:sz w:val="28"/>
        </w:rPr>
        <w:t>«</w:t>
      </w:r>
      <w:r w:rsidRPr="003A0121">
        <w:rPr>
          <w:spacing w:val="0"/>
          <w:sz w:val="28"/>
        </w:rPr>
        <w:t>КОММУНИСТИЧЕСКАЯ ПАРТИЯ РОССИЙСКОЙ ФЕДЕРАЦИИ</w:t>
      </w:r>
      <w:r w:rsidR="006B42C0">
        <w:rPr>
          <w:spacing w:val="0"/>
          <w:sz w:val="28"/>
        </w:rPr>
        <w:t>»</w:t>
      </w:r>
      <w:r w:rsidRPr="00AD42F2">
        <w:rPr>
          <w:b w:val="0"/>
          <w:spacing w:val="0"/>
          <w:sz w:val="28"/>
        </w:rPr>
        <w:t xml:space="preserve"> по </w:t>
      </w:r>
      <w:r>
        <w:rPr>
          <w:b w:val="0"/>
          <w:spacing w:val="0"/>
          <w:sz w:val="28"/>
        </w:rPr>
        <w:t>одномандатным</w:t>
      </w:r>
      <w:r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городско</w:t>
      </w:r>
      <w:r>
        <w:rPr>
          <w:b w:val="0"/>
          <w:spacing w:val="0"/>
          <w:sz w:val="28"/>
        </w:rPr>
        <w:t>й</w:t>
      </w:r>
      <w:r w:rsidRPr="00AD42F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Думы города Шахты седьмого</w:t>
      </w:r>
      <w:r w:rsidRPr="00AD42F2">
        <w:rPr>
          <w:b w:val="0"/>
          <w:spacing w:val="0"/>
          <w:sz w:val="28"/>
        </w:rPr>
        <w:t xml:space="preserve"> созыва</w:t>
      </w:r>
      <w:r>
        <w:rPr>
          <w:b w:val="0"/>
          <w:spacing w:val="0"/>
          <w:sz w:val="28"/>
        </w:rPr>
        <w:t>,</w:t>
      </w:r>
    </w:p>
    <w:p w:rsidR="00656808" w:rsidRDefault="00656808" w:rsidP="00656808">
      <w:pPr>
        <w:pStyle w:val="a9"/>
        <w:suppressAutoHyphens/>
        <w:spacing w:before="0" w:line="276" w:lineRule="auto"/>
        <w:ind w:left="0"/>
        <w:jc w:val="both"/>
        <w:rPr>
          <w:szCs w:val="28"/>
        </w:rPr>
      </w:pPr>
    </w:p>
    <w:p w:rsidR="003A0121" w:rsidRDefault="003A0121" w:rsidP="00656808">
      <w:pPr>
        <w:pStyle w:val="a9"/>
        <w:suppressAutoHyphens/>
        <w:spacing w:before="0" w:line="276" w:lineRule="auto"/>
        <w:ind w:left="0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</w:t>
      </w:r>
      <w:r w:rsidR="00656808">
        <w:t>Шахты</w:t>
      </w:r>
      <w:r>
        <w:rPr>
          <w:szCs w:val="28"/>
        </w:rPr>
        <w:t xml:space="preserve"> </w:t>
      </w:r>
      <w:r w:rsidRPr="00656808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3A0121" w:rsidRDefault="003A0121" w:rsidP="003A0121">
      <w:pPr>
        <w:pStyle w:val="a9"/>
        <w:suppressAutoHyphens/>
        <w:spacing w:before="0"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Думы </w:t>
      </w:r>
      <w:r w:rsidR="00656808">
        <w:t xml:space="preserve">города Шахты </w:t>
      </w:r>
      <w:r>
        <w:t>седьмого</w:t>
      </w:r>
      <w:r w:rsidRPr="00AD42F2">
        <w:t xml:space="preserve"> созыва, выдвинутых </w:t>
      </w:r>
      <w:r w:rsidR="00656808" w:rsidRPr="00656808">
        <w:rPr>
          <w:b/>
        </w:rPr>
        <w:t xml:space="preserve">РОСТОВСКИМ ОБЛАСТНЫМ ОТДЕЛЕНИЕМ политической партии  </w:t>
      </w:r>
      <w:r w:rsidR="006B42C0">
        <w:rPr>
          <w:b/>
        </w:rPr>
        <w:lastRenderedPageBreak/>
        <w:t>«</w:t>
      </w:r>
      <w:r w:rsidR="00656808" w:rsidRPr="00656808">
        <w:rPr>
          <w:b/>
        </w:rPr>
        <w:t>КОММУНИСТИЧЕСКАЯ ПАРТИЯ РОССИЙСКОЙ ФЕДЕРАЦИИ</w:t>
      </w:r>
      <w:r w:rsidR="006B42C0">
        <w:rPr>
          <w:b/>
        </w:rPr>
        <w:t>»</w:t>
      </w:r>
      <w:r w:rsidR="00656808" w:rsidRPr="00656808">
        <w:rPr>
          <w:b/>
        </w:rPr>
        <w:t xml:space="preserve"> </w:t>
      </w:r>
      <w:r w:rsidRPr="00AD42F2">
        <w:t xml:space="preserve">по </w:t>
      </w:r>
      <w:r>
        <w:t xml:space="preserve">одномандатным </w:t>
      </w:r>
      <w:r w:rsidRPr="00AD42F2">
        <w:t xml:space="preserve">избирательным округам на </w:t>
      </w:r>
      <w:r>
        <w:t xml:space="preserve">выборах депутатов </w:t>
      </w:r>
      <w:r w:rsidRPr="00AD42F2">
        <w:t>городско</w:t>
      </w:r>
      <w:r>
        <w:t>й</w:t>
      </w:r>
      <w:r w:rsidRPr="00AD42F2">
        <w:t xml:space="preserve"> </w:t>
      </w:r>
      <w:r>
        <w:t xml:space="preserve">Думы </w:t>
      </w:r>
      <w:r w:rsidR="00656808">
        <w:t xml:space="preserve">города Шахты </w:t>
      </w:r>
      <w:r>
        <w:t>седьмого</w:t>
      </w:r>
      <w:r w:rsidRPr="00AD42F2">
        <w:t xml:space="preserve"> созыва</w:t>
      </w:r>
      <w:r>
        <w:t xml:space="preserve"> (далее – список кандидатов), в количестве </w:t>
      </w:r>
      <w:r w:rsidR="00656808">
        <w:t>24</w:t>
      </w:r>
      <w:r>
        <w:t xml:space="preserve"> человек.</w:t>
      </w:r>
    </w:p>
    <w:p w:rsidR="003A0121" w:rsidRPr="007371DE" w:rsidRDefault="003A0121" w:rsidP="003A0121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656808" w:rsidRPr="00656808">
        <w:rPr>
          <w:b/>
        </w:rPr>
        <w:t xml:space="preserve">РОСТОВСКОГО ОБЛАСТНОГО ОТДЕЛЕНИЕЯ  политической партии  </w:t>
      </w:r>
      <w:r w:rsidR="006B42C0">
        <w:rPr>
          <w:b/>
        </w:rPr>
        <w:t>«</w:t>
      </w:r>
      <w:r w:rsidR="00656808" w:rsidRPr="00656808">
        <w:rPr>
          <w:b/>
        </w:rPr>
        <w:t>КОММУНИСТИЧЕСКАЯ ПАРТИЯ РОССИЙСКОЙ ФЕДЕРАЦИИ</w:t>
      </w:r>
      <w:r w:rsidR="006B42C0">
        <w:rPr>
          <w:b/>
        </w:rPr>
        <w:t>»</w:t>
      </w:r>
      <w:r w:rsidR="00656808"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3A0121" w:rsidRPr="00704669" w:rsidRDefault="003A0121" w:rsidP="003A0121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 xml:space="preserve">Опубликовать настоящее постановление </w:t>
      </w:r>
      <w:r w:rsidRPr="00E9464C">
        <w:rPr>
          <w:szCs w:val="28"/>
        </w:rPr>
        <w:t>в средствах массовой информации и разместить его на сайте Территор</w:t>
      </w:r>
      <w:r>
        <w:rPr>
          <w:szCs w:val="28"/>
        </w:rPr>
        <w:t xml:space="preserve">иальной избирательной комиссии города </w:t>
      </w:r>
      <w:r w:rsidR="00656808">
        <w:t xml:space="preserve"> </w:t>
      </w:r>
      <w:r>
        <w:rPr>
          <w:szCs w:val="28"/>
        </w:rPr>
        <w:t xml:space="preserve">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3A0121" w:rsidRPr="00704669" w:rsidRDefault="003A0121" w:rsidP="003A0121">
      <w:pPr>
        <w:pStyle w:val="a7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945C6A">
        <w:rPr>
          <w:b w:val="0"/>
          <w:spacing w:val="0"/>
          <w:sz w:val="28"/>
        </w:rPr>
        <w:t>председателя</w:t>
      </w:r>
      <w:r w:rsidR="00955D90">
        <w:rPr>
          <w:b w:val="0"/>
          <w:spacing w:val="0"/>
          <w:sz w:val="28"/>
        </w:rPr>
        <w:t xml:space="preserve"> Территориальной избирательной комиссии города Шахты Кухтина А.В.</w:t>
      </w:r>
    </w:p>
    <w:p w:rsidR="003A0121" w:rsidRDefault="003A0121" w:rsidP="003A0121">
      <w:pPr>
        <w:suppressAutoHyphens/>
        <w:spacing w:after="60" w:line="360" w:lineRule="auto"/>
      </w:pPr>
    </w:p>
    <w:p w:rsidR="003A0121" w:rsidRDefault="003A0121" w:rsidP="003A0121">
      <w:pPr>
        <w:suppressAutoHyphens/>
        <w:spacing w:after="60" w:line="360" w:lineRule="auto"/>
      </w:pPr>
    </w:p>
    <w:p w:rsidR="00E9464C" w:rsidRDefault="00E9464C" w:rsidP="00E9464C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А.В.Кухтин</w:t>
      </w:r>
    </w:p>
    <w:p w:rsidR="00E9464C" w:rsidRDefault="00E9464C" w:rsidP="00E9464C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E9464C" w:rsidRDefault="00E9464C" w:rsidP="00E9464C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В.И.Максюта</w:t>
      </w:r>
    </w:p>
    <w:p w:rsidR="003A0121" w:rsidRDefault="003A0121" w:rsidP="003A0121"/>
    <w:p w:rsidR="003A0121" w:rsidRDefault="003A0121" w:rsidP="003A0121">
      <w:pPr>
        <w:sectPr w:rsidR="003A0121" w:rsidSect="00725CCE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tbl>
      <w:tblPr>
        <w:tblW w:w="0" w:type="auto"/>
        <w:tblLook w:val="04A0"/>
      </w:tblPr>
      <w:tblGrid>
        <w:gridCol w:w="4813"/>
        <w:gridCol w:w="4814"/>
      </w:tblGrid>
      <w:tr w:rsidR="00E9464C" w:rsidRPr="000E1FAC" w:rsidTr="000E1FAC">
        <w:tc>
          <w:tcPr>
            <w:tcW w:w="4813" w:type="dxa"/>
            <w:shd w:val="clear" w:color="auto" w:fill="auto"/>
          </w:tcPr>
          <w:p w:rsidR="00E9464C" w:rsidRPr="000E1FAC" w:rsidRDefault="00E9464C" w:rsidP="000E1FAC">
            <w:pPr>
              <w:pStyle w:val="Style4"/>
              <w:widowControl/>
              <w:tabs>
                <w:tab w:val="left" w:pos="1202"/>
              </w:tabs>
              <w:spacing w:line="240" w:lineRule="auto"/>
              <w:ind w:right="6" w:firstLine="0"/>
              <w:jc w:val="right"/>
              <w:rPr>
                <w:rStyle w:val="FontStyle14"/>
                <w:sz w:val="28"/>
                <w:szCs w:val="28"/>
              </w:rPr>
            </w:pPr>
          </w:p>
        </w:tc>
        <w:tc>
          <w:tcPr>
            <w:tcW w:w="4814" w:type="dxa"/>
            <w:shd w:val="clear" w:color="auto" w:fill="auto"/>
          </w:tcPr>
          <w:p w:rsidR="00E9464C" w:rsidRPr="000E1FAC" w:rsidRDefault="00E9464C" w:rsidP="000E1FAC">
            <w:pPr>
              <w:pStyle w:val="Style4"/>
              <w:widowControl/>
              <w:tabs>
                <w:tab w:val="left" w:pos="1202"/>
              </w:tabs>
              <w:spacing w:line="240" w:lineRule="auto"/>
              <w:ind w:right="6" w:firstLine="0"/>
              <w:jc w:val="left"/>
              <w:rPr>
                <w:rStyle w:val="FontStyle14"/>
                <w:sz w:val="28"/>
                <w:szCs w:val="28"/>
              </w:rPr>
            </w:pPr>
            <w:r w:rsidRPr="000E1FAC">
              <w:rPr>
                <w:rStyle w:val="FontStyle14"/>
                <w:sz w:val="28"/>
                <w:szCs w:val="28"/>
              </w:rPr>
              <w:t xml:space="preserve">ЗАВЕРЕН </w:t>
            </w:r>
          </w:p>
          <w:p w:rsidR="00E9464C" w:rsidRPr="000E1FAC" w:rsidRDefault="00E9464C" w:rsidP="000E1FAC">
            <w:pPr>
              <w:pStyle w:val="Style4"/>
              <w:widowControl/>
              <w:tabs>
                <w:tab w:val="left" w:pos="1202"/>
              </w:tabs>
              <w:spacing w:line="240" w:lineRule="auto"/>
              <w:ind w:right="6" w:firstLine="0"/>
              <w:jc w:val="left"/>
              <w:rPr>
                <w:rStyle w:val="FontStyle14"/>
                <w:sz w:val="28"/>
                <w:szCs w:val="28"/>
              </w:rPr>
            </w:pPr>
            <w:r w:rsidRPr="000E1FAC">
              <w:rPr>
                <w:rStyle w:val="FontStyle14"/>
                <w:sz w:val="28"/>
                <w:szCs w:val="28"/>
              </w:rPr>
              <w:t xml:space="preserve">постановлением Территориальной </w:t>
            </w:r>
            <w:r w:rsidRPr="000E1FAC">
              <w:rPr>
                <w:rStyle w:val="FontStyle14"/>
                <w:sz w:val="28"/>
                <w:szCs w:val="28"/>
              </w:rPr>
              <w:br/>
              <w:t xml:space="preserve">избирательной комиссии города </w:t>
            </w:r>
            <w:r w:rsidRPr="000E1FAC">
              <w:rPr>
                <w:rFonts w:ascii="Times New Roman" w:hAnsi="Times New Roman"/>
                <w:sz w:val="28"/>
                <w:szCs w:val="28"/>
              </w:rPr>
              <w:t xml:space="preserve">Шахты </w:t>
            </w:r>
            <w:r w:rsidRPr="000E1FAC">
              <w:rPr>
                <w:rStyle w:val="FontStyle14"/>
                <w:sz w:val="28"/>
                <w:szCs w:val="28"/>
              </w:rPr>
              <w:t>от 14.0</w:t>
            </w:r>
            <w:r w:rsidR="00DC2FDA">
              <w:rPr>
                <w:rStyle w:val="FontStyle14"/>
                <w:sz w:val="28"/>
                <w:szCs w:val="28"/>
              </w:rPr>
              <w:t>7</w:t>
            </w:r>
            <w:r w:rsidRPr="000E1FAC">
              <w:rPr>
                <w:rStyle w:val="FontStyle14"/>
                <w:sz w:val="28"/>
                <w:szCs w:val="28"/>
              </w:rPr>
              <w:t xml:space="preserve">.2020 года № 224-1 </w:t>
            </w:r>
          </w:p>
          <w:p w:rsidR="00E9464C" w:rsidRPr="000E1FAC" w:rsidRDefault="00E9464C" w:rsidP="000E1FAC">
            <w:pPr>
              <w:pStyle w:val="Style4"/>
              <w:widowControl/>
              <w:tabs>
                <w:tab w:val="left" w:pos="1202"/>
              </w:tabs>
              <w:spacing w:line="240" w:lineRule="auto"/>
              <w:ind w:right="6" w:firstLine="0"/>
              <w:jc w:val="right"/>
              <w:rPr>
                <w:rStyle w:val="FontStyle14"/>
                <w:sz w:val="28"/>
                <w:szCs w:val="28"/>
              </w:rPr>
            </w:pPr>
          </w:p>
        </w:tc>
      </w:tr>
    </w:tbl>
    <w:p w:rsidR="00E9464C" w:rsidRDefault="00E9464C" w:rsidP="00E9464C">
      <w:pPr>
        <w:pStyle w:val="Style4"/>
        <w:widowControl/>
        <w:tabs>
          <w:tab w:val="left" w:pos="1202"/>
        </w:tabs>
        <w:spacing w:line="240" w:lineRule="auto"/>
        <w:ind w:right="6" w:firstLine="0"/>
        <w:jc w:val="right"/>
        <w:rPr>
          <w:rStyle w:val="FontStyle14"/>
          <w:sz w:val="28"/>
          <w:szCs w:val="28"/>
        </w:rPr>
      </w:pPr>
    </w:p>
    <w:p w:rsidR="00E9464C" w:rsidRPr="00E9464C" w:rsidRDefault="00E9464C" w:rsidP="00E9464C">
      <w:pPr>
        <w:ind w:left="9781"/>
        <w:jc w:val="center"/>
        <w:rPr>
          <w:rFonts w:eastAsia="Arial Unicode MS"/>
          <w:bCs/>
          <w:szCs w:val="28"/>
        </w:rPr>
      </w:pPr>
    </w:p>
    <w:p w:rsidR="00E9464C" w:rsidRDefault="00E9464C" w:rsidP="00E9464C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E9464C" w:rsidRDefault="00E9464C" w:rsidP="00E9464C">
      <w:pPr>
        <w:jc w:val="center"/>
        <w:rPr>
          <w:rFonts w:eastAsia="Arial Unicode MS"/>
          <w:b/>
          <w:bCs/>
          <w:szCs w:val="28"/>
        </w:rPr>
      </w:pPr>
      <w:r w:rsidRPr="00EF6EDF">
        <w:rPr>
          <w:rFonts w:eastAsia="Arial Unicode MS"/>
          <w:b/>
          <w:bCs/>
          <w:szCs w:val="28"/>
        </w:rPr>
        <w:t>СПИСОК</w:t>
      </w:r>
      <w:r w:rsidRPr="00EF6EDF">
        <w:rPr>
          <w:rFonts w:eastAsia="Arial Unicode MS"/>
          <w:b/>
          <w:bCs/>
          <w:szCs w:val="28"/>
        </w:rPr>
        <w:br/>
        <w:t xml:space="preserve">кандидатов в депутаты </w:t>
      </w:r>
      <w:r>
        <w:rPr>
          <w:rFonts w:eastAsia="Arial Unicode MS"/>
          <w:b/>
          <w:bCs/>
          <w:szCs w:val="28"/>
        </w:rPr>
        <w:t>городской</w:t>
      </w:r>
      <w:r w:rsidRPr="00111AE8">
        <w:rPr>
          <w:rFonts w:eastAsia="Arial Unicode MS"/>
          <w:b/>
          <w:bCs/>
          <w:szCs w:val="28"/>
        </w:rPr>
        <w:t xml:space="preserve"> </w:t>
      </w:r>
      <w:r>
        <w:rPr>
          <w:rFonts w:eastAsia="Arial Unicode MS"/>
          <w:b/>
          <w:bCs/>
          <w:szCs w:val="28"/>
        </w:rPr>
        <w:t>Думы города Шахты седьмого</w:t>
      </w:r>
      <w:r w:rsidRPr="00111AE8">
        <w:rPr>
          <w:rFonts w:eastAsia="Arial Unicode MS"/>
          <w:b/>
          <w:bCs/>
          <w:szCs w:val="28"/>
        </w:rPr>
        <w:t xml:space="preserve"> созыва</w:t>
      </w:r>
      <w:r>
        <w:rPr>
          <w:rFonts w:eastAsia="Arial Unicode MS"/>
          <w:b/>
          <w:bCs/>
          <w:szCs w:val="28"/>
        </w:rPr>
        <w:t>,</w:t>
      </w:r>
    </w:p>
    <w:p w:rsidR="00E9464C" w:rsidRPr="00656808" w:rsidRDefault="00E9464C" w:rsidP="00E9464C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r w:rsidRPr="001F6402">
        <w:rPr>
          <w:b/>
          <w:bCs/>
          <w:lang w:val="ru-RU"/>
        </w:rPr>
        <w:t>выдвинутых</w:t>
      </w:r>
      <w:r w:rsidRPr="001F6402">
        <w:rPr>
          <w:lang w:val="ru-RU"/>
        </w:rPr>
        <w:t xml:space="preserve"> </w:t>
      </w:r>
      <w:r w:rsidRPr="00656808">
        <w:rPr>
          <w:b/>
          <w:lang w:val="ru-RU"/>
        </w:rPr>
        <w:t xml:space="preserve">РОСТОВСКИМ ОБЛАСТНЫМ ОТДЕЛЕНИЕМ  </w:t>
      </w:r>
      <w:r>
        <w:rPr>
          <w:b/>
          <w:lang w:val="ru-RU"/>
        </w:rPr>
        <w:br/>
      </w:r>
      <w:r w:rsidRPr="00656808">
        <w:rPr>
          <w:b/>
          <w:lang w:val="ru-RU"/>
        </w:rPr>
        <w:t>политической партии  КОММУНИСТИЧЕСКАЯ ПАРТИЯ РОССИ</w:t>
      </w:r>
      <w:r w:rsidRPr="00656808">
        <w:rPr>
          <w:b/>
          <w:lang w:val="ru-RU"/>
        </w:rPr>
        <w:t>Й</w:t>
      </w:r>
      <w:r w:rsidRPr="00656808">
        <w:rPr>
          <w:b/>
          <w:lang w:val="ru-RU"/>
        </w:rPr>
        <w:t>СКОЙ Ф</w:t>
      </w:r>
      <w:r w:rsidRPr="00656808">
        <w:rPr>
          <w:b/>
          <w:lang w:val="ru-RU"/>
        </w:rPr>
        <w:t>Е</w:t>
      </w:r>
      <w:r w:rsidRPr="00656808">
        <w:rPr>
          <w:b/>
          <w:lang w:val="ru-RU"/>
        </w:rPr>
        <w:t>ДЕРАЦИИ</w:t>
      </w:r>
      <w:r>
        <w:rPr>
          <w:b/>
          <w:lang w:val="ru-RU"/>
        </w:rPr>
        <w:t xml:space="preserve"> </w:t>
      </w:r>
      <w:r w:rsidRPr="00656808">
        <w:rPr>
          <w:b/>
          <w:lang w:val="ru-RU"/>
        </w:rPr>
        <w:t>по одномандатным избирательным округам</w:t>
      </w:r>
    </w:p>
    <w:p w:rsidR="00E9464C" w:rsidRDefault="00E9464C" w:rsidP="00E9464C">
      <w:pPr>
        <w:suppressAutoHyphens/>
        <w:spacing w:line="276" w:lineRule="auto"/>
        <w:ind w:right="-1" w:firstLine="709"/>
        <w:jc w:val="center"/>
        <w:rPr>
          <w:szCs w:val="28"/>
        </w:rPr>
      </w:pPr>
    </w:p>
    <w:p w:rsidR="00E9464C" w:rsidRDefault="00E9464C" w:rsidP="00E9464C">
      <w:pPr>
        <w:suppressAutoHyphens/>
        <w:spacing w:line="276" w:lineRule="auto"/>
        <w:ind w:right="-1" w:firstLine="709"/>
        <w:jc w:val="center"/>
        <w:rPr>
          <w:szCs w:val="28"/>
        </w:rPr>
      </w:pPr>
    </w:p>
    <w:p w:rsidR="00E9464C" w:rsidRPr="0028524C" w:rsidRDefault="00E9464C" w:rsidP="00E9464C">
      <w:pPr>
        <w:suppressAutoHyphens/>
        <w:rPr>
          <w:szCs w:val="28"/>
        </w:rPr>
      </w:pPr>
      <w:r w:rsidRPr="0028524C">
        <w:rPr>
          <w:szCs w:val="28"/>
        </w:rPr>
        <w:t>Епифанов Евгений Владимирович, дата рождения – 25.08.1976, место рождения – город Шахты Ростовская область, адрес места жительства – Ростовская область, город Ша</w:t>
      </w:r>
      <w:r w:rsidRPr="0028524C">
        <w:rPr>
          <w:szCs w:val="28"/>
        </w:rPr>
        <w:t>х</w:t>
      </w:r>
      <w:r w:rsidRPr="0028524C">
        <w:rPr>
          <w:szCs w:val="28"/>
        </w:rPr>
        <w:t>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1;</w:t>
      </w:r>
    </w:p>
    <w:p w:rsidR="00E9464C" w:rsidRPr="0028524C" w:rsidRDefault="00E9464C" w:rsidP="00E9464C">
      <w:pPr>
        <w:suppressAutoHyphens/>
        <w:rPr>
          <w:szCs w:val="28"/>
        </w:rPr>
      </w:pPr>
    </w:p>
    <w:p w:rsidR="00E9464C" w:rsidRPr="0028524C" w:rsidRDefault="00E9464C" w:rsidP="00E9464C">
      <w:pPr>
        <w:suppressAutoHyphens/>
        <w:rPr>
          <w:szCs w:val="28"/>
        </w:rPr>
      </w:pPr>
      <w:r w:rsidRPr="0028524C">
        <w:rPr>
          <w:szCs w:val="28"/>
        </w:rPr>
        <w:t>Изосов Иван Иванович</w:t>
      </w:r>
      <w:r w:rsidR="00447EB6" w:rsidRPr="0028524C">
        <w:rPr>
          <w:szCs w:val="28"/>
        </w:rPr>
        <w:t>,  дата рождения –23.03.1991, место рождения – город Шахты Ростовская область, адрес места жительства – Ростовская область, город Шахты</w:t>
      </w:r>
      <w:r w:rsidR="00447EB6" w:rsidRPr="0028524C">
        <w:rPr>
          <w:b/>
          <w:szCs w:val="28"/>
        </w:rPr>
        <w:t xml:space="preserve">, </w:t>
      </w:r>
      <w:r w:rsidR="00447EB6" w:rsidRPr="0028524C">
        <w:rPr>
          <w:szCs w:val="28"/>
        </w:rPr>
        <w:t>округ № 2;</w:t>
      </w:r>
    </w:p>
    <w:p w:rsidR="00447EB6" w:rsidRPr="0028524C" w:rsidRDefault="00447EB6" w:rsidP="00E9464C">
      <w:pPr>
        <w:suppressAutoHyphens/>
        <w:rPr>
          <w:szCs w:val="28"/>
        </w:rPr>
      </w:pPr>
    </w:p>
    <w:p w:rsidR="00447EB6" w:rsidRPr="0028524C" w:rsidRDefault="00447EB6" w:rsidP="00E9464C">
      <w:pPr>
        <w:suppressAutoHyphens/>
        <w:rPr>
          <w:szCs w:val="28"/>
        </w:rPr>
      </w:pPr>
      <w:r w:rsidRPr="0028524C">
        <w:rPr>
          <w:szCs w:val="28"/>
        </w:rPr>
        <w:t>Портнягин Олег Николаевич,  дата рождения - 08.07.1985, место рождения – город  Ташкент Узбекской ССР,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3;</w:t>
      </w:r>
    </w:p>
    <w:p w:rsidR="00447EB6" w:rsidRPr="0028524C" w:rsidRDefault="00447EB6" w:rsidP="00E9464C">
      <w:pPr>
        <w:suppressAutoHyphens/>
        <w:rPr>
          <w:szCs w:val="28"/>
        </w:rPr>
      </w:pPr>
    </w:p>
    <w:p w:rsidR="00447EB6" w:rsidRPr="0028524C" w:rsidRDefault="00447EB6" w:rsidP="00E9464C">
      <w:pPr>
        <w:suppressAutoHyphens/>
        <w:rPr>
          <w:szCs w:val="28"/>
        </w:rPr>
      </w:pPr>
      <w:r w:rsidRPr="0028524C">
        <w:rPr>
          <w:szCs w:val="28"/>
        </w:rPr>
        <w:t>Токарев Никита Владимирович, место рождения – 13.04.1995,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4;</w:t>
      </w:r>
    </w:p>
    <w:p w:rsidR="00447EB6" w:rsidRPr="0028524C" w:rsidRDefault="00447EB6" w:rsidP="00E9464C">
      <w:pPr>
        <w:suppressAutoHyphens/>
        <w:rPr>
          <w:szCs w:val="28"/>
        </w:rPr>
      </w:pPr>
    </w:p>
    <w:p w:rsidR="00E9464C" w:rsidRPr="0028524C" w:rsidRDefault="00447EB6" w:rsidP="00E9464C">
      <w:pPr>
        <w:suppressAutoHyphens/>
        <w:rPr>
          <w:b/>
          <w:szCs w:val="28"/>
        </w:rPr>
      </w:pPr>
      <w:r w:rsidRPr="0028524C">
        <w:rPr>
          <w:szCs w:val="28"/>
        </w:rPr>
        <w:t>Мушулова Светлана Бабкеновна, место рождения – 11.06.1977,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5;</w:t>
      </w:r>
    </w:p>
    <w:p w:rsidR="00E9464C" w:rsidRPr="0028524C" w:rsidRDefault="00E9464C" w:rsidP="00E9464C">
      <w:pPr>
        <w:suppressAutoHyphens/>
        <w:rPr>
          <w:b/>
          <w:szCs w:val="28"/>
        </w:rPr>
      </w:pPr>
    </w:p>
    <w:p w:rsidR="00E9464C" w:rsidRPr="0028524C" w:rsidRDefault="00447EB6" w:rsidP="00E9464C">
      <w:pPr>
        <w:suppressAutoHyphens/>
        <w:rPr>
          <w:szCs w:val="28"/>
        </w:rPr>
      </w:pPr>
      <w:r w:rsidRPr="0028524C">
        <w:rPr>
          <w:szCs w:val="28"/>
        </w:rPr>
        <w:t>Шапошников Николай Игоревич,  место рождения – 16.06.1989, город Шахты Ростовская область,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6;</w:t>
      </w:r>
    </w:p>
    <w:p w:rsidR="00447EB6" w:rsidRPr="0028524C" w:rsidRDefault="00447EB6" w:rsidP="00E9464C">
      <w:pPr>
        <w:suppressAutoHyphens/>
        <w:rPr>
          <w:szCs w:val="28"/>
        </w:rPr>
      </w:pPr>
    </w:p>
    <w:p w:rsidR="00447EB6" w:rsidRPr="0028524C" w:rsidRDefault="00447EB6" w:rsidP="00E9464C">
      <w:pPr>
        <w:suppressAutoHyphens/>
        <w:rPr>
          <w:szCs w:val="28"/>
        </w:rPr>
      </w:pPr>
      <w:r w:rsidRPr="0028524C">
        <w:rPr>
          <w:szCs w:val="28"/>
        </w:rPr>
        <w:t>Алескеров Руфат Фаиг оглы, место рождения – 05.10.1976, город Баку Республика Азербайджан,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7;</w:t>
      </w:r>
    </w:p>
    <w:p w:rsidR="00447EB6" w:rsidRPr="0028524C" w:rsidRDefault="00447EB6" w:rsidP="00E9464C">
      <w:pPr>
        <w:suppressAutoHyphens/>
        <w:rPr>
          <w:szCs w:val="28"/>
        </w:rPr>
      </w:pPr>
    </w:p>
    <w:p w:rsidR="00725CCE" w:rsidRPr="0028524C" w:rsidRDefault="00447EB6" w:rsidP="00725CCE">
      <w:pPr>
        <w:suppressAutoHyphens/>
        <w:rPr>
          <w:szCs w:val="28"/>
        </w:rPr>
      </w:pPr>
      <w:r w:rsidRPr="0028524C">
        <w:rPr>
          <w:szCs w:val="28"/>
        </w:rPr>
        <w:lastRenderedPageBreak/>
        <w:t>Кремнева Елена Викторовна</w:t>
      </w:r>
      <w:r w:rsidR="00725CCE" w:rsidRPr="0028524C">
        <w:rPr>
          <w:szCs w:val="28"/>
        </w:rPr>
        <w:t>, место рождения – 13.10.1970, город Шахты Ростовская область, адрес места жительства – Ростовская область, город Шахты</w:t>
      </w:r>
      <w:r w:rsidR="00725CCE" w:rsidRPr="0028524C">
        <w:rPr>
          <w:b/>
          <w:szCs w:val="28"/>
        </w:rPr>
        <w:t xml:space="preserve">, </w:t>
      </w:r>
      <w:r w:rsidR="00725CCE" w:rsidRPr="0028524C">
        <w:rPr>
          <w:szCs w:val="28"/>
        </w:rPr>
        <w:t>округ № 8;</w:t>
      </w:r>
    </w:p>
    <w:p w:rsidR="00447EB6" w:rsidRPr="0028524C" w:rsidRDefault="00447EB6" w:rsidP="00E9464C">
      <w:pPr>
        <w:suppressAutoHyphens/>
        <w:rPr>
          <w:b/>
          <w:szCs w:val="28"/>
        </w:rPr>
      </w:pPr>
    </w:p>
    <w:p w:rsidR="00725CCE" w:rsidRPr="0028524C" w:rsidRDefault="00725CCE" w:rsidP="00E9464C">
      <w:pPr>
        <w:suppressAutoHyphens/>
        <w:rPr>
          <w:szCs w:val="28"/>
        </w:rPr>
      </w:pPr>
      <w:r w:rsidRPr="0028524C">
        <w:rPr>
          <w:szCs w:val="28"/>
        </w:rPr>
        <w:t>Жизневская Ирина Викторовна, место рождения – 12.12.1968, Р.П. Боровиха Первомайского района Алтайского края,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9;</w:t>
      </w:r>
    </w:p>
    <w:p w:rsidR="00725CCE" w:rsidRPr="0028524C" w:rsidRDefault="00725CCE" w:rsidP="00E9464C">
      <w:pPr>
        <w:suppressAutoHyphens/>
        <w:rPr>
          <w:szCs w:val="28"/>
        </w:rPr>
      </w:pPr>
    </w:p>
    <w:p w:rsidR="00725CCE" w:rsidRPr="0028524C" w:rsidRDefault="00725CCE" w:rsidP="00E9464C">
      <w:pPr>
        <w:suppressAutoHyphens/>
        <w:rPr>
          <w:b/>
          <w:szCs w:val="28"/>
        </w:rPr>
      </w:pPr>
      <w:r w:rsidRPr="0028524C">
        <w:rPr>
          <w:szCs w:val="28"/>
        </w:rPr>
        <w:t>Шаповалов Сергей Александрович, место рождения – 04.07.1965, город Красный Сулин  Ростовской области,  адрес места жительства – Ростовская область, город Красный Сулин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10;</w:t>
      </w:r>
    </w:p>
    <w:p w:rsidR="00725CCE" w:rsidRPr="0028524C" w:rsidRDefault="00725CCE" w:rsidP="00E9464C">
      <w:pPr>
        <w:suppressAutoHyphens/>
        <w:rPr>
          <w:b/>
          <w:szCs w:val="28"/>
        </w:rPr>
      </w:pPr>
    </w:p>
    <w:p w:rsidR="00725CCE" w:rsidRPr="0028524C" w:rsidRDefault="00725CCE" w:rsidP="00E9464C">
      <w:pPr>
        <w:suppressAutoHyphens/>
        <w:rPr>
          <w:szCs w:val="28"/>
        </w:rPr>
      </w:pPr>
      <w:r w:rsidRPr="0028524C">
        <w:rPr>
          <w:szCs w:val="28"/>
        </w:rPr>
        <w:t xml:space="preserve">Алексанян Валерий Альбертович, </w:t>
      </w:r>
      <w:r w:rsidR="009967C3" w:rsidRPr="0028524C">
        <w:rPr>
          <w:szCs w:val="28"/>
        </w:rPr>
        <w:t>место рождения – 17.02.1987, город Баку,  адрес места жительства – Ростовская область, город Шахты</w:t>
      </w:r>
      <w:r w:rsidR="009967C3" w:rsidRPr="0028524C">
        <w:rPr>
          <w:b/>
          <w:szCs w:val="28"/>
        </w:rPr>
        <w:t xml:space="preserve">, </w:t>
      </w:r>
      <w:r w:rsidR="009967C3" w:rsidRPr="0028524C">
        <w:rPr>
          <w:szCs w:val="28"/>
        </w:rPr>
        <w:t>округ № 12;</w:t>
      </w:r>
    </w:p>
    <w:p w:rsidR="009967C3" w:rsidRPr="0028524C" w:rsidRDefault="009967C3" w:rsidP="00E9464C">
      <w:pPr>
        <w:suppressAutoHyphens/>
        <w:rPr>
          <w:szCs w:val="28"/>
        </w:rPr>
      </w:pPr>
    </w:p>
    <w:p w:rsidR="009967C3" w:rsidRPr="0028524C" w:rsidRDefault="009967C3" w:rsidP="00E9464C">
      <w:pPr>
        <w:suppressAutoHyphens/>
        <w:rPr>
          <w:b/>
          <w:szCs w:val="28"/>
        </w:rPr>
      </w:pPr>
      <w:r w:rsidRPr="0028524C">
        <w:rPr>
          <w:szCs w:val="28"/>
        </w:rPr>
        <w:t>Терехов Александр Александрович, место рождения – 07.06.1971,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13;</w:t>
      </w:r>
    </w:p>
    <w:p w:rsidR="00725CCE" w:rsidRPr="0028524C" w:rsidRDefault="00725CCE" w:rsidP="00E9464C">
      <w:pPr>
        <w:suppressAutoHyphens/>
        <w:rPr>
          <w:b/>
          <w:szCs w:val="28"/>
        </w:rPr>
      </w:pPr>
    </w:p>
    <w:p w:rsidR="009967C3" w:rsidRPr="0028524C" w:rsidRDefault="009967C3" w:rsidP="00E9464C">
      <w:pPr>
        <w:suppressAutoHyphens/>
        <w:rPr>
          <w:b/>
          <w:szCs w:val="28"/>
        </w:rPr>
      </w:pPr>
      <w:r w:rsidRPr="0028524C">
        <w:rPr>
          <w:szCs w:val="28"/>
        </w:rPr>
        <w:t>Алескерова Виктория Игоревна, место рождения – 17.05.1984,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14;</w:t>
      </w:r>
    </w:p>
    <w:p w:rsidR="00725CCE" w:rsidRPr="0028524C" w:rsidRDefault="00725CCE" w:rsidP="00E9464C">
      <w:pPr>
        <w:suppressAutoHyphens/>
        <w:rPr>
          <w:b/>
          <w:szCs w:val="28"/>
        </w:rPr>
      </w:pPr>
    </w:p>
    <w:p w:rsidR="009967C3" w:rsidRPr="0028524C" w:rsidRDefault="009967C3" w:rsidP="00E9464C">
      <w:pPr>
        <w:suppressAutoHyphens/>
        <w:rPr>
          <w:szCs w:val="28"/>
        </w:rPr>
      </w:pPr>
      <w:r w:rsidRPr="0028524C">
        <w:rPr>
          <w:szCs w:val="28"/>
        </w:rPr>
        <w:t>Бешлей Роман Иванович, место рождения – 30.12.1975,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15;</w:t>
      </w:r>
    </w:p>
    <w:p w:rsidR="009967C3" w:rsidRPr="0028524C" w:rsidRDefault="009967C3" w:rsidP="00E9464C">
      <w:pPr>
        <w:suppressAutoHyphens/>
        <w:rPr>
          <w:szCs w:val="28"/>
        </w:rPr>
      </w:pPr>
    </w:p>
    <w:p w:rsidR="009967C3" w:rsidRPr="0028524C" w:rsidRDefault="009967C3" w:rsidP="00E9464C">
      <w:pPr>
        <w:suppressAutoHyphens/>
        <w:rPr>
          <w:szCs w:val="28"/>
        </w:rPr>
      </w:pPr>
      <w:r w:rsidRPr="0028524C">
        <w:rPr>
          <w:szCs w:val="28"/>
        </w:rPr>
        <w:t>Перепечаев Андрей Владимирович, место рождения – 01.02.1984,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16;</w:t>
      </w:r>
    </w:p>
    <w:p w:rsidR="009967C3" w:rsidRPr="0028524C" w:rsidRDefault="009967C3" w:rsidP="00E9464C">
      <w:pPr>
        <w:suppressAutoHyphens/>
        <w:rPr>
          <w:szCs w:val="28"/>
        </w:rPr>
      </w:pPr>
    </w:p>
    <w:p w:rsidR="009967C3" w:rsidRPr="0028524C" w:rsidRDefault="009967C3" w:rsidP="00E9464C">
      <w:pPr>
        <w:suppressAutoHyphens/>
        <w:rPr>
          <w:szCs w:val="28"/>
        </w:rPr>
      </w:pPr>
      <w:r w:rsidRPr="0028524C">
        <w:rPr>
          <w:szCs w:val="28"/>
        </w:rPr>
        <w:t>Скляров Сергей Вячеславович,  место рождения – 26.01.1990,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17;</w:t>
      </w:r>
    </w:p>
    <w:p w:rsidR="009967C3" w:rsidRPr="0028524C" w:rsidRDefault="009967C3" w:rsidP="00E9464C">
      <w:pPr>
        <w:suppressAutoHyphens/>
        <w:rPr>
          <w:b/>
          <w:szCs w:val="28"/>
        </w:rPr>
      </w:pPr>
    </w:p>
    <w:p w:rsidR="00725CCE" w:rsidRPr="0028524C" w:rsidRDefault="009967C3" w:rsidP="00E9464C">
      <w:pPr>
        <w:suppressAutoHyphens/>
        <w:rPr>
          <w:szCs w:val="28"/>
        </w:rPr>
      </w:pPr>
      <w:r w:rsidRPr="0028524C">
        <w:rPr>
          <w:szCs w:val="28"/>
        </w:rPr>
        <w:t>Кремнев Кирилл Игоревич</w:t>
      </w:r>
      <w:r w:rsidR="001C3186" w:rsidRPr="0028524C">
        <w:rPr>
          <w:szCs w:val="28"/>
        </w:rPr>
        <w:t>,</w:t>
      </w:r>
      <w:r w:rsidRPr="0028524C">
        <w:rPr>
          <w:szCs w:val="28"/>
        </w:rPr>
        <w:t xml:space="preserve"> место рождения – </w:t>
      </w:r>
      <w:r w:rsidR="001C3186" w:rsidRPr="0028524C">
        <w:rPr>
          <w:szCs w:val="28"/>
        </w:rPr>
        <w:t>03.02.1991</w:t>
      </w:r>
      <w:r w:rsidRPr="0028524C">
        <w:rPr>
          <w:szCs w:val="28"/>
        </w:rPr>
        <w:t>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1</w:t>
      </w:r>
      <w:r w:rsidR="001C3186" w:rsidRPr="0028524C">
        <w:rPr>
          <w:szCs w:val="28"/>
        </w:rPr>
        <w:t>8</w:t>
      </w:r>
      <w:r w:rsidRPr="0028524C">
        <w:rPr>
          <w:szCs w:val="28"/>
        </w:rPr>
        <w:t>;</w:t>
      </w:r>
    </w:p>
    <w:p w:rsidR="0028524C" w:rsidRDefault="0028524C" w:rsidP="00E9464C">
      <w:pPr>
        <w:suppressAutoHyphens/>
        <w:rPr>
          <w:szCs w:val="28"/>
        </w:rPr>
      </w:pPr>
    </w:p>
    <w:p w:rsidR="001C3186" w:rsidRPr="0028524C" w:rsidRDefault="001C3186" w:rsidP="00E9464C">
      <w:pPr>
        <w:suppressAutoHyphens/>
        <w:rPr>
          <w:b/>
          <w:szCs w:val="28"/>
        </w:rPr>
      </w:pPr>
      <w:r w:rsidRPr="0028524C">
        <w:rPr>
          <w:szCs w:val="28"/>
        </w:rPr>
        <w:t>Белобров Олег Александрович,  место рождения – 12.06.1985,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19;</w:t>
      </w:r>
    </w:p>
    <w:p w:rsidR="009967C3" w:rsidRPr="0028524C" w:rsidRDefault="009967C3" w:rsidP="00E9464C">
      <w:pPr>
        <w:suppressAutoHyphens/>
        <w:rPr>
          <w:b/>
          <w:szCs w:val="28"/>
        </w:rPr>
      </w:pPr>
    </w:p>
    <w:p w:rsidR="001C3186" w:rsidRPr="0028524C" w:rsidRDefault="001C3186" w:rsidP="00E9464C">
      <w:pPr>
        <w:suppressAutoHyphens/>
        <w:rPr>
          <w:b/>
          <w:szCs w:val="28"/>
        </w:rPr>
      </w:pPr>
    </w:p>
    <w:p w:rsidR="001C3186" w:rsidRPr="0028524C" w:rsidRDefault="001C3186" w:rsidP="00E9464C">
      <w:pPr>
        <w:suppressAutoHyphens/>
        <w:rPr>
          <w:szCs w:val="28"/>
        </w:rPr>
      </w:pPr>
      <w:r w:rsidRPr="0028524C">
        <w:rPr>
          <w:szCs w:val="28"/>
        </w:rPr>
        <w:lastRenderedPageBreak/>
        <w:t>Ровенский Вадим Владимирович, место рождения – 14.04.1979,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20;</w:t>
      </w:r>
    </w:p>
    <w:p w:rsidR="00E97CCC" w:rsidRPr="0028524C" w:rsidRDefault="00E97CCC" w:rsidP="00E9464C">
      <w:pPr>
        <w:suppressAutoHyphens/>
        <w:rPr>
          <w:szCs w:val="28"/>
        </w:rPr>
      </w:pPr>
    </w:p>
    <w:p w:rsidR="00E97CCC" w:rsidRPr="0028524C" w:rsidRDefault="00E97CCC" w:rsidP="00E9464C">
      <w:pPr>
        <w:suppressAutoHyphens/>
        <w:rPr>
          <w:szCs w:val="28"/>
        </w:rPr>
      </w:pPr>
      <w:r w:rsidRPr="0028524C">
        <w:rPr>
          <w:szCs w:val="28"/>
        </w:rPr>
        <w:t>Курдюк Вадим Николаевич, место рождения – 17.10.1974,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21;</w:t>
      </w:r>
    </w:p>
    <w:p w:rsidR="00E97CCC" w:rsidRPr="0028524C" w:rsidRDefault="00E97CCC" w:rsidP="00E9464C">
      <w:pPr>
        <w:suppressAutoHyphens/>
        <w:rPr>
          <w:szCs w:val="28"/>
        </w:rPr>
      </w:pPr>
    </w:p>
    <w:p w:rsidR="00E97CCC" w:rsidRPr="0028524C" w:rsidRDefault="00E97CCC" w:rsidP="00E9464C">
      <w:pPr>
        <w:suppressAutoHyphens/>
        <w:rPr>
          <w:szCs w:val="28"/>
        </w:rPr>
      </w:pPr>
      <w:r w:rsidRPr="0028524C">
        <w:rPr>
          <w:szCs w:val="28"/>
        </w:rPr>
        <w:t>Завьялова Дарья Викторовна, место рождения – 19.10.1981,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22;</w:t>
      </w:r>
    </w:p>
    <w:p w:rsidR="00E97CCC" w:rsidRPr="0028524C" w:rsidRDefault="00E97CCC" w:rsidP="00E9464C">
      <w:pPr>
        <w:suppressAutoHyphens/>
        <w:rPr>
          <w:szCs w:val="28"/>
        </w:rPr>
      </w:pPr>
    </w:p>
    <w:p w:rsidR="00E97CCC" w:rsidRPr="0028524C" w:rsidRDefault="00E97CCC" w:rsidP="00E9464C">
      <w:pPr>
        <w:suppressAutoHyphens/>
        <w:rPr>
          <w:szCs w:val="28"/>
        </w:rPr>
      </w:pPr>
      <w:r w:rsidRPr="0028524C">
        <w:rPr>
          <w:szCs w:val="28"/>
        </w:rPr>
        <w:t>Трифонов Евгений Сергеевич, место рождения – 14.04.1988,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23;</w:t>
      </w:r>
    </w:p>
    <w:p w:rsidR="00E97CCC" w:rsidRPr="0028524C" w:rsidRDefault="00E97CCC" w:rsidP="00E9464C">
      <w:pPr>
        <w:suppressAutoHyphens/>
        <w:rPr>
          <w:szCs w:val="28"/>
        </w:rPr>
      </w:pPr>
    </w:p>
    <w:p w:rsidR="00E97CCC" w:rsidRPr="0028524C" w:rsidRDefault="00E97CCC" w:rsidP="00E9464C">
      <w:pPr>
        <w:suppressAutoHyphens/>
        <w:rPr>
          <w:szCs w:val="28"/>
        </w:rPr>
      </w:pPr>
      <w:r w:rsidRPr="0028524C">
        <w:rPr>
          <w:szCs w:val="28"/>
        </w:rPr>
        <w:t>Бабкин Роман Юрьевич, место рождения – 04.12.1976,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24;</w:t>
      </w:r>
    </w:p>
    <w:p w:rsidR="00E97CCC" w:rsidRPr="0028524C" w:rsidRDefault="00E97CCC" w:rsidP="00E9464C">
      <w:pPr>
        <w:suppressAutoHyphens/>
        <w:rPr>
          <w:szCs w:val="28"/>
        </w:rPr>
      </w:pPr>
    </w:p>
    <w:p w:rsidR="00E97CCC" w:rsidRPr="0028524C" w:rsidRDefault="00E97CCC" w:rsidP="00E9464C">
      <w:pPr>
        <w:suppressAutoHyphens/>
        <w:rPr>
          <w:b/>
          <w:szCs w:val="28"/>
        </w:rPr>
      </w:pPr>
      <w:r w:rsidRPr="0028524C">
        <w:rPr>
          <w:szCs w:val="28"/>
        </w:rPr>
        <w:t xml:space="preserve">Пичугин Владимир Петрович, место рождения – </w:t>
      </w:r>
      <w:r w:rsidR="00FE48D0" w:rsidRPr="0028524C">
        <w:rPr>
          <w:szCs w:val="28"/>
        </w:rPr>
        <w:t>21.05.1974</w:t>
      </w:r>
      <w:r w:rsidRPr="0028524C">
        <w:rPr>
          <w:szCs w:val="28"/>
        </w:rPr>
        <w:t>, город Шахты Ростовская область,  адрес места жительства – Ростовская область, город Шахты</w:t>
      </w:r>
      <w:r w:rsidRPr="0028524C">
        <w:rPr>
          <w:b/>
          <w:szCs w:val="28"/>
        </w:rPr>
        <w:t xml:space="preserve">, </w:t>
      </w:r>
      <w:r w:rsidRPr="0028524C">
        <w:rPr>
          <w:szCs w:val="28"/>
        </w:rPr>
        <w:t>округ № 25</w:t>
      </w:r>
      <w:r w:rsidR="00FE48D0" w:rsidRPr="0028524C">
        <w:rPr>
          <w:szCs w:val="28"/>
        </w:rPr>
        <w:t>.</w:t>
      </w:r>
    </w:p>
    <w:p w:rsidR="001C3186" w:rsidRPr="0028524C" w:rsidRDefault="001C3186" w:rsidP="00E9464C">
      <w:pPr>
        <w:suppressAutoHyphens/>
        <w:rPr>
          <w:b/>
          <w:szCs w:val="28"/>
        </w:rPr>
      </w:pPr>
    </w:p>
    <w:p w:rsidR="001C3186" w:rsidRPr="0028524C" w:rsidRDefault="001C3186" w:rsidP="00E9464C">
      <w:pPr>
        <w:suppressAutoHyphens/>
        <w:rPr>
          <w:b/>
          <w:szCs w:val="28"/>
        </w:rPr>
        <w:sectPr w:rsidR="001C3186" w:rsidRPr="0028524C" w:rsidSect="00E9464C">
          <w:headerReference w:type="even" r:id="rId10"/>
          <w:headerReference w:type="default" r:id="rId11"/>
          <w:footerReference w:type="default" r:id="rId12"/>
          <w:pgSz w:w="11906" w:h="16838"/>
          <w:pgMar w:top="1134" w:right="851" w:bottom="1134" w:left="1644" w:header="454" w:footer="454" w:gutter="0"/>
          <w:cols w:space="720"/>
          <w:titlePg/>
        </w:sectPr>
      </w:pP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sectPr w:rsidR="00C602C0" w:rsidSect="00656808">
      <w:pgSz w:w="16838" w:h="11906" w:orient="landscape"/>
      <w:pgMar w:top="1644" w:right="1134" w:bottom="851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EA6" w:rsidRDefault="002B7EA6">
      <w:r>
        <w:separator/>
      </w:r>
    </w:p>
  </w:endnote>
  <w:endnote w:type="continuationSeparator" w:id="1">
    <w:p w:rsidR="002B7EA6" w:rsidRDefault="002B7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CCE" w:rsidRDefault="00725CCE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EA6" w:rsidRDefault="002B7EA6">
      <w:r>
        <w:separator/>
      </w:r>
    </w:p>
  </w:footnote>
  <w:footnote w:type="continuationSeparator" w:id="1">
    <w:p w:rsidR="002B7EA6" w:rsidRDefault="002B7E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CCE" w:rsidRDefault="00725CCE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25CCE" w:rsidRDefault="00725CC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CCE" w:rsidRDefault="00725CCE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4254">
      <w:rPr>
        <w:rStyle w:val="a6"/>
        <w:noProof/>
      </w:rPr>
      <w:t>2</w:t>
    </w:r>
    <w:r>
      <w:rPr>
        <w:rStyle w:val="a6"/>
      </w:rPr>
      <w:fldChar w:fldCharType="end"/>
    </w:r>
  </w:p>
  <w:p w:rsidR="00725CCE" w:rsidRDefault="00725CC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CCE" w:rsidRDefault="00725CC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25CCE" w:rsidRDefault="00725CCE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CCE" w:rsidRDefault="00725CC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4254">
      <w:rPr>
        <w:rStyle w:val="a6"/>
        <w:noProof/>
      </w:rPr>
      <w:t>4</w:t>
    </w:r>
    <w:r>
      <w:rPr>
        <w:rStyle w:val="a6"/>
      </w:rPr>
      <w:fldChar w:fldCharType="end"/>
    </w:r>
  </w:p>
  <w:p w:rsidR="00725CCE" w:rsidRDefault="00725CC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22BC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1FA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77045"/>
    <w:rsid w:val="001B1BE6"/>
    <w:rsid w:val="001C2EFA"/>
    <w:rsid w:val="001C3186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8524C"/>
    <w:rsid w:val="002945AF"/>
    <w:rsid w:val="002951DC"/>
    <w:rsid w:val="00295890"/>
    <w:rsid w:val="002B3E2E"/>
    <w:rsid w:val="002B7EA6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0121"/>
    <w:rsid w:val="003A7E9B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47EB6"/>
    <w:rsid w:val="00490764"/>
    <w:rsid w:val="004A57EC"/>
    <w:rsid w:val="004C0962"/>
    <w:rsid w:val="004C3D75"/>
    <w:rsid w:val="004C4097"/>
    <w:rsid w:val="004C7166"/>
    <w:rsid w:val="004F32B4"/>
    <w:rsid w:val="005047E6"/>
    <w:rsid w:val="00510D5E"/>
    <w:rsid w:val="005156D6"/>
    <w:rsid w:val="00523E69"/>
    <w:rsid w:val="005329E0"/>
    <w:rsid w:val="005442CC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4254"/>
    <w:rsid w:val="006172F1"/>
    <w:rsid w:val="00625212"/>
    <w:rsid w:val="006265A1"/>
    <w:rsid w:val="00646B7A"/>
    <w:rsid w:val="00656808"/>
    <w:rsid w:val="00656869"/>
    <w:rsid w:val="006600C9"/>
    <w:rsid w:val="006851F8"/>
    <w:rsid w:val="006971E5"/>
    <w:rsid w:val="006B1BF3"/>
    <w:rsid w:val="006B2E12"/>
    <w:rsid w:val="006B42C0"/>
    <w:rsid w:val="006C491D"/>
    <w:rsid w:val="006C554C"/>
    <w:rsid w:val="006D7C76"/>
    <w:rsid w:val="006E10DA"/>
    <w:rsid w:val="006E4BDF"/>
    <w:rsid w:val="006F1806"/>
    <w:rsid w:val="007055FD"/>
    <w:rsid w:val="00711330"/>
    <w:rsid w:val="00712725"/>
    <w:rsid w:val="00716AD7"/>
    <w:rsid w:val="00725CCE"/>
    <w:rsid w:val="00732692"/>
    <w:rsid w:val="0075066B"/>
    <w:rsid w:val="007643C5"/>
    <w:rsid w:val="00767BFD"/>
    <w:rsid w:val="00775105"/>
    <w:rsid w:val="00790AAF"/>
    <w:rsid w:val="007A08AF"/>
    <w:rsid w:val="007A31E3"/>
    <w:rsid w:val="007A7CF8"/>
    <w:rsid w:val="007B5352"/>
    <w:rsid w:val="007D5060"/>
    <w:rsid w:val="007E17D2"/>
    <w:rsid w:val="007F4566"/>
    <w:rsid w:val="00802729"/>
    <w:rsid w:val="00803CBD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45C6A"/>
    <w:rsid w:val="00954783"/>
    <w:rsid w:val="00955D90"/>
    <w:rsid w:val="0095603D"/>
    <w:rsid w:val="0096068B"/>
    <w:rsid w:val="0096194F"/>
    <w:rsid w:val="009717E4"/>
    <w:rsid w:val="009967C3"/>
    <w:rsid w:val="009B0259"/>
    <w:rsid w:val="009B0B0B"/>
    <w:rsid w:val="009E29CD"/>
    <w:rsid w:val="009F0EB8"/>
    <w:rsid w:val="00A03EDA"/>
    <w:rsid w:val="00A1068E"/>
    <w:rsid w:val="00A1573A"/>
    <w:rsid w:val="00A3753D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1F0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A48FD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A3C2A"/>
    <w:rsid w:val="00CB047A"/>
    <w:rsid w:val="00CC317F"/>
    <w:rsid w:val="00CC3C52"/>
    <w:rsid w:val="00CC735C"/>
    <w:rsid w:val="00CD4376"/>
    <w:rsid w:val="00CE245E"/>
    <w:rsid w:val="00CE563E"/>
    <w:rsid w:val="00CF18CF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C2FDA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9464C"/>
    <w:rsid w:val="00E97CCC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EF789C"/>
    <w:rsid w:val="00F03ECB"/>
    <w:rsid w:val="00F10417"/>
    <w:rsid w:val="00F1453E"/>
    <w:rsid w:val="00F14CD9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0464"/>
    <w:rsid w:val="00FE48D0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3A0121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3A0121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3A0121"/>
    <w:pPr>
      <w:keepNext/>
      <w:autoSpaceDE w:val="0"/>
      <w:autoSpaceDN w:val="0"/>
      <w:jc w:val="center"/>
      <w:outlineLvl w:val="4"/>
    </w:pPr>
    <w:rPr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6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6755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2020-07-14T10:52:00Z</cp:lastPrinted>
  <dcterms:created xsi:type="dcterms:W3CDTF">2020-07-14T15:47:00Z</dcterms:created>
  <dcterms:modified xsi:type="dcterms:W3CDTF">2020-07-14T15:47:00Z</dcterms:modified>
</cp:coreProperties>
</file>