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C4080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897758">
        <w:t>7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897758">
        <w:t>7</w:t>
      </w:r>
      <w:r w:rsidR="00893F7C">
        <w:t>-</w:t>
      </w:r>
      <w:r w:rsidR="0080396D">
        <w:t>4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80396D">
        <w:rPr>
          <w:b/>
          <w:bCs/>
          <w:szCs w:val="28"/>
        </w:rPr>
        <w:t>Вареца Руслану Анатольевичу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80396D">
        <w:rPr>
          <w:sz w:val="28"/>
          <w:szCs w:val="28"/>
        </w:rPr>
        <w:t>Вареца Р</w:t>
      </w:r>
      <w:r w:rsidR="00BB258E">
        <w:rPr>
          <w:sz w:val="28"/>
          <w:szCs w:val="28"/>
        </w:rPr>
        <w:t>.</w:t>
      </w:r>
      <w:r w:rsidR="0080396D">
        <w:rPr>
          <w:sz w:val="28"/>
          <w:szCs w:val="28"/>
        </w:rPr>
        <w:t>А.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80396D">
        <w:rPr>
          <w:szCs w:val="28"/>
        </w:rPr>
        <w:t>Вареца Руслану Анатольевичу</w:t>
      </w:r>
      <w:r w:rsidR="00893F7C">
        <w:rPr>
          <w:szCs w:val="28"/>
        </w:rPr>
        <w:t xml:space="preserve"> </w:t>
      </w:r>
      <w:r w:rsidR="0044014A">
        <w:rPr>
          <w:szCs w:val="28"/>
        </w:rPr>
        <w:t xml:space="preserve">(ИНН </w:t>
      </w:r>
      <w:r w:rsidR="00E07237">
        <w:rPr>
          <w:szCs w:val="28"/>
        </w:rPr>
        <w:t>___</w:t>
      </w:r>
      <w:r w:rsidR="0044014A">
        <w:rPr>
          <w:szCs w:val="28"/>
        </w:rPr>
        <w:t xml:space="preserve">)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6827" w:rsidRDefault="004A6827">
      <w:r>
        <w:separator/>
      </w:r>
    </w:p>
  </w:endnote>
  <w:endnote w:type="continuationSeparator" w:id="1">
    <w:p w:rsidR="004A6827" w:rsidRDefault="004A6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6827" w:rsidRDefault="004A6827">
      <w:r>
        <w:separator/>
      </w:r>
    </w:p>
  </w:footnote>
  <w:footnote w:type="continuationSeparator" w:id="1">
    <w:p w:rsidR="004A6827" w:rsidRDefault="004A68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6B300C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6B300C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86E64"/>
    <w:rsid w:val="001B1BE6"/>
    <w:rsid w:val="001C2D79"/>
    <w:rsid w:val="001C2EFA"/>
    <w:rsid w:val="001C5954"/>
    <w:rsid w:val="001D1333"/>
    <w:rsid w:val="001E0EDD"/>
    <w:rsid w:val="001E1699"/>
    <w:rsid w:val="001E7C10"/>
    <w:rsid w:val="001F66AA"/>
    <w:rsid w:val="002009FD"/>
    <w:rsid w:val="0020158F"/>
    <w:rsid w:val="002058ED"/>
    <w:rsid w:val="00205E26"/>
    <w:rsid w:val="002105AF"/>
    <w:rsid w:val="00212B65"/>
    <w:rsid w:val="00223392"/>
    <w:rsid w:val="00223464"/>
    <w:rsid w:val="00231225"/>
    <w:rsid w:val="0023482D"/>
    <w:rsid w:val="002403EC"/>
    <w:rsid w:val="002436FA"/>
    <w:rsid w:val="00244BDF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53E"/>
    <w:rsid w:val="00362941"/>
    <w:rsid w:val="00365722"/>
    <w:rsid w:val="003712CB"/>
    <w:rsid w:val="003717B8"/>
    <w:rsid w:val="00383D76"/>
    <w:rsid w:val="003861E3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492E"/>
    <w:rsid w:val="0040645E"/>
    <w:rsid w:val="0040714C"/>
    <w:rsid w:val="00407576"/>
    <w:rsid w:val="0044014A"/>
    <w:rsid w:val="0048019E"/>
    <w:rsid w:val="00490764"/>
    <w:rsid w:val="004A3429"/>
    <w:rsid w:val="004A6827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803F5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1A8"/>
    <w:rsid w:val="00656869"/>
    <w:rsid w:val="006600C9"/>
    <w:rsid w:val="006851F8"/>
    <w:rsid w:val="006971E5"/>
    <w:rsid w:val="006A2137"/>
    <w:rsid w:val="006A5F79"/>
    <w:rsid w:val="006B1BF3"/>
    <w:rsid w:val="006B2E12"/>
    <w:rsid w:val="006B300C"/>
    <w:rsid w:val="006C4080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D5060"/>
    <w:rsid w:val="007E17D2"/>
    <w:rsid w:val="007E5DE6"/>
    <w:rsid w:val="007F4566"/>
    <w:rsid w:val="00802729"/>
    <w:rsid w:val="0080396D"/>
    <w:rsid w:val="00817443"/>
    <w:rsid w:val="00830575"/>
    <w:rsid w:val="008310A4"/>
    <w:rsid w:val="00831DCA"/>
    <w:rsid w:val="00833EDD"/>
    <w:rsid w:val="00844F34"/>
    <w:rsid w:val="00872DF9"/>
    <w:rsid w:val="00893F7C"/>
    <w:rsid w:val="00893FBF"/>
    <w:rsid w:val="00897758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2409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258E"/>
    <w:rsid w:val="00BB42E9"/>
    <w:rsid w:val="00BB7B90"/>
    <w:rsid w:val="00BD2501"/>
    <w:rsid w:val="00BE6182"/>
    <w:rsid w:val="00BF0F0F"/>
    <w:rsid w:val="00C022A8"/>
    <w:rsid w:val="00C028DA"/>
    <w:rsid w:val="00C03D91"/>
    <w:rsid w:val="00C04F8A"/>
    <w:rsid w:val="00C1606D"/>
    <w:rsid w:val="00C17E43"/>
    <w:rsid w:val="00C21BDB"/>
    <w:rsid w:val="00C23049"/>
    <w:rsid w:val="00C3675C"/>
    <w:rsid w:val="00C43378"/>
    <w:rsid w:val="00C55137"/>
    <w:rsid w:val="00C602C0"/>
    <w:rsid w:val="00C6041C"/>
    <w:rsid w:val="00C620A7"/>
    <w:rsid w:val="00C80479"/>
    <w:rsid w:val="00C81874"/>
    <w:rsid w:val="00C83998"/>
    <w:rsid w:val="00CA3C2A"/>
    <w:rsid w:val="00CA7A49"/>
    <w:rsid w:val="00CB047A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07237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300C"/>
    <w:rPr>
      <w:sz w:val="28"/>
    </w:rPr>
  </w:style>
  <w:style w:type="paragraph" w:styleId="1">
    <w:name w:val="heading 1"/>
    <w:basedOn w:val="a"/>
    <w:next w:val="a"/>
    <w:qFormat/>
    <w:rsid w:val="006B300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6B300C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B300C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6B300C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6B300C"/>
  </w:style>
  <w:style w:type="paragraph" w:styleId="a7">
    <w:name w:val="Body Text"/>
    <w:basedOn w:val="a"/>
    <w:rsid w:val="006B300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6B300C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6B300C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6B300C"/>
    <w:pPr>
      <w:spacing w:before="60" w:after="60"/>
    </w:pPr>
    <w:rPr>
      <w:kern w:val="28"/>
    </w:rPr>
  </w:style>
  <w:style w:type="paragraph" w:styleId="21">
    <w:name w:val="Body Text Indent 2"/>
    <w:basedOn w:val="a"/>
    <w:rsid w:val="006B300C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6B300C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915267"/>
    <w:rPr>
      <w:sz w:val="16"/>
      <w:szCs w:val="16"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3</cp:revision>
  <cp:lastPrinted>2020-07-17T09:04:00Z</cp:lastPrinted>
  <dcterms:created xsi:type="dcterms:W3CDTF">2020-07-18T13:02:00Z</dcterms:created>
  <dcterms:modified xsi:type="dcterms:W3CDTF">2020-07-18T13:04:00Z</dcterms:modified>
</cp:coreProperties>
</file>