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4D709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5343A">
        <w:t>2</w:t>
      </w:r>
      <w:r w:rsidR="00C165FC">
        <w:t>6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="00E76681">
        <w:rPr>
          <w:b/>
          <w:szCs w:val="28"/>
        </w:rPr>
        <w:t>депутатов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F5343A">
        <w:rPr>
          <w:b/>
          <w:szCs w:val="28"/>
        </w:rPr>
        <w:t>2</w:t>
      </w:r>
      <w:r w:rsidR="00C165FC">
        <w:rPr>
          <w:b/>
          <w:szCs w:val="28"/>
        </w:rPr>
        <w:t>3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294C7A">
        <w:rPr>
          <w:b w:val="0"/>
          <w:spacing w:val="0"/>
          <w:sz w:val="28"/>
        </w:rPr>
        <w:t>25</w:t>
      </w:r>
      <w:r w:rsidR="005A57BD">
        <w:rPr>
          <w:b w:val="0"/>
          <w:spacing w:val="0"/>
          <w:sz w:val="28"/>
        </w:rPr>
        <w:t>66</w:t>
      </w:r>
      <w:r w:rsidRPr="00C0394D">
        <w:rPr>
          <w:b w:val="0"/>
          <w:spacing w:val="0"/>
          <w:sz w:val="28"/>
        </w:rPr>
        <w:t xml:space="preserve">, </w:t>
      </w:r>
      <w:r w:rsidR="000203A9" w:rsidRPr="00C0394D">
        <w:rPr>
          <w:b w:val="0"/>
          <w:spacing w:val="0"/>
          <w:sz w:val="28"/>
        </w:rPr>
        <w:t>2</w:t>
      </w:r>
      <w:r w:rsidR="00294C7A">
        <w:rPr>
          <w:b w:val="0"/>
          <w:spacing w:val="0"/>
          <w:sz w:val="28"/>
        </w:rPr>
        <w:t>5</w:t>
      </w:r>
      <w:r w:rsidR="005A57BD">
        <w:rPr>
          <w:b w:val="0"/>
          <w:spacing w:val="0"/>
          <w:sz w:val="28"/>
        </w:rPr>
        <w:t>67</w:t>
      </w:r>
      <w:r w:rsidR="00294C7A">
        <w:rPr>
          <w:b w:val="0"/>
          <w:spacing w:val="0"/>
          <w:sz w:val="28"/>
        </w:rPr>
        <w:t>, 25</w:t>
      </w:r>
      <w:r w:rsidR="005A57BD">
        <w:rPr>
          <w:b w:val="0"/>
          <w:spacing w:val="0"/>
          <w:sz w:val="28"/>
        </w:rPr>
        <w:t>68, 2569, 2570</w:t>
      </w:r>
      <w:r w:rsidRPr="00C0394D">
        <w:rPr>
          <w:b w:val="0"/>
          <w:spacing w:val="0"/>
          <w:sz w:val="28"/>
        </w:rPr>
        <w:t xml:space="preserve"> города Шахты  об итогах голосования по одномандатному избирательному округу № </w:t>
      </w:r>
      <w:r w:rsidR="00F5343A">
        <w:rPr>
          <w:b w:val="0"/>
          <w:spacing w:val="0"/>
          <w:sz w:val="28"/>
        </w:rPr>
        <w:t>2</w:t>
      </w:r>
      <w:r w:rsidR="005A57BD">
        <w:rPr>
          <w:b w:val="0"/>
          <w:spacing w:val="0"/>
          <w:sz w:val="28"/>
        </w:rPr>
        <w:t>3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F5343A">
        <w:rPr>
          <w:b w:val="0"/>
          <w:spacing w:val="0"/>
          <w:sz w:val="28"/>
        </w:rPr>
        <w:t>1</w:t>
      </w:r>
      <w:r w:rsidR="005A57BD">
        <w:rPr>
          <w:b w:val="0"/>
          <w:spacing w:val="0"/>
          <w:sz w:val="28"/>
        </w:rPr>
        <w:t>841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C0394D">
        <w:rPr>
          <w:b w:val="0"/>
          <w:spacing w:val="0"/>
          <w:sz w:val="28"/>
        </w:rPr>
        <w:t>2</w:t>
      </w:r>
      <w:r w:rsidR="005A57BD">
        <w:rPr>
          <w:b w:val="0"/>
          <w:spacing w:val="0"/>
          <w:sz w:val="28"/>
        </w:rPr>
        <w:t>7,74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5A57BD">
            <w:r w:rsidRPr="00E76681">
              <w:t xml:space="preserve">    </w:t>
            </w:r>
            <w:r w:rsidR="005A57BD">
              <w:t>Вареца Руслан Анатольевич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5A57BD" w:rsidP="00F5343A">
            <w:r>
              <w:t>176</w:t>
            </w:r>
            <w:r w:rsidR="002E4FD1" w:rsidRPr="00E76681">
              <w:t xml:space="preserve"> голос</w:t>
            </w:r>
            <w:r>
              <w:t>ов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5A57BD">
            <w:r w:rsidRPr="00E76681">
              <w:t xml:space="preserve"> </w:t>
            </w:r>
            <w:r w:rsidR="00C24051">
              <w:t xml:space="preserve">   </w:t>
            </w:r>
            <w:r w:rsidR="005A57BD">
              <w:t>Комаров Илья Александрович</w:t>
            </w:r>
            <w:r w:rsidR="00E766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5A57BD" w:rsidP="00D51BB5">
            <w:r>
              <w:t>81</w:t>
            </w:r>
            <w:r w:rsidR="00E76681">
              <w:t xml:space="preserve"> голос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5A57BD">
            <w:r w:rsidRPr="00E76681">
              <w:t xml:space="preserve"> </w:t>
            </w:r>
            <w:r w:rsidR="00C24051">
              <w:t xml:space="preserve">   </w:t>
            </w:r>
            <w:r w:rsidR="005A57BD">
              <w:t>Корниенко Юрий Юрьевич</w:t>
            </w:r>
            <w:r w:rsidR="00E76681">
              <w:t xml:space="preserve"> </w:t>
            </w:r>
            <w:r w:rsidR="002E4A87" w:rsidRPr="00E766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5A57BD" w:rsidP="00F5343A">
            <w:r>
              <w:t>703</w:t>
            </w:r>
            <w:r w:rsidR="00E76681" w:rsidRPr="00E76681">
              <w:t xml:space="preserve"> голос</w:t>
            </w:r>
            <w:r>
              <w:t>а</w:t>
            </w:r>
          </w:p>
        </w:tc>
      </w:tr>
      <w:tr w:rsidR="005A57BD" w:rsidRPr="00E76681" w:rsidTr="002E4FD1">
        <w:tc>
          <w:tcPr>
            <w:tcW w:w="5778" w:type="dxa"/>
            <w:shd w:val="clear" w:color="auto" w:fill="auto"/>
          </w:tcPr>
          <w:p w:rsidR="005A57BD" w:rsidRPr="00E76681" w:rsidRDefault="005A57BD" w:rsidP="005A57BD">
            <w:r>
              <w:t xml:space="preserve">    Кузовкина Людмила Анатольевна</w:t>
            </w:r>
          </w:p>
        </w:tc>
        <w:tc>
          <w:tcPr>
            <w:tcW w:w="2410" w:type="dxa"/>
            <w:shd w:val="clear" w:color="auto" w:fill="auto"/>
          </w:tcPr>
          <w:p w:rsidR="005A57BD" w:rsidRDefault="005A57BD" w:rsidP="00F5343A">
            <w:r>
              <w:t>62 голоса</w:t>
            </w:r>
          </w:p>
        </w:tc>
      </w:tr>
      <w:tr w:rsidR="005A57BD" w:rsidRPr="00E76681" w:rsidTr="002E4FD1">
        <w:tc>
          <w:tcPr>
            <w:tcW w:w="5778" w:type="dxa"/>
            <w:shd w:val="clear" w:color="auto" w:fill="auto"/>
          </w:tcPr>
          <w:p w:rsidR="005A57BD" w:rsidRDefault="005A57BD" w:rsidP="005A57BD">
            <w:r>
              <w:t xml:space="preserve">    Масленникова Лариса Николаевна</w:t>
            </w:r>
          </w:p>
        </w:tc>
        <w:tc>
          <w:tcPr>
            <w:tcW w:w="2410" w:type="dxa"/>
            <w:shd w:val="clear" w:color="auto" w:fill="auto"/>
          </w:tcPr>
          <w:p w:rsidR="005A57BD" w:rsidRDefault="005A57BD" w:rsidP="00F5343A">
            <w:r>
              <w:t>26 голосов</w:t>
            </w:r>
          </w:p>
        </w:tc>
      </w:tr>
      <w:tr w:rsidR="005A57BD" w:rsidRPr="00E76681" w:rsidTr="002E4FD1">
        <w:tc>
          <w:tcPr>
            <w:tcW w:w="5778" w:type="dxa"/>
            <w:shd w:val="clear" w:color="auto" w:fill="auto"/>
          </w:tcPr>
          <w:p w:rsidR="005A57BD" w:rsidRDefault="005A57BD" w:rsidP="005A57BD">
            <w:r>
              <w:t xml:space="preserve">    Трифонов Евгений Сергеевич</w:t>
            </w:r>
          </w:p>
        </w:tc>
        <w:tc>
          <w:tcPr>
            <w:tcW w:w="2410" w:type="dxa"/>
            <w:shd w:val="clear" w:color="auto" w:fill="auto"/>
          </w:tcPr>
          <w:p w:rsidR="005A57BD" w:rsidRDefault="005A57BD" w:rsidP="00F5343A">
            <w:r>
              <w:t>279 голос</w:t>
            </w:r>
          </w:p>
        </w:tc>
      </w:tr>
      <w:tr w:rsidR="005A57BD" w:rsidRPr="00E76681" w:rsidTr="002E4FD1">
        <w:tc>
          <w:tcPr>
            <w:tcW w:w="5778" w:type="dxa"/>
            <w:shd w:val="clear" w:color="auto" w:fill="auto"/>
          </w:tcPr>
          <w:p w:rsidR="005A57BD" w:rsidRDefault="005A57BD" w:rsidP="005A57BD">
            <w:r>
              <w:t xml:space="preserve">    Федоров Дмитрий Валерьевич</w:t>
            </w:r>
          </w:p>
        </w:tc>
        <w:tc>
          <w:tcPr>
            <w:tcW w:w="2410" w:type="dxa"/>
            <w:shd w:val="clear" w:color="auto" w:fill="auto"/>
          </w:tcPr>
          <w:p w:rsidR="005A57BD" w:rsidRDefault="005A57BD" w:rsidP="00F5343A">
            <w:r>
              <w:t>417 голосов</w:t>
            </w:r>
          </w:p>
        </w:tc>
      </w:tr>
      <w:tr w:rsidR="005A57BD" w:rsidRPr="00E76681" w:rsidTr="002E4FD1">
        <w:tc>
          <w:tcPr>
            <w:tcW w:w="5778" w:type="dxa"/>
            <w:shd w:val="clear" w:color="auto" w:fill="auto"/>
          </w:tcPr>
          <w:p w:rsidR="005A57BD" w:rsidRDefault="005A57BD" w:rsidP="005A57BD">
            <w:r>
              <w:t xml:space="preserve">    Шульженко Игорь Иванович</w:t>
            </w:r>
          </w:p>
        </w:tc>
        <w:tc>
          <w:tcPr>
            <w:tcW w:w="2410" w:type="dxa"/>
            <w:shd w:val="clear" w:color="auto" w:fill="auto"/>
          </w:tcPr>
          <w:p w:rsidR="005A57BD" w:rsidRDefault="005A57BD" w:rsidP="00F5343A">
            <w:r>
              <w:t>42 голоса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lastRenderedPageBreak/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CA3F01" w:rsidRPr="002E4A87">
        <w:rPr>
          <w:b w:val="0"/>
          <w:spacing w:val="0"/>
          <w:sz w:val="28"/>
        </w:rPr>
        <w:t xml:space="preserve"> созыва  по одномандатному избирательному  округу  № </w:t>
      </w:r>
      <w:r w:rsidR="00F5343A">
        <w:rPr>
          <w:b w:val="0"/>
          <w:spacing w:val="0"/>
          <w:sz w:val="28"/>
        </w:rPr>
        <w:t>2</w:t>
      </w:r>
      <w:r w:rsidR="005A57BD">
        <w:rPr>
          <w:b w:val="0"/>
          <w:spacing w:val="0"/>
          <w:sz w:val="28"/>
        </w:rPr>
        <w:t>3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507059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507059">
        <w:rPr>
          <w:szCs w:val="28"/>
        </w:rPr>
        <w:t>Территориальная избирательная комиссия города Шахты</w:t>
      </w:r>
      <w:r w:rsidRPr="00507059">
        <w:t xml:space="preserve">  </w:t>
      </w:r>
      <w:r w:rsidRPr="00507059">
        <w:rPr>
          <w:b/>
          <w:szCs w:val="28"/>
        </w:rPr>
        <w:t>ПОСТАНОВЛЯЕТ</w:t>
      </w:r>
      <w:r w:rsidRPr="00507059">
        <w:rPr>
          <w:szCs w:val="28"/>
        </w:rPr>
        <w:t>:</w:t>
      </w:r>
    </w:p>
    <w:p w:rsidR="00CA3F01" w:rsidRPr="00507059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 xml:space="preserve">1. Признать </w:t>
      </w:r>
      <w:r w:rsidR="002E4A87" w:rsidRPr="002E4A87">
        <w:rPr>
          <w:iCs/>
          <w:szCs w:val="28"/>
        </w:rPr>
        <w:t xml:space="preserve"> </w:t>
      </w:r>
      <w:r w:rsidRPr="002E4A87">
        <w:rPr>
          <w:szCs w:val="28"/>
        </w:rPr>
        <w:t>выборы депутат</w:t>
      </w:r>
      <w:r w:rsidR="00507059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одномандатному избирательному  округу  № </w:t>
      </w:r>
      <w:r w:rsidR="00F5343A">
        <w:rPr>
          <w:szCs w:val="28"/>
        </w:rPr>
        <w:t>2</w:t>
      </w:r>
      <w:r w:rsidR="005A57BD">
        <w:rPr>
          <w:szCs w:val="28"/>
        </w:rPr>
        <w:t>3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AF4448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  <w:highlight w:val="yellow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Pr="002E4A87">
        <w:rPr>
          <w:iCs/>
          <w:szCs w:val="28"/>
        </w:rPr>
        <w:t xml:space="preserve"> созыва  по одномандатному избирательному  округу  № </w:t>
      </w:r>
      <w:r w:rsidR="00F5343A">
        <w:rPr>
          <w:iCs/>
          <w:szCs w:val="28"/>
        </w:rPr>
        <w:t>2</w:t>
      </w:r>
      <w:r w:rsidR="005A57BD">
        <w:rPr>
          <w:iCs/>
          <w:szCs w:val="28"/>
        </w:rPr>
        <w:t>3</w:t>
      </w:r>
      <w:r w:rsidRPr="002E4A87">
        <w:rPr>
          <w:iCs/>
          <w:szCs w:val="28"/>
        </w:rPr>
        <w:t xml:space="preserve"> </w:t>
      </w:r>
      <w:r w:rsidR="005A57BD">
        <w:rPr>
          <w:iCs/>
          <w:szCs w:val="28"/>
        </w:rPr>
        <w:t>Корниенко Юрия Юрьевича</w:t>
      </w:r>
      <w:r w:rsidR="00507059" w:rsidRPr="00FF69F9">
        <w:rPr>
          <w:iCs/>
          <w:szCs w:val="28"/>
        </w:rPr>
        <w:t xml:space="preserve">,  </w:t>
      </w:r>
      <w:r w:rsidR="005A57BD" w:rsidRPr="005A57BD">
        <w:rPr>
          <w:iCs/>
          <w:szCs w:val="28"/>
        </w:rPr>
        <w:t>31 дека</w:t>
      </w:r>
      <w:r w:rsidR="005A57BD" w:rsidRPr="005A57BD">
        <w:rPr>
          <w:iCs/>
          <w:szCs w:val="28"/>
        </w:rPr>
        <w:t>б</w:t>
      </w:r>
      <w:r w:rsidR="005A57BD" w:rsidRPr="005A57BD">
        <w:rPr>
          <w:iCs/>
          <w:szCs w:val="28"/>
        </w:rPr>
        <w:t>ря 1991</w:t>
      </w:r>
      <w:r w:rsidR="005A57BD">
        <w:rPr>
          <w:sz w:val="18"/>
          <w:szCs w:val="18"/>
        </w:rPr>
        <w:t xml:space="preserve"> </w:t>
      </w:r>
      <w:r w:rsidR="00507059" w:rsidRPr="00FF69F9">
        <w:rPr>
          <w:iCs/>
          <w:szCs w:val="28"/>
        </w:rPr>
        <w:t>года рождения</w:t>
      </w:r>
      <w:r w:rsidR="00507059">
        <w:rPr>
          <w:iCs/>
          <w:szCs w:val="28"/>
        </w:rPr>
        <w:t>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902" w:rsidRDefault="00832902">
      <w:r>
        <w:separator/>
      </w:r>
    </w:p>
  </w:endnote>
  <w:endnote w:type="continuationSeparator" w:id="1">
    <w:p w:rsidR="00832902" w:rsidRDefault="00832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902" w:rsidRDefault="00832902">
      <w:r>
        <w:separator/>
      </w:r>
    </w:p>
  </w:footnote>
  <w:footnote w:type="continuationSeparator" w:id="1">
    <w:p w:rsidR="00832902" w:rsidRDefault="008329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BD" w:rsidRDefault="005A57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57BD" w:rsidRDefault="005A57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BD" w:rsidRDefault="005A57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709B">
      <w:rPr>
        <w:rStyle w:val="a5"/>
        <w:noProof/>
      </w:rPr>
      <w:t>2</w:t>
    </w:r>
    <w:r>
      <w:rPr>
        <w:rStyle w:val="a5"/>
      </w:rPr>
      <w:fldChar w:fldCharType="end"/>
    </w:r>
  </w:p>
  <w:p w:rsidR="005A57BD" w:rsidRDefault="005A57B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E73A2"/>
    <w:rsid w:val="00135A32"/>
    <w:rsid w:val="001652BC"/>
    <w:rsid w:val="00173F6D"/>
    <w:rsid w:val="001A18E0"/>
    <w:rsid w:val="001B0345"/>
    <w:rsid w:val="001D19D1"/>
    <w:rsid w:val="001D4964"/>
    <w:rsid w:val="001E36FE"/>
    <w:rsid w:val="00201100"/>
    <w:rsid w:val="0023727D"/>
    <w:rsid w:val="00252FFE"/>
    <w:rsid w:val="002618CF"/>
    <w:rsid w:val="00261DBB"/>
    <w:rsid w:val="00283F72"/>
    <w:rsid w:val="00293736"/>
    <w:rsid w:val="00294C7A"/>
    <w:rsid w:val="002A3752"/>
    <w:rsid w:val="002E1E4D"/>
    <w:rsid w:val="002E2BA6"/>
    <w:rsid w:val="002E4A87"/>
    <w:rsid w:val="002E4FD1"/>
    <w:rsid w:val="00303D7D"/>
    <w:rsid w:val="00311626"/>
    <w:rsid w:val="0031206A"/>
    <w:rsid w:val="003268D0"/>
    <w:rsid w:val="00341EDA"/>
    <w:rsid w:val="0036243B"/>
    <w:rsid w:val="00384AE7"/>
    <w:rsid w:val="00391B75"/>
    <w:rsid w:val="003B62D1"/>
    <w:rsid w:val="003C0635"/>
    <w:rsid w:val="003E266D"/>
    <w:rsid w:val="0041112C"/>
    <w:rsid w:val="00416829"/>
    <w:rsid w:val="0044249C"/>
    <w:rsid w:val="00454E92"/>
    <w:rsid w:val="0047576D"/>
    <w:rsid w:val="004876AD"/>
    <w:rsid w:val="00493A24"/>
    <w:rsid w:val="00495781"/>
    <w:rsid w:val="004C42CD"/>
    <w:rsid w:val="004D309A"/>
    <w:rsid w:val="004D709B"/>
    <w:rsid w:val="004D74E8"/>
    <w:rsid w:val="00507059"/>
    <w:rsid w:val="00525D83"/>
    <w:rsid w:val="00543E32"/>
    <w:rsid w:val="00561642"/>
    <w:rsid w:val="005628FD"/>
    <w:rsid w:val="005902AE"/>
    <w:rsid w:val="005A131D"/>
    <w:rsid w:val="005A57BD"/>
    <w:rsid w:val="005B5231"/>
    <w:rsid w:val="005D1493"/>
    <w:rsid w:val="005F52E8"/>
    <w:rsid w:val="006035CD"/>
    <w:rsid w:val="00622577"/>
    <w:rsid w:val="00650E26"/>
    <w:rsid w:val="0066611A"/>
    <w:rsid w:val="00666415"/>
    <w:rsid w:val="006848ED"/>
    <w:rsid w:val="006A1DCB"/>
    <w:rsid w:val="006D77E8"/>
    <w:rsid w:val="006E3E4A"/>
    <w:rsid w:val="007157BC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A54B5"/>
    <w:rsid w:val="007C3E9D"/>
    <w:rsid w:val="007E7B81"/>
    <w:rsid w:val="007F088E"/>
    <w:rsid w:val="007F609C"/>
    <w:rsid w:val="00820A11"/>
    <w:rsid w:val="008221FA"/>
    <w:rsid w:val="0082662A"/>
    <w:rsid w:val="00832902"/>
    <w:rsid w:val="00844604"/>
    <w:rsid w:val="008617C6"/>
    <w:rsid w:val="008629F8"/>
    <w:rsid w:val="008775DB"/>
    <w:rsid w:val="00887DF4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97568"/>
    <w:rsid w:val="009D18E4"/>
    <w:rsid w:val="009F28CE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56B40"/>
    <w:rsid w:val="00B61238"/>
    <w:rsid w:val="00BD3243"/>
    <w:rsid w:val="00BF1B42"/>
    <w:rsid w:val="00BF32C8"/>
    <w:rsid w:val="00C0394D"/>
    <w:rsid w:val="00C165FC"/>
    <w:rsid w:val="00C24051"/>
    <w:rsid w:val="00C53C77"/>
    <w:rsid w:val="00C74C5E"/>
    <w:rsid w:val="00C77218"/>
    <w:rsid w:val="00C82B41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359A8"/>
    <w:rsid w:val="00E5769B"/>
    <w:rsid w:val="00E76681"/>
    <w:rsid w:val="00E933D8"/>
    <w:rsid w:val="00EA6785"/>
    <w:rsid w:val="00EC5899"/>
    <w:rsid w:val="00EF34FC"/>
    <w:rsid w:val="00F102AA"/>
    <w:rsid w:val="00F2588E"/>
    <w:rsid w:val="00F33062"/>
    <w:rsid w:val="00F5343A"/>
    <w:rsid w:val="00F53FDA"/>
    <w:rsid w:val="00F60492"/>
    <w:rsid w:val="00F738FC"/>
    <w:rsid w:val="00F9547B"/>
    <w:rsid w:val="00FA1334"/>
    <w:rsid w:val="00FB177A"/>
    <w:rsid w:val="00FC48C1"/>
    <w:rsid w:val="00FE13EE"/>
    <w:rsid w:val="00FF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2019-09-08T21:48:00Z</cp:lastPrinted>
  <dcterms:created xsi:type="dcterms:W3CDTF">2020-09-15T15:39:00Z</dcterms:created>
  <dcterms:modified xsi:type="dcterms:W3CDTF">2020-09-15T15:39:00Z</dcterms:modified>
</cp:coreProperties>
</file>