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 w:rsidR="00031608" w:rsidRPr="00293095">
        <w:t xml:space="preserve"> 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BE7E75">
        <w:t>227-14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24</w:t>
      </w:r>
      <w:r w:rsidR="00293095">
        <w:rPr>
          <w:b/>
          <w:kern w:val="28"/>
        </w:rPr>
        <w:t>8</w:t>
      </w:r>
      <w:r w:rsidR="00687F1F">
        <w:rPr>
          <w:b/>
          <w:kern w:val="28"/>
        </w:rPr>
        <w:t>8</w:t>
      </w:r>
      <w:r w:rsidR="00031608" w:rsidRPr="00031608">
        <w:rPr>
          <w:b/>
          <w:kern w:val="28"/>
        </w:rPr>
        <w:t xml:space="preserve">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293095">
        <w:rPr>
          <w:b/>
          <w:kern w:val="28"/>
        </w:rPr>
        <w:t xml:space="preserve">Хромых </w:t>
      </w:r>
      <w:r w:rsidR="00687F1F">
        <w:rPr>
          <w:b/>
          <w:kern w:val="28"/>
        </w:rPr>
        <w:t>Алины Сергеевны</w:t>
      </w:r>
      <w:r w:rsidR="00031608" w:rsidRPr="00031608">
        <w:rPr>
          <w:b/>
          <w:kern w:val="28"/>
        </w:rPr>
        <w:t xml:space="preserve"> 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DE7872">
        <w:rPr>
          <w:rFonts w:eastAsia="Calibri"/>
          <w:szCs w:val="28"/>
        </w:rPr>
        <w:t>ж» пункта 1, пункто</w:t>
      </w:r>
      <w:r>
        <w:rPr>
          <w:rFonts w:eastAsia="Calibri"/>
          <w:szCs w:val="28"/>
        </w:rPr>
        <w:t>м</w:t>
      </w:r>
      <w:r w:rsidR="00687F1F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293095">
        <w:rPr>
          <w:rFonts w:eastAsia="Calibri"/>
          <w:szCs w:val="28"/>
        </w:rPr>
        <w:t xml:space="preserve">Хромых </w:t>
      </w:r>
      <w:r w:rsidR="00687F1F">
        <w:rPr>
          <w:rFonts w:eastAsia="Calibri"/>
          <w:szCs w:val="28"/>
        </w:rPr>
        <w:t xml:space="preserve">Алины Сергеевны </w:t>
      </w:r>
      <w:r w:rsidRPr="003170AD">
        <w:rPr>
          <w:rFonts w:eastAsia="Calibri"/>
          <w:szCs w:val="28"/>
        </w:rPr>
        <w:t xml:space="preserve">кандидатом в депутаты </w:t>
      </w:r>
      <w:r w:rsidR="00031608">
        <w:rPr>
          <w:rFonts w:eastAsia="Calibri"/>
          <w:szCs w:val="28"/>
        </w:rPr>
        <w:t>г</w:t>
      </w:r>
      <w:r w:rsidR="00031608">
        <w:rPr>
          <w:rFonts w:eastAsia="Calibri"/>
          <w:szCs w:val="28"/>
        </w:rPr>
        <w:t>о</w:t>
      </w:r>
      <w:r w:rsidR="00031608">
        <w:rPr>
          <w:rFonts w:eastAsia="Calibri"/>
          <w:szCs w:val="28"/>
        </w:rPr>
        <w:t xml:space="preserve">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одномандатному избир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>тельному</w:t>
      </w:r>
      <w:r w:rsidR="00031608">
        <w:rPr>
          <w:rFonts w:eastAsia="Calibri"/>
          <w:szCs w:val="28"/>
        </w:rPr>
        <w:t xml:space="preserve"> округу №</w:t>
      </w:r>
      <w:r w:rsidRPr="003170AD">
        <w:rPr>
          <w:rFonts w:eastAsia="Calibri"/>
          <w:szCs w:val="28"/>
        </w:rPr>
        <w:t xml:space="preserve"> </w:t>
      </w:r>
      <w:r w:rsidR="00687F1F">
        <w:rPr>
          <w:rFonts w:eastAsia="Calibri"/>
          <w:szCs w:val="28"/>
        </w:rPr>
        <w:t>4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248</w:t>
      </w:r>
      <w:r w:rsidR="00687F1F">
        <w:rPr>
          <w:rFonts w:eastAsia="Calibri"/>
          <w:szCs w:val="28"/>
        </w:rPr>
        <w:t>8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293095">
        <w:rPr>
          <w:rFonts w:eastAsia="Calibri"/>
          <w:szCs w:val="28"/>
        </w:rPr>
        <w:t xml:space="preserve">Хромых </w:t>
      </w:r>
      <w:r w:rsidR="00687F1F">
        <w:rPr>
          <w:rFonts w:eastAsia="Calibri"/>
          <w:szCs w:val="28"/>
        </w:rPr>
        <w:t xml:space="preserve">Алины Сергеевны </w:t>
      </w:r>
      <w:r w:rsidRPr="003170AD">
        <w:rPr>
          <w:rFonts w:eastAsia="Calibri"/>
          <w:szCs w:val="28"/>
        </w:rPr>
        <w:t>до прекращения обстоятельств, явившихся основанием для прио</w:t>
      </w:r>
      <w:r w:rsidRPr="003170AD">
        <w:rPr>
          <w:rFonts w:eastAsia="Calibri"/>
          <w:szCs w:val="28"/>
        </w:rPr>
        <w:t>с</w:t>
      </w:r>
      <w:r w:rsidRPr="003170AD">
        <w:rPr>
          <w:rFonts w:eastAsia="Calibri"/>
          <w:szCs w:val="28"/>
        </w:rPr>
        <w:t xml:space="preserve">тановления его полномочий, до утраты кандидатом </w:t>
      </w:r>
      <w:r w:rsidR="00293095">
        <w:rPr>
          <w:rFonts w:eastAsia="Calibri"/>
          <w:szCs w:val="28"/>
        </w:rPr>
        <w:t xml:space="preserve">Хромых </w:t>
      </w:r>
      <w:r w:rsidR="00687F1F">
        <w:rPr>
          <w:rFonts w:eastAsia="Calibri"/>
          <w:szCs w:val="28"/>
        </w:rPr>
        <w:t>Алиной Сергее</w:t>
      </w:r>
      <w:r w:rsidR="00687F1F">
        <w:rPr>
          <w:rFonts w:eastAsia="Calibri"/>
          <w:szCs w:val="28"/>
        </w:rPr>
        <w:t>в</w:t>
      </w:r>
      <w:r w:rsidR="00687F1F">
        <w:rPr>
          <w:rFonts w:eastAsia="Calibri"/>
          <w:szCs w:val="28"/>
        </w:rPr>
        <w:t xml:space="preserve">ной </w:t>
      </w:r>
      <w:r w:rsidRPr="003170AD">
        <w:rPr>
          <w:rFonts w:eastAsia="Calibri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>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24</w:t>
      </w:r>
      <w:r w:rsidR="00DE69CE">
        <w:rPr>
          <w:rFonts w:eastAsia="Calibri"/>
          <w:szCs w:val="28"/>
        </w:rPr>
        <w:t>88</w:t>
      </w:r>
      <w:r w:rsidRPr="003170AD">
        <w:rPr>
          <w:rFonts w:eastAsia="Calibri"/>
          <w:szCs w:val="28"/>
        </w:rPr>
        <w:t xml:space="preserve"> </w:t>
      </w:r>
      <w:r w:rsidR="00293095">
        <w:rPr>
          <w:rFonts w:eastAsia="Calibri"/>
          <w:szCs w:val="28"/>
        </w:rPr>
        <w:t>Хромых А.</w:t>
      </w:r>
      <w:r w:rsidR="00DE69CE">
        <w:rPr>
          <w:rFonts w:eastAsia="Calibri"/>
          <w:szCs w:val="28"/>
        </w:rPr>
        <w:t>С</w:t>
      </w:r>
      <w:r w:rsidR="00293095">
        <w:rPr>
          <w:rFonts w:eastAsia="Calibri"/>
          <w:szCs w:val="28"/>
        </w:rPr>
        <w:t>.</w:t>
      </w:r>
      <w:r w:rsidRPr="003170AD">
        <w:rPr>
          <w:rFonts w:eastAsia="Calibri"/>
          <w:szCs w:val="28"/>
        </w:rPr>
        <w:t xml:space="preserve"> и в участковуюизб</w:t>
      </w:r>
      <w:r w:rsidRPr="003170AD">
        <w:rPr>
          <w:rFonts w:eastAsia="Calibri"/>
          <w:szCs w:val="28"/>
        </w:rPr>
        <w:t>и</w:t>
      </w:r>
      <w:r w:rsidRPr="003170AD">
        <w:rPr>
          <w:rFonts w:eastAsia="Calibri"/>
          <w:szCs w:val="28"/>
        </w:rPr>
        <w:t>рательную комиссию избирательного участка № 24</w:t>
      </w:r>
      <w:r w:rsidR="00293095">
        <w:rPr>
          <w:rFonts w:eastAsia="Calibri"/>
          <w:szCs w:val="28"/>
        </w:rPr>
        <w:t>8</w:t>
      </w:r>
      <w:r w:rsidR="00DE69CE">
        <w:rPr>
          <w:rFonts w:eastAsia="Calibri"/>
          <w:szCs w:val="28"/>
        </w:rPr>
        <w:t>8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98B" w:rsidRDefault="00D5798B">
      <w:r>
        <w:separator/>
      </w:r>
    </w:p>
  </w:endnote>
  <w:endnote w:type="continuationSeparator" w:id="1">
    <w:p w:rsidR="00D5798B" w:rsidRDefault="00D579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F1F" w:rsidRDefault="00687F1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F1F" w:rsidRPr="00AE4C70" w:rsidRDefault="00687F1F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F1F" w:rsidRDefault="00687F1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98B" w:rsidRDefault="00D5798B">
      <w:r>
        <w:separator/>
      </w:r>
    </w:p>
  </w:footnote>
  <w:footnote w:type="continuationSeparator" w:id="1">
    <w:p w:rsidR="00D5798B" w:rsidRDefault="00D579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F1F" w:rsidRDefault="001630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7F1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87F1F" w:rsidRDefault="00687F1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F1F" w:rsidRDefault="001630B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87F1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909D4">
      <w:rPr>
        <w:rStyle w:val="a5"/>
        <w:noProof/>
      </w:rPr>
      <w:t>2</w:t>
    </w:r>
    <w:r>
      <w:rPr>
        <w:rStyle w:val="a5"/>
      </w:rPr>
      <w:fldChar w:fldCharType="end"/>
    </w:r>
  </w:p>
  <w:p w:rsidR="00687F1F" w:rsidRDefault="00687F1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F1F" w:rsidRDefault="00687F1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6114F"/>
    <w:rsid w:val="0006287A"/>
    <w:rsid w:val="00064DA4"/>
    <w:rsid w:val="000D6A2E"/>
    <w:rsid w:val="000E3195"/>
    <w:rsid w:val="000E3B41"/>
    <w:rsid w:val="00111695"/>
    <w:rsid w:val="001630B7"/>
    <w:rsid w:val="0017175C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7FBD"/>
    <w:rsid w:val="003122C5"/>
    <w:rsid w:val="003170AD"/>
    <w:rsid w:val="00321A4A"/>
    <w:rsid w:val="00355AEF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16EA6"/>
    <w:rsid w:val="005310F6"/>
    <w:rsid w:val="00542C04"/>
    <w:rsid w:val="00553266"/>
    <w:rsid w:val="005662F6"/>
    <w:rsid w:val="00585D6E"/>
    <w:rsid w:val="005909D4"/>
    <w:rsid w:val="005978EC"/>
    <w:rsid w:val="005B37A8"/>
    <w:rsid w:val="005C1AB3"/>
    <w:rsid w:val="005F4552"/>
    <w:rsid w:val="005F5CDE"/>
    <w:rsid w:val="005F7DCF"/>
    <w:rsid w:val="0060614F"/>
    <w:rsid w:val="00611490"/>
    <w:rsid w:val="00642553"/>
    <w:rsid w:val="006752FF"/>
    <w:rsid w:val="00687F1F"/>
    <w:rsid w:val="0069429F"/>
    <w:rsid w:val="006A35CE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E4827"/>
    <w:rsid w:val="007E5612"/>
    <w:rsid w:val="00810167"/>
    <w:rsid w:val="0081478D"/>
    <w:rsid w:val="008256D5"/>
    <w:rsid w:val="008356FB"/>
    <w:rsid w:val="008909C0"/>
    <w:rsid w:val="0089609C"/>
    <w:rsid w:val="008A101F"/>
    <w:rsid w:val="008A4078"/>
    <w:rsid w:val="008A6E10"/>
    <w:rsid w:val="008F58B2"/>
    <w:rsid w:val="0094280E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A3B63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9359D"/>
    <w:rsid w:val="00BC52A5"/>
    <w:rsid w:val="00BD07C8"/>
    <w:rsid w:val="00BD440F"/>
    <w:rsid w:val="00BE30D4"/>
    <w:rsid w:val="00BE7E75"/>
    <w:rsid w:val="00BF5B31"/>
    <w:rsid w:val="00BF5D22"/>
    <w:rsid w:val="00C406CF"/>
    <w:rsid w:val="00CC522A"/>
    <w:rsid w:val="00D140F8"/>
    <w:rsid w:val="00D5798B"/>
    <w:rsid w:val="00D65ABE"/>
    <w:rsid w:val="00D946A7"/>
    <w:rsid w:val="00DC377E"/>
    <w:rsid w:val="00DE69CE"/>
    <w:rsid w:val="00DE7872"/>
    <w:rsid w:val="00E27AB6"/>
    <w:rsid w:val="00E42018"/>
    <w:rsid w:val="00E82E7F"/>
    <w:rsid w:val="00EE5455"/>
    <w:rsid w:val="00F152A9"/>
    <w:rsid w:val="00F2170F"/>
    <w:rsid w:val="00F37B88"/>
    <w:rsid w:val="00F84DA3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7566-30CD-4BD8-8FFF-357CBC8A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2025-08-20T09:17:00Z</cp:lastPrinted>
  <dcterms:created xsi:type="dcterms:W3CDTF">2025-08-26T08:06:00Z</dcterms:created>
  <dcterms:modified xsi:type="dcterms:W3CDTF">2025-08-26T08:06:00Z</dcterms:modified>
</cp:coreProperties>
</file>