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A842C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EC125D">
        <w:t>7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EC125D">
        <w:rPr>
          <w:b/>
          <w:bCs/>
          <w:szCs w:val="28"/>
        </w:rPr>
        <w:t>Калинину Владимиру Андреевичу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EC125D">
        <w:rPr>
          <w:sz w:val="28"/>
          <w:szCs w:val="28"/>
        </w:rPr>
        <w:t>Калининым В.А.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EC125D">
        <w:rPr>
          <w:szCs w:val="28"/>
        </w:rPr>
        <w:t>Калинину Владимиру Андреевичу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234DEA">
        <w:rPr>
          <w:szCs w:val="28"/>
        </w:rPr>
        <w:t>_____________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091" w:rsidRDefault="007D5091">
      <w:r>
        <w:separator/>
      </w:r>
    </w:p>
  </w:endnote>
  <w:endnote w:type="continuationSeparator" w:id="1">
    <w:p w:rsidR="007D5091" w:rsidRDefault="007D5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091" w:rsidRDefault="007D5091">
      <w:r>
        <w:separator/>
      </w:r>
    </w:p>
  </w:footnote>
  <w:footnote w:type="continuationSeparator" w:id="1">
    <w:p w:rsidR="007D5091" w:rsidRDefault="007D5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6E64"/>
    <w:rsid w:val="001B1BE6"/>
    <w:rsid w:val="001C2D79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34DEA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61E3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958A9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03F5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1A8"/>
    <w:rsid w:val="00656869"/>
    <w:rsid w:val="006600C9"/>
    <w:rsid w:val="006851F8"/>
    <w:rsid w:val="006971E5"/>
    <w:rsid w:val="006A2137"/>
    <w:rsid w:val="006A5F79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2CC2"/>
    <w:rsid w:val="007D5060"/>
    <w:rsid w:val="007D5091"/>
    <w:rsid w:val="007E17D2"/>
    <w:rsid w:val="007E5DE6"/>
    <w:rsid w:val="007F4566"/>
    <w:rsid w:val="00802729"/>
    <w:rsid w:val="0080396D"/>
    <w:rsid w:val="00817443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3E63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2409A"/>
    <w:rsid w:val="00A32547"/>
    <w:rsid w:val="00A41CB8"/>
    <w:rsid w:val="00A5250B"/>
    <w:rsid w:val="00A64DA5"/>
    <w:rsid w:val="00A65B65"/>
    <w:rsid w:val="00A65BAE"/>
    <w:rsid w:val="00A67E63"/>
    <w:rsid w:val="00A735A7"/>
    <w:rsid w:val="00A842CA"/>
    <w:rsid w:val="00A86D12"/>
    <w:rsid w:val="00A86DF9"/>
    <w:rsid w:val="00A91106"/>
    <w:rsid w:val="00A91452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E6182"/>
    <w:rsid w:val="00BF0F0F"/>
    <w:rsid w:val="00BF217C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55137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D01393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03D22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125D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2020-07-17T09:04:00Z</cp:lastPrinted>
  <dcterms:created xsi:type="dcterms:W3CDTF">2020-07-18T13:29:00Z</dcterms:created>
  <dcterms:modified xsi:type="dcterms:W3CDTF">2020-07-18T13:29:00Z</dcterms:modified>
</cp:coreProperties>
</file>