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72088A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F5343A">
        <w:t>2</w:t>
      </w:r>
      <w:r w:rsidR="007A54B5">
        <w:t>7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="00E76681">
        <w:rPr>
          <w:b/>
          <w:szCs w:val="28"/>
        </w:rPr>
        <w:t>депутатов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F5343A">
        <w:rPr>
          <w:b/>
          <w:szCs w:val="28"/>
        </w:rPr>
        <w:t>2</w:t>
      </w:r>
      <w:r w:rsidR="007A54B5">
        <w:rPr>
          <w:b/>
          <w:szCs w:val="28"/>
        </w:rPr>
        <w:t>4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294C7A">
        <w:rPr>
          <w:b w:val="0"/>
          <w:spacing w:val="0"/>
          <w:sz w:val="28"/>
        </w:rPr>
        <w:t>257</w:t>
      </w:r>
      <w:r w:rsidR="007A54B5">
        <w:rPr>
          <w:b w:val="0"/>
          <w:spacing w:val="0"/>
          <w:sz w:val="28"/>
        </w:rPr>
        <w:t>1</w:t>
      </w:r>
      <w:r w:rsidRPr="00C0394D">
        <w:rPr>
          <w:b w:val="0"/>
          <w:spacing w:val="0"/>
          <w:sz w:val="28"/>
        </w:rPr>
        <w:t xml:space="preserve">, </w:t>
      </w:r>
      <w:r w:rsidR="000203A9" w:rsidRPr="00C0394D">
        <w:rPr>
          <w:b w:val="0"/>
          <w:spacing w:val="0"/>
          <w:sz w:val="28"/>
        </w:rPr>
        <w:t>2</w:t>
      </w:r>
      <w:r w:rsidR="00294C7A">
        <w:rPr>
          <w:b w:val="0"/>
          <w:spacing w:val="0"/>
          <w:sz w:val="28"/>
        </w:rPr>
        <w:t>57</w:t>
      </w:r>
      <w:r w:rsidR="00C24051">
        <w:rPr>
          <w:b w:val="0"/>
          <w:spacing w:val="0"/>
          <w:sz w:val="28"/>
        </w:rPr>
        <w:t>2</w:t>
      </w:r>
      <w:r w:rsidR="00294C7A">
        <w:rPr>
          <w:b w:val="0"/>
          <w:spacing w:val="0"/>
          <w:sz w:val="28"/>
        </w:rPr>
        <w:t>, 257</w:t>
      </w:r>
      <w:r w:rsidR="00C24051">
        <w:rPr>
          <w:b w:val="0"/>
          <w:spacing w:val="0"/>
          <w:sz w:val="28"/>
        </w:rPr>
        <w:t>3</w:t>
      </w:r>
      <w:r w:rsidRPr="00C0394D">
        <w:rPr>
          <w:b w:val="0"/>
          <w:spacing w:val="0"/>
          <w:sz w:val="28"/>
        </w:rPr>
        <w:t xml:space="preserve"> города Шахты  об итогах голосования по одномандатному избирательному округу № </w:t>
      </w:r>
      <w:r w:rsidR="00F5343A">
        <w:rPr>
          <w:b w:val="0"/>
          <w:spacing w:val="0"/>
          <w:sz w:val="28"/>
        </w:rPr>
        <w:t>2</w:t>
      </w:r>
      <w:r w:rsidR="00457F1D">
        <w:rPr>
          <w:b w:val="0"/>
          <w:spacing w:val="0"/>
          <w:sz w:val="28"/>
        </w:rPr>
        <w:t>4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F5343A">
        <w:rPr>
          <w:b w:val="0"/>
          <w:spacing w:val="0"/>
          <w:sz w:val="28"/>
        </w:rPr>
        <w:t>1</w:t>
      </w:r>
      <w:r w:rsidR="00C24051">
        <w:rPr>
          <w:b w:val="0"/>
          <w:spacing w:val="0"/>
          <w:sz w:val="28"/>
        </w:rPr>
        <w:t>626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C0394D">
        <w:rPr>
          <w:b w:val="0"/>
          <w:spacing w:val="0"/>
          <w:sz w:val="28"/>
        </w:rPr>
        <w:t>2</w:t>
      </w:r>
      <w:r w:rsidR="00F5343A">
        <w:rPr>
          <w:b w:val="0"/>
          <w:spacing w:val="0"/>
          <w:sz w:val="28"/>
        </w:rPr>
        <w:t>5</w:t>
      </w:r>
      <w:r w:rsidR="00C0394D">
        <w:rPr>
          <w:b w:val="0"/>
          <w:spacing w:val="0"/>
          <w:sz w:val="28"/>
        </w:rPr>
        <w:t>,2</w:t>
      </w:r>
      <w:r w:rsidR="00C24051">
        <w:rPr>
          <w:b w:val="0"/>
          <w:spacing w:val="0"/>
          <w:sz w:val="28"/>
        </w:rPr>
        <w:t>8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C24051">
            <w:r w:rsidRPr="00E76681">
              <w:t xml:space="preserve">    </w:t>
            </w:r>
            <w:r w:rsidR="00C24051">
              <w:t>Бабенко Антон Михайлович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C24051" w:rsidP="00F5343A">
            <w:r>
              <w:t>152</w:t>
            </w:r>
            <w:r w:rsidR="002E4FD1" w:rsidRPr="00E76681">
              <w:t xml:space="preserve"> голос</w:t>
            </w:r>
            <w:r w:rsidR="00F5343A">
              <w:t>а</w:t>
            </w:r>
          </w:p>
        </w:tc>
      </w:tr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C24051">
            <w:r w:rsidRPr="00E76681">
              <w:t xml:space="preserve"> </w:t>
            </w:r>
            <w:r w:rsidR="00C24051">
              <w:t xml:space="preserve">   Бабкин Роман Юрьевич</w:t>
            </w:r>
            <w:r w:rsidR="00E766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C24051" w:rsidP="00D51BB5">
            <w:r>
              <w:t>546</w:t>
            </w:r>
            <w:r w:rsidR="00E76681">
              <w:t xml:space="preserve"> голос</w:t>
            </w:r>
            <w:r w:rsidR="002A5005">
              <w:t>ов</w:t>
            </w:r>
          </w:p>
        </w:tc>
      </w:tr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C24051">
            <w:r w:rsidRPr="00E76681">
              <w:t xml:space="preserve"> </w:t>
            </w:r>
            <w:r w:rsidR="00C24051">
              <w:t xml:space="preserve">   Горцевской Андрей Григорьевич</w:t>
            </w:r>
            <w:r w:rsidR="00E76681">
              <w:t xml:space="preserve"> </w:t>
            </w:r>
            <w:r w:rsidR="002E4A87" w:rsidRPr="00E766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C24051" w:rsidP="00F5343A">
            <w:r>
              <w:t>864</w:t>
            </w:r>
            <w:r w:rsidR="00E76681" w:rsidRPr="00E76681">
              <w:t xml:space="preserve"> голос</w:t>
            </w:r>
            <w:r w:rsidR="002A5005">
              <w:t>а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 w:rsidR="00CA3F01" w:rsidRPr="002E4A87">
        <w:rPr>
          <w:b w:val="0"/>
          <w:spacing w:val="0"/>
          <w:sz w:val="28"/>
        </w:rPr>
        <w:lastRenderedPageBreak/>
        <w:t xml:space="preserve">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CA3F01" w:rsidRPr="002E4A87">
        <w:rPr>
          <w:b w:val="0"/>
          <w:spacing w:val="0"/>
          <w:sz w:val="28"/>
        </w:rPr>
        <w:t xml:space="preserve"> созыва  по одномандатному избирательному  округу  № </w:t>
      </w:r>
      <w:r w:rsidR="00F5343A">
        <w:rPr>
          <w:b w:val="0"/>
          <w:spacing w:val="0"/>
          <w:sz w:val="28"/>
        </w:rPr>
        <w:t>2</w:t>
      </w:r>
      <w:r w:rsidR="00C24051">
        <w:rPr>
          <w:b w:val="0"/>
          <w:spacing w:val="0"/>
          <w:sz w:val="28"/>
        </w:rPr>
        <w:t>4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507059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507059">
        <w:rPr>
          <w:szCs w:val="28"/>
        </w:rPr>
        <w:t>Территориальная избирательная комиссия города Шахты</w:t>
      </w:r>
      <w:r w:rsidRPr="00507059">
        <w:t xml:space="preserve">  </w:t>
      </w:r>
      <w:r w:rsidRPr="00507059">
        <w:rPr>
          <w:b/>
          <w:szCs w:val="28"/>
        </w:rPr>
        <w:t>ПОСТАНОВЛЯЕТ</w:t>
      </w:r>
      <w:r w:rsidRPr="00507059">
        <w:rPr>
          <w:szCs w:val="28"/>
        </w:rPr>
        <w:t>:</w:t>
      </w:r>
    </w:p>
    <w:p w:rsidR="00CA3F01" w:rsidRPr="00507059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 xml:space="preserve">1. Признать </w:t>
      </w:r>
      <w:r w:rsidR="002E4A87" w:rsidRPr="002E4A87">
        <w:rPr>
          <w:iCs/>
          <w:szCs w:val="28"/>
        </w:rPr>
        <w:t xml:space="preserve"> </w:t>
      </w:r>
      <w:r w:rsidRPr="002E4A87">
        <w:rPr>
          <w:szCs w:val="28"/>
        </w:rPr>
        <w:t>выборы депутат</w:t>
      </w:r>
      <w:r w:rsidR="00507059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одномандатному избирательному  округу  № </w:t>
      </w:r>
      <w:r w:rsidR="00F5343A">
        <w:rPr>
          <w:szCs w:val="28"/>
        </w:rPr>
        <w:t>2</w:t>
      </w:r>
      <w:r w:rsidR="00C24051">
        <w:rPr>
          <w:szCs w:val="28"/>
        </w:rPr>
        <w:t>4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AF4448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  <w:highlight w:val="yellow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Pr="002E4A87">
        <w:rPr>
          <w:iCs/>
          <w:szCs w:val="28"/>
        </w:rPr>
        <w:t xml:space="preserve"> созыва  по одномандатному избирательному  округу  № </w:t>
      </w:r>
      <w:r w:rsidR="00F5343A">
        <w:rPr>
          <w:iCs/>
          <w:szCs w:val="28"/>
        </w:rPr>
        <w:t>2</w:t>
      </w:r>
      <w:r w:rsidR="00C24051">
        <w:rPr>
          <w:iCs/>
          <w:szCs w:val="28"/>
        </w:rPr>
        <w:t>4</w:t>
      </w:r>
      <w:r w:rsidRPr="002E4A87">
        <w:rPr>
          <w:iCs/>
          <w:szCs w:val="28"/>
        </w:rPr>
        <w:t xml:space="preserve"> </w:t>
      </w:r>
      <w:r w:rsidR="00F5343A">
        <w:rPr>
          <w:iCs/>
          <w:szCs w:val="28"/>
        </w:rPr>
        <w:t xml:space="preserve">Горцевского </w:t>
      </w:r>
      <w:r w:rsidR="00C24051">
        <w:rPr>
          <w:iCs/>
          <w:szCs w:val="28"/>
        </w:rPr>
        <w:t>Андрея</w:t>
      </w:r>
      <w:r w:rsidR="00F5343A">
        <w:rPr>
          <w:iCs/>
          <w:szCs w:val="28"/>
        </w:rPr>
        <w:t xml:space="preserve"> </w:t>
      </w:r>
      <w:r w:rsidR="00C24051">
        <w:rPr>
          <w:iCs/>
          <w:szCs w:val="28"/>
        </w:rPr>
        <w:t>Григорьевича</w:t>
      </w:r>
      <w:r w:rsidR="00507059" w:rsidRPr="00FF69F9">
        <w:rPr>
          <w:iCs/>
          <w:szCs w:val="28"/>
        </w:rPr>
        <w:t xml:space="preserve">,  </w:t>
      </w:r>
      <w:r w:rsidR="00C24051" w:rsidRPr="00C24051">
        <w:rPr>
          <w:iCs/>
          <w:szCs w:val="28"/>
        </w:rPr>
        <w:t>29 ноября 1962</w:t>
      </w:r>
      <w:r w:rsidR="00C24051" w:rsidRPr="00456983">
        <w:rPr>
          <w:sz w:val="18"/>
          <w:szCs w:val="18"/>
        </w:rPr>
        <w:t xml:space="preserve"> </w:t>
      </w:r>
      <w:r w:rsidR="00507059" w:rsidRPr="00FF69F9">
        <w:rPr>
          <w:iCs/>
          <w:szCs w:val="28"/>
        </w:rPr>
        <w:t>года рождения</w:t>
      </w:r>
      <w:r w:rsidR="00507059">
        <w:rPr>
          <w:iCs/>
          <w:szCs w:val="28"/>
        </w:rPr>
        <w:t>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A5C" w:rsidRDefault="00F97A5C">
      <w:r>
        <w:separator/>
      </w:r>
    </w:p>
  </w:endnote>
  <w:endnote w:type="continuationSeparator" w:id="1">
    <w:p w:rsidR="00F97A5C" w:rsidRDefault="00F97A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A5C" w:rsidRDefault="00F97A5C">
      <w:r>
        <w:separator/>
      </w:r>
    </w:p>
  </w:footnote>
  <w:footnote w:type="continuationSeparator" w:id="1">
    <w:p w:rsidR="00F97A5C" w:rsidRDefault="00F97A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4B5" w:rsidRDefault="007A54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A54B5" w:rsidRDefault="007A54B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4B5" w:rsidRDefault="007A54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2088A">
      <w:rPr>
        <w:rStyle w:val="a5"/>
        <w:noProof/>
      </w:rPr>
      <w:t>2</w:t>
    </w:r>
    <w:r>
      <w:rPr>
        <w:rStyle w:val="a5"/>
      </w:rPr>
      <w:fldChar w:fldCharType="end"/>
    </w:r>
  </w:p>
  <w:p w:rsidR="007A54B5" w:rsidRDefault="007A54B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60563"/>
    <w:rsid w:val="00063533"/>
    <w:rsid w:val="0008268A"/>
    <w:rsid w:val="000A057C"/>
    <w:rsid w:val="000E73A2"/>
    <w:rsid w:val="00135A32"/>
    <w:rsid w:val="001652BC"/>
    <w:rsid w:val="00173F6D"/>
    <w:rsid w:val="001A18E0"/>
    <w:rsid w:val="001B0345"/>
    <w:rsid w:val="001D4964"/>
    <w:rsid w:val="001D6082"/>
    <w:rsid w:val="001E36FE"/>
    <w:rsid w:val="00201100"/>
    <w:rsid w:val="0023727D"/>
    <w:rsid w:val="00252FFE"/>
    <w:rsid w:val="002618CF"/>
    <w:rsid w:val="00261DBB"/>
    <w:rsid w:val="00283F72"/>
    <w:rsid w:val="00293736"/>
    <w:rsid w:val="00294C7A"/>
    <w:rsid w:val="002A3752"/>
    <w:rsid w:val="002A5005"/>
    <w:rsid w:val="002E1E4D"/>
    <w:rsid w:val="002E2BA6"/>
    <w:rsid w:val="002E4A87"/>
    <w:rsid w:val="002E4FD1"/>
    <w:rsid w:val="00303D7D"/>
    <w:rsid w:val="00311626"/>
    <w:rsid w:val="0031206A"/>
    <w:rsid w:val="003268D0"/>
    <w:rsid w:val="00341EDA"/>
    <w:rsid w:val="00344463"/>
    <w:rsid w:val="0036243B"/>
    <w:rsid w:val="00384AE7"/>
    <w:rsid w:val="00391B75"/>
    <w:rsid w:val="003B62D1"/>
    <w:rsid w:val="003C0635"/>
    <w:rsid w:val="003E266D"/>
    <w:rsid w:val="0041112C"/>
    <w:rsid w:val="00416829"/>
    <w:rsid w:val="0044249C"/>
    <w:rsid w:val="00454E92"/>
    <w:rsid w:val="00457F1D"/>
    <w:rsid w:val="0047576D"/>
    <w:rsid w:val="004876AD"/>
    <w:rsid w:val="00493A24"/>
    <w:rsid w:val="00495781"/>
    <w:rsid w:val="004D309A"/>
    <w:rsid w:val="004D74E8"/>
    <w:rsid w:val="00507059"/>
    <w:rsid w:val="00525D83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611A"/>
    <w:rsid w:val="00666415"/>
    <w:rsid w:val="006848ED"/>
    <w:rsid w:val="006A1DCB"/>
    <w:rsid w:val="006D77E8"/>
    <w:rsid w:val="006E3E4A"/>
    <w:rsid w:val="007157BC"/>
    <w:rsid w:val="0072088A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A54B5"/>
    <w:rsid w:val="007C3E9D"/>
    <w:rsid w:val="007E7B81"/>
    <w:rsid w:val="007F088E"/>
    <w:rsid w:val="007F609C"/>
    <w:rsid w:val="00820A11"/>
    <w:rsid w:val="008221FA"/>
    <w:rsid w:val="0082662A"/>
    <w:rsid w:val="00844604"/>
    <w:rsid w:val="008617C6"/>
    <w:rsid w:val="008629F8"/>
    <w:rsid w:val="008775DB"/>
    <w:rsid w:val="00887DF4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97568"/>
    <w:rsid w:val="009D18E4"/>
    <w:rsid w:val="009F28CE"/>
    <w:rsid w:val="00A377EC"/>
    <w:rsid w:val="00A4406D"/>
    <w:rsid w:val="00A65CE6"/>
    <w:rsid w:val="00A735A0"/>
    <w:rsid w:val="00A7543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56B40"/>
    <w:rsid w:val="00B61238"/>
    <w:rsid w:val="00BD3243"/>
    <w:rsid w:val="00BF1B42"/>
    <w:rsid w:val="00BF32C8"/>
    <w:rsid w:val="00C0394D"/>
    <w:rsid w:val="00C24051"/>
    <w:rsid w:val="00C53C77"/>
    <w:rsid w:val="00C74C5E"/>
    <w:rsid w:val="00C77218"/>
    <w:rsid w:val="00C82B41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76681"/>
    <w:rsid w:val="00E933D8"/>
    <w:rsid w:val="00EA6785"/>
    <w:rsid w:val="00EC54E8"/>
    <w:rsid w:val="00EC5899"/>
    <w:rsid w:val="00EF34FC"/>
    <w:rsid w:val="00F102AA"/>
    <w:rsid w:val="00F2588E"/>
    <w:rsid w:val="00F33062"/>
    <w:rsid w:val="00F5343A"/>
    <w:rsid w:val="00F53FDA"/>
    <w:rsid w:val="00F60492"/>
    <w:rsid w:val="00F738FC"/>
    <w:rsid w:val="00F9547B"/>
    <w:rsid w:val="00F97A5C"/>
    <w:rsid w:val="00FA1334"/>
    <w:rsid w:val="00FB177A"/>
    <w:rsid w:val="00FC48C1"/>
    <w:rsid w:val="00FE13EE"/>
    <w:rsid w:val="00FF5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2019-09-08T21:48:00Z</cp:lastPrinted>
  <dcterms:created xsi:type="dcterms:W3CDTF">2020-09-15T15:41:00Z</dcterms:created>
  <dcterms:modified xsi:type="dcterms:W3CDTF">2020-09-15T15:41:00Z</dcterms:modified>
</cp:coreProperties>
</file>