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0F710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</w:t>
      </w:r>
      <w:r>
        <w:rPr>
          <w:caps/>
          <w:spacing w:val="0"/>
        </w:rPr>
        <w:t>с</w:t>
      </w:r>
      <w:r>
        <w:rPr>
          <w:caps/>
          <w:spacing w:val="0"/>
        </w:rPr>
        <w:t>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>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CF4DE9">
        <w:t>30</w:t>
      </w:r>
      <w:r w:rsidR="005218E6">
        <w:t xml:space="preserve"> </w:t>
      </w:r>
      <w:r w:rsidR="000103D8">
        <w:t xml:space="preserve">августа </w:t>
      </w:r>
      <w:r>
        <w:t>20</w:t>
      </w:r>
      <w:r w:rsidR="00E85C28">
        <w:t>2</w:t>
      </w:r>
      <w:r w:rsidR="00016867">
        <w:t>1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CF4DE9">
        <w:t>15-31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E85C28" w:rsidRPr="00E85C28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участковых избирательных комиссий избирател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br/>
      </w:r>
      <w:r w:rsidRPr="004D403E">
        <w:rPr>
          <w:b/>
          <w:sz w:val="28"/>
          <w:szCs w:val="28"/>
        </w:rPr>
        <w:t>образованн</w:t>
      </w:r>
      <w:r>
        <w:rPr>
          <w:b/>
          <w:sz w:val="28"/>
          <w:szCs w:val="28"/>
        </w:rPr>
        <w:t>ых</w:t>
      </w:r>
      <w:r w:rsidRP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для</w:t>
      </w:r>
      <w:r w:rsidRPr="004D403E">
        <w:rPr>
          <w:b/>
          <w:sz w:val="28"/>
          <w:szCs w:val="28"/>
        </w:rPr>
        <w:t xml:space="preserve"> </w:t>
      </w:r>
      <w:r w:rsidR="00235419">
        <w:rPr>
          <w:b/>
          <w:sz w:val="28"/>
          <w:szCs w:val="28"/>
        </w:rPr>
        <w:t xml:space="preserve">подготовки и </w:t>
      </w:r>
      <w:r w:rsidRPr="004D403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оведени</w:t>
      </w:r>
      <w:r>
        <w:rPr>
          <w:b/>
          <w:sz w:val="28"/>
          <w:szCs w:val="28"/>
        </w:rPr>
        <w:t>я</w:t>
      </w:r>
      <w:r w:rsidRPr="004D403E">
        <w:rPr>
          <w:b/>
          <w:sz w:val="28"/>
          <w:szCs w:val="28"/>
        </w:rPr>
        <w:t xml:space="preserve"> </w:t>
      </w:r>
      <w:r w:rsidR="00016867">
        <w:rPr>
          <w:b/>
          <w:sz w:val="28"/>
          <w:szCs w:val="28"/>
        </w:rPr>
        <w:t xml:space="preserve">выборов </w:t>
      </w:r>
      <w:r w:rsidR="000103D8">
        <w:rPr>
          <w:b/>
          <w:sz w:val="28"/>
          <w:szCs w:val="28"/>
        </w:rPr>
        <w:t xml:space="preserve">депутатов </w:t>
      </w:r>
      <w:r w:rsidR="00016867">
        <w:rPr>
          <w:b/>
          <w:sz w:val="28"/>
          <w:szCs w:val="28"/>
        </w:rPr>
        <w:t>Государственной Думы Федерального Собрания Российской Федер</w:t>
      </w:r>
      <w:r w:rsidR="00016867">
        <w:rPr>
          <w:b/>
          <w:sz w:val="28"/>
          <w:szCs w:val="28"/>
        </w:rPr>
        <w:t>а</w:t>
      </w:r>
      <w:r w:rsidR="00016867">
        <w:rPr>
          <w:b/>
          <w:sz w:val="28"/>
          <w:szCs w:val="28"/>
        </w:rPr>
        <w:t>ции восьмого</w:t>
      </w:r>
      <w:r w:rsidR="000103D8">
        <w:rPr>
          <w:b/>
          <w:sz w:val="28"/>
          <w:szCs w:val="28"/>
        </w:rPr>
        <w:t xml:space="preserve"> созыва </w:t>
      </w:r>
      <w:r w:rsidRPr="00E85C28">
        <w:rPr>
          <w:b/>
          <w:sz w:val="28"/>
          <w:szCs w:val="28"/>
        </w:rPr>
        <w:t>на территории города Шахты Росто</w:t>
      </w:r>
      <w:r w:rsidRPr="00E85C28">
        <w:rPr>
          <w:b/>
          <w:sz w:val="28"/>
          <w:szCs w:val="28"/>
        </w:rPr>
        <w:t>в</w:t>
      </w:r>
      <w:r w:rsidRPr="00E85C28">
        <w:rPr>
          <w:b/>
          <w:sz w:val="28"/>
          <w:szCs w:val="28"/>
        </w:rPr>
        <w:t xml:space="preserve">ской области </w:t>
      </w:r>
    </w:p>
    <w:p w:rsidR="00E85C28" w:rsidRPr="005C64C2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E85C28" w:rsidRPr="005C64C2" w:rsidRDefault="00E85C28" w:rsidP="00E85C28">
      <w:pPr>
        <w:pStyle w:val="10"/>
        <w:jc w:val="center"/>
        <w:rPr>
          <w:sz w:val="28"/>
          <w:szCs w:val="28"/>
        </w:rPr>
      </w:pPr>
    </w:p>
    <w:p w:rsidR="002B65BF" w:rsidRDefault="00E85C28" w:rsidP="00E85C28">
      <w:pPr>
        <w:pStyle w:val="10"/>
        <w:spacing w:line="360" w:lineRule="auto"/>
        <w:ind w:left="0" w:firstLine="54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CF4DE9">
        <w:rPr>
          <w:sz w:val="28"/>
          <w:szCs w:val="28"/>
        </w:rPr>
        <w:t>с частью 3 статьи 14 Федерального закона «О выборах депутатов Государственной Думы Федерального Собрания Российской Фед</w:t>
      </w:r>
      <w:r w:rsidR="00CF4DE9">
        <w:rPr>
          <w:sz w:val="28"/>
          <w:szCs w:val="28"/>
        </w:rPr>
        <w:t>е</w:t>
      </w:r>
      <w:r w:rsidR="00CF4DE9">
        <w:rPr>
          <w:sz w:val="28"/>
          <w:szCs w:val="28"/>
        </w:rPr>
        <w:t>рации»</w:t>
      </w:r>
      <w:r>
        <w:rPr>
          <w:sz w:val="28"/>
          <w:szCs w:val="28"/>
        </w:rPr>
        <w:t>, постановлением Территориальной из</w:t>
      </w:r>
      <w:r w:rsidRPr="00A6129E">
        <w:rPr>
          <w:sz w:val="28"/>
          <w:szCs w:val="28"/>
        </w:rPr>
        <w:t>бирательной комиссии города Шахты Ростовской области</w:t>
      </w:r>
      <w:r w:rsidRPr="000103D8">
        <w:rPr>
          <w:sz w:val="28"/>
          <w:szCs w:val="28"/>
        </w:rPr>
        <w:t xml:space="preserve"> </w:t>
      </w:r>
      <w:r w:rsidRPr="00A6129E">
        <w:rPr>
          <w:sz w:val="28"/>
          <w:szCs w:val="28"/>
        </w:rPr>
        <w:t xml:space="preserve">от </w:t>
      </w:r>
      <w:r w:rsidR="00016867">
        <w:rPr>
          <w:sz w:val="28"/>
          <w:szCs w:val="28"/>
        </w:rPr>
        <w:t>1</w:t>
      </w:r>
      <w:r w:rsidR="000103D8">
        <w:rPr>
          <w:sz w:val="28"/>
          <w:szCs w:val="28"/>
        </w:rPr>
        <w:t>8.08</w:t>
      </w:r>
      <w:r w:rsidRPr="00A6129E">
        <w:rPr>
          <w:sz w:val="28"/>
          <w:szCs w:val="28"/>
        </w:rPr>
        <w:t>.202</w:t>
      </w:r>
      <w:r w:rsidR="00016867">
        <w:rPr>
          <w:sz w:val="28"/>
          <w:szCs w:val="28"/>
        </w:rPr>
        <w:t>1</w:t>
      </w:r>
      <w:r w:rsidRPr="00A6129E">
        <w:rPr>
          <w:sz w:val="28"/>
          <w:szCs w:val="28"/>
        </w:rPr>
        <w:t xml:space="preserve"> г. №</w:t>
      </w:r>
      <w:r w:rsidRPr="00E85C28">
        <w:rPr>
          <w:sz w:val="28"/>
          <w:szCs w:val="28"/>
        </w:rPr>
        <w:t xml:space="preserve"> </w:t>
      </w:r>
      <w:r w:rsidR="00016867">
        <w:rPr>
          <w:sz w:val="28"/>
          <w:szCs w:val="28"/>
        </w:rPr>
        <w:t xml:space="preserve">13-1 </w:t>
      </w:r>
      <w:r w:rsidRPr="00E85C28">
        <w:rPr>
          <w:sz w:val="28"/>
          <w:szCs w:val="28"/>
        </w:rPr>
        <w:t xml:space="preserve"> «Об образовании избир</w:t>
      </w:r>
      <w:r w:rsidRPr="00E85C28">
        <w:rPr>
          <w:sz w:val="28"/>
          <w:szCs w:val="28"/>
        </w:rPr>
        <w:t>а</w:t>
      </w:r>
      <w:r w:rsidRPr="00E85C28">
        <w:rPr>
          <w:sz w:val="28"/>
          <w:szCs w:val="28"/>
        </w:rPr>
        <w:t>тельных участков</w:t>
      </w:r>
      <w:r w:rsidR="000103D8">
        <w:rPr>
          <w:sz w:val="28"/>
          <w:szCs w:val="28"/>
        </w:rPr>
        <w:t xml:space="preserve">, </w:t>
      </w:r>
      <w:r w:rsidRPr="00E85C28">
        <w:rPr>
          <w:sz w:val="28"/>
          <w:szCs w:val="28"/>
        </w:rPr>
        <w:t xml:space="preserve"> </w:t>
      </w:r>
      <w:r w:rsidR="000103D8" w:rsidRPr="000103D8">
        <w:rPr>
          <w:sz w:val="28"/>
          <w:szCs w:val="28"/>
        </w:rPr>
        <w:t>расположенных в местах временного пребывания избир</w:t>
      </w:r>
      <w:r w:rsidR="000103D8" w:rsidRPr="000103D8">
        <w:rPr>
          <w:sz w:val="28"/>
          <w:szCs w:val="28"/>
        </w:rPr>
        <w:t>а</w:t>
      </w:r>
      <w:r w:rsidR="000103D8" w:rsidRPr="000103D8">
        <w:rPr>
          <w:sz w:val="28"/>
          <w:szCs w:val="28"/>
        </w:rPr>
        <w:t xml:space="preserve">телей, </w:t>
      </w:r>
      <w:r w:rsidRPr="000103D8">
        <w:rPr>
          <w:sz w:val="28"/>
          <w:szCs w:val="28"/>
        </w:rPr>
        <w:t xml:space="preserve">для проведения </w:t>
      </w:r>
      <w:r w:rsidR="000103D8" w:rsidRPr="000103D8">
        <w:rPr>
          <w:sz w:val="28"/>
          <w:szCs w:val="28"/>
        </w:rPr>
        <w:t>выбо</w:t>
      </w:r>
      <w:r w:rsidR="000103D8">
        <w:rPr>
          <w:sz w:val="28"/>
          <w:szCs w:val="28"/>
        </w:rPr>
        <w:t xml:space="preserve">ров </w:t>
      </w:r>
      <w:r w:rsidR="00016867">
        <w:rPr>
          <w:sz w:val="28"/>
          <w:szCs w:val="28"/>
        </w:rPr>
        <w:t xml:space="preserve"> </w:t>
      </w:r>
      <w:r w:rsidR="000103D8">
        <w:rPr>
          <w:sz w:val="28"/>
          <w:szCs w:val="28"/>
        </w:rPr>
        <w:t xml:space="preserve">депутатов </w:t>
      </w:r>
      <w:r w:rsidR="00016867">
        <w:rPr>
          <w:sz w:val="28"/>
          <w:szCs w:val="28"/>
        </w:rPr>
        <w:t>Государственной Думы Федерал</w:t>
      </w:r>
      <w:r w:rsidR="00016867">
        <w:rPr>
          <w:sz w:val="28"/>
          <w:szCs w:val="28"/>
        </w:rPr>
        <w:t>ь</w:t>
      </w:r>
      <w:r w:rsidR="00016867">
        <w:rPr>
          <w:sz w:val="28"/>
          <w:szCs w:val="28"/>
        </w:rPr>
        <w:t>ного Собрания Российской Федерации вос</w:t>
      </w:r>
      <w:r w:rsidR="00016867">
        <w:rPr>
          <w:sz w:val="28"/>
          <w:szCs w:val="28"/>
        </w:rPr>
        <w:t>ь</w:t>
      </w:r>
      <w:r w:rsidR="00016867">
        <w:rPr>
          <w:sz w:val="28"/>
          <w:szCs w:val="28"/>
        </w:rPr>
        <w:t xml:space="preserve">мого </w:t>
      </w:r>
      <w:r w:rsidR="000103D8">
        <w:rPr>
          <w:sz w:val="28"/>
          <w:szCs w:val="28"/>
        </w:rPr>
        <w:t>созыва</w:t>
      </w:r>
      <w:r w:rsidRPr="00E85C28">
        <w:rPr>
          <w:sz w:val="28"/>
          <w:szCs w:val="28"/>
        </w:rPr>
        <w:t xml:space="preserve"> </w:t>
      </w:r>
      <w:r w:rsidR="00016867">
        <w:rPr>
          <w:sz w:val="28"/>
          <w:szCs w:val="28"/>
        </w:rPr>
        <w:t>19</w:t>
      </w:r>
      <w:r w:rsidR="000103D8">
        <w:rPr>
          <w:sz w:val="28"/>
          <w:szCs w:val="28"/>
        </w:rPr>
        <w:t xml:space="preserve"> сентября 2020 </w:t>
      </w:r>
      <w:r w:rsidR="000103D8" w:rsidRPr="000103D8">
        <w:rPr>
          <w:sz w:val="28"/>
          <w:szCs w:val="28"/>
        </w:rPr>
        <w:t xml:space="preserve">года  </w:t>
      </w:r>
      <w:r w:rsidRPr="000103D8">
        <w:rPr>
          <w:sz w:val="28"/>
          <w:szCs w:val="28"/>
        </w:rPr>
        <w:t>на территории города Шахты Ростовской о</w:t>
      </w:r>
      <w:r w:rsidRPr="000103D8">
        <w:rPr>
          <w:sz w:val="28"/>
          <w:szCs w:val="28"/>
        </w:rPr>
        <w:t>б</w:t>
      </w:r>
      <w:r w:rsidRPr="000103D8">
        <w:rPr>
          <w:sz w:val="28"/>
          <w:szCs w:val="28"/>
        </w:rPr>
        <w:t>ласти»,</w:t>
      </w:r>
      <w:r w:rsidRPr="008B2CBF">
        <w:rPr>
          <w:color w:val="FF0000"/>
          <w:sz w:val="28"/>
          <w:szCs w:val="28"/>
        </w:rPr>
        <w:t xml:space="preserve"> </w:t>
      </w:r>
    </w:p>
    <w:p w:rsidR="000103D8" w:rsidRDefault="00016867" w:rsidP="00E85C28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5C28" w:rsidRDefault="00E85C28" w:rsidP="002B65BF">
      <w:pPr>
        <w:pStyle w:val="10"/>
        <w:spacing w:line="360" w:lineRule="auto"/>
        <w:ind w:left="0"/>
        <w:jc w:val="both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города Шахты </w:t>
      </w:r>
      <w:r w:rsidRPr="005C64C2">
        <w:rPr>
          <w:b/>
          <w:spacing w:val="-1"/>
          <w:sz w:val="28"/>
          <w:szCs w:val="28"/>
        </w:rPr>
        <w:t>ПОСТАН</w:t>
      </w:r>
      <w:r w:rsidRPr="005C64C2">
        <w:rPr>
          <w:b/>
          <w:spacing w:val="-1"/>
          <w:sz w:val="28"/>
          <w:szCs w:val="28"/>
        </w:rPr>
        <w:t>О</w:t>
      </w:r>
      <w:r w:rsidRPr="005C64C2">
        <w:rPr>
          <w:b/>
          <w:spacing w:val="-1"/>
          <w:sz w:val="28"/>
          <w:szCs w:val="28"/>
        </w:rPr>
        <w:t>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85C28" w:rsidRPr="005C64C2" w:rsidRDefault="00E85C28" w:rsidP="00E85C28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BB1CC9" w:rsidRDefault="00E85C28" w:rsidP="00BB1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ab/>
        <w:t>1. Сформировать участковые избирательные комиссии и</w:t>
      </w:r>
      <w:r>
        <w:rPr>
          <w:szCs w:val="28"/>
        </w:rPr>
        <w:t>з</w:t>
      </w:r>
      <w:r>
        <w:rPr>
          <w:szCs w:val="28"/>
        </w:rPr>
        <w:t xml:space="preserve">бирательных </w:t>
      </w:r>
      <w:r w:rsidRPr="0031370E">
        <w:rPr>
          <w:szCs w:val="28"/>
        </w:rPr>
        <w:t>участков</w:t>
      </w:r>
      <w:r>
        <w:rPr>
          <w:szCs w:val="28"/>
        </w:rPr>
        <w:t>, образованных</w:t>
      </w:r>
      <w:r w:rsidRPr="0031370E">
        <w:rPr>
          <w:szCs w:val="28"/>
        </w:rPr>
        <w:t xml:space="preserve"> </w:t>
      </w:r>
      <w:r>
        <w:rPr>
          <w:szCs w:val="28"/>
        </w:rPr>
        <w:t xml:space="preserve">для </w:t>
      </w:r>
      <w:r w:rsidR="00235419">
        <w:rPr>
          <w:szCs w:val="28"/>
        </w:rPr>
        <w:t xml:space="preserve">подготовки и </w:t>
      </w:r>
      <w:r w:rsidRPr="008B2CBF">
        <w:rPr>
          <w:szCs w:val="28"/>
        </w:rPr>
        <w:t>п</w:t>
      </w:r>
      <w:r>
        <w:rPr>
          <w:szCs w:val="28"/>
        </w:rPr>
        <w:t>р</w:t>
      </w:r>
      <w:r w:rsidRPr="008B2CBF">
        <w:rPr>
          <w:szCs w:val="28"/>
        </w:rPr>
        <w:t>оведени</w:t>
      </w:r>
      <w:r>
        <w:rPr>
          <w:szCs w:val="28"/>
        </w:rPr>
        <w:t>я</w:t>
      </w:r>
      <w:r w:rsidRPr="008B2CBF">
        <w:rPr>
          <w:szCs w:val="28"/>
        </w:rPr>
        <w:t xml:space="preserve"> </w:t>
      </w:r>
      <w:r w:rsidR="00235419">
        <w:rPr>
          <w:szCs w:val="28"/>
        </w:rPr>
        <w:t xml:space="preserve">выборов </w:t>
      </w:r>
      <w:r w:rsidR="00016867">
        <w:rPr>
          <w:szCs w:val="28"/>
        </w:rPr>
        <w:t>депутатов Г</w:t>
      </w:r>
      <w:r w:rsidR="00016867">
        <w:rPr>
          <w:szCs w:val="28"/>
        </w:rPr>
        <w:t>о</w:t>
      </w:r>
      <w:r w:rsidR="00016867">
        <w:rPr>
          <w:szCs w:val="28"/>
        </w:rPr>
        <w:t>сударственной Думы Федерального Собрания Российской Федерации восьм</w:t>
      </w:r>
      <w:r w:rsidR="00016867">
        <w:rPr>
          <w:szCs w:val="28"/>
        </w:rPr>
        <w:t>о</w:t>
      </w:r>
      <w:r w:rsidR="00016867">
        <w:rPr>
          <w:szCs w:val="28"/>
        </w:rPr>
        <w:lastRenderedPageBreak/>
        <w:t>го созыва</w:t>
      </w:r>
      <w:r w:rsidR="00BB1CC9">
        <w:rPr>
          <w:szCs w:val="28"/>
        </w:rPr>
        <w:t xml:space="preserve"> </w:t>
      </w:r>
      <w:r w:rsidR="00BB1CC9" w:rsidRPr="0031370E">
        <w:rPr>
          <w:szCs w:val="28"/>
        </w:rPr>
        <w:t xml:space="preserve">в местах </w:t>
      </w:r>
      <w:r w:rsidR="00BB1CC9" w:rsidRPr="002B65BF">
        <w:rPr>
          <w:szCs w:val="28"/>
        </w:rPr>
        <w:t xml:space="preserve">временного пребывания </w:t>
      </w:r>
      <w:r w:rsidR="00235419">
        <w:rPr>
          <w:szCs w:val="28"/>
        </w:rPr>
        <w:t xml:space="preserve"> </w:t>
      </w:r>
      <w:r w:rsidR="00BB1CC9" w:rsidRPr="002B65BF">
        <w:rPr>
          <w:szCs w:val="28"/>
        </w:rPr>
        <w:t xml:space="preserve"> на территории города Шахты  Ростовской о</w:t>
      </w:r>
      <w:r w:rsidR="00BB1CC9" w:rsidRPr="002B65BF">
        <w:rPr>
          <w:szCs w:val="28"/>
        </w:rPr>
        <w:t>б</w:t>
      </w:r>
      <w:r w:rsidR="00BB1CC9" w:rsidRPr="002B65BF">
        <w:rPr>
          <w:szCs w:val="28"/>
        </w:rPr>
        <w:t>ласти: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2578</w:t>
      </w:r>
      <w:r w:rsidRPr="00E85C28">
        <w:rPr>
          <w:szCs w:val="28"/>
        </w:rPr>
        <w:t xml:space="preserve"> </w:t>
      </w:r>
      <w:r w:rsidRPr="0031370E">
        <w:rPr>
          <w:szCs w:val="28"/>
        </w:rPr>
        <w:t xml:space="preserve">в количестве 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</w:t>
      </w:r>
      <w:r w:rsidRPr="0031370E">
        <w:rPr>
          <w:szCs w:val="28"/>
        </w:rPr>
        <w:t>о</w:t>
      </w:r>
      <w:r w:rsidRPr="0031370E">
        <w:rPr>
          <w:szCs w:val="28"/>
        </w:rPr>
        <w:t>миссии</w:t>
      </w:r>
      <w:r>
        <w:rPr>
          <w:szCs w:val="28"/>
        </w:rPr>
        <w:t>;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2579</w:t>
      </w:r>
      <w:r w:rsidRPr="00E85C28">
        <w:rPr>
          <w:szCs w:val="28"/>
        </w:rPr>
        <w:t xml:space="preserve"> </w:t>
      </w:r>
      <w:r w:rsidRPr="0031370E">
        <w:rPr>
          <w:szCs w:val="28"/>
        </w:rPr>
        <w:t xml:space="preserve">в количестве 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</w:t>
      </w:r>
      <w:r w:rsidRPr="0031370E">
        <w:rPr>
          <w:szCs w:val="28"/>
        </w:rPr>
        <w:t>о</w:t>
      </w:r>
      <w:r w:rsidRPr="0031370E">
        <w:rPr>
          <w:szCs w:val="28"/>
        </w:rPr>
        <w:t>миссии</w:t>
      </w:r>
      <w:r>
        <w:rPr>
          <w:szCs w:val="28"/>
        </w:rPr>
        <w:t>;</w:t>
      </w:r>
    </w:p>
    <w:p w:rsidR="00E85C28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2580</w:t>
      </w:r>
      <w:r w:rsidRPr="00E85C28">
        <w:rPr>
          <w:szCs w:val="28"/>
        </w:rPr>
        <w:t xml:space="preserve"> </w:t>
      </w:r>
      <w:r w:rsidRPr="0031370E">
        <w:rPr>
          <w:szCs w:val="28"/>
        </w:rPr>
        <w:t xml:space="preserve">в количестве </w:t>
      </w:r>
      <w:r w:rsidR="00016867">
        <w:rPr>
          <w:szCs w:val="28"/>
        </w:rPr>
        <w:t>9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</w:t>
      </w:r>
      <w:r w:rsidRPr="0031370E">
        <w:rPr>
          <w:szCs w:val="28"/>
        </w:rPr>
        <w:t>о</w:t>
      </w:r>
      <w:r w:rsidR="00BB1CC9">
        <w:rPr>
          <w:szCs w:val="28"/>
        </w:rPr>
        <w:t>миссии;</w:t>
      </w:r>
    </w:p>
    <w:p w:rsidR="00E85C28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2582</w:t>
      </w:r>
      <w:r w:rsidRPr="00E85C28">
        <w:rPr>
          <w:szCs w:val="28"/>
        </w:rPr>
        <w:t xml:space="preserve"> </w:t>
      </w:r>
      <w:r w:rsidRPr="0031370E">
        <w:rPr>
          <w:szCs w:val="28"/>
        </w:rPr>
        <w:t xml:space="preserve">в количестве 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</w:t>
      </w:r>
      <w:r w:rsidRPr="0031370E">
        <w:rPr>
          <w:szCs w:val="28"/>
        </w:rPr>
        <w:t>о</w:t>
      </w:r>
      <w:r w:rsidRPr="0031370E">
        <w:rPr>
          <w:szCs w:val="28"/>
        </w:rPr>
        <w:t>миссии</w:t>
      </w:r>
      <w:r w:rsidR="00BB1CC9">
        <w:rPr>
          <w:szCs w:val="28"/>
        </w:rPr>
        <w:t>;</w:t>
      </w:r>
    </w:p>
    <w:p w:rsidR="00E85C28" w:rsidRPr="0031370E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Cs w:val="28"/>
        </w:rPr>
      </w:pPr>
      <w:r w:rsidRPr="0031370E">
        <w:rPr>
          <w:szCs w:val="28"/>
        </w:rPr>
        <w:t xml:space="preserve">назначив </w:t>
      </w:r>
      <w:r>
        <w:rPr>
          <w:szCs w:val="28"/>
        </w:rPr>
        <w:t xml:space="preserve">членами комиссий </w:t>
      </w:r>
      <w:r w:rsidRPr="0031370E">
        <w:rPr>
          <w:szCs w:val="28"/>
        </w:rPr>
        <w:t>с правом решающего голоса лиц согласно пр</w:t>
      </w:r>
      <w:r w:rsidRPr="0031370E">
        <w:rPr>
          <w:szCs w:val="28"/>
        </w:rPr>
        <w:t>и</w:t>
      </w:r>
      <w:r>
        <w:rPr>
          <w:szCs w:val="28"/>
        </w:rPr>
        <w:t>ложениям (№ 1 – 4) к настоявшему постановлению</w:t>
      </w:r>
      <w:r w:rsidRPr="0031370E">
        <w:rPr>
          <w:szCs w:val="28"/>
        </w:rPr>
        <w:t>.</w:t>
      </w:r>
      <w:bookmarkStart w:id="0" w:name="100376"/>
      <w:bookmarkEnd w:id="0"/>
    </w:p>
    <w:p w:rsidR="00E85C28" w:rsidRPr="002B65BF" w:rsidRDefault="00E85C28" w:rsidP="00E85C28">
      <w:pPr>
        <w:spacing w:line="360" w:lineRule="auto"/>
        <w:ind w:right="-1" w:firstLine="709"/>
        <w:jc w:val="both"/>
        <w:rPr>
          <w:szCs w:val="28"/>
        </w:rPr>
      </w:pPr>
      <w:r w:rsidRPr="002B65BF">
        <w:rPr>
          <w:szCs w:val="28"/>
        </w:rPr>
        <w:t>2. Направить настоящее постановление в Избирательную комиссию Ростовской области,</w:t>
      </w:r>
      <w:r w:rsidR="002B65BF" w:rsidRPr="002B65BF">
        <w:rPr>
          <w:szCs w:val="28"/>
        </w:rPr>
        <w:t xml:space="preserve"> участковые</w:t>
      </w:r>
      <w:r w:rsidRPr="002B65BF">
        <w:rPr>
          <w:szCs w:val="28"/>
        </w:rPr>
        <w:t xml:space="preserve"> избирательн</w:t>
      </w:r>
      <w:r w:rsidR="002B65BF" w:rsidRPr="002B65BF">
        <w:rPr>
          <w:szCs w:val="28"/>
        </w:rPr>
        <w:t>ые</w:t>
      </w:r>
      <w:r w:rsidRPr="002B65BF">
        <w:rPr>
          <w:szCs w:val="28"/>
        </w:rPr>
        <w:t xml:space="preserve"> комиссии избирательных уч</w:t>
      </w:r>
      <w:r w:rsidRPr="002B65BF">
        <w:rPr>
          <w:szCs w:val="28"/>
        </w:rPr>
        <w:t>а</w:t>
      </w:r>
      <w:r w:rsidRPr="002B65BF">
        <w:rPr>
          <w:szCs w:val="28"/>
        </w:rPr>
        <w:t>ст</w:t>
      </w:r>
      <w:r w:rsidR="002B65BF" w:rsidRPr="002B65BF">
        <w:rPr>
          <w:szCs w:val="28"/>
        </w:rPr>
        <w:t>к</w:t>
      </w:r>
      <w:r w:rsidRPr="002B65BF">
        <w:rPr>
          <w:szCs w:val="28"/>
        </w:rPr>
        <w:t xml:space="preserve">ов № </w:t>
      </w:r>
      <w:r w:rsidR="002B65BF" w:rsidRPr="002B65BF">
        <w:rPr>
          <w:szCs w:val="28"/>
        </w:rPr>
        <w:t>2578, № 2579, № 2580 и № 2582</w:t>
      </w:r>
      <w:r w:rsidRPr="002B65BF">
        <w:rPr>
          <w:szCs w:val="28"/>
        </w:rPr>
        <w:t>.</w:t>
      </w:r>
    </w:p>
    <w:p w:rsidR="00E85C28" w:rsidRPr="002B65BF" w:rsidRDefault="00E85C28" w:rsidP="00E85C2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B65BF">
        <w:rPr>
          <w:rFonts w:ascii="Times New Roman" w:hAnsi="Times New Roman"/>
          <w:sz w:val="28"/>
          <w:szCs w:val="28"/>
        </w:rPr>
        <w:t>3.</w:t>
      </w:r>
      <w:r w:rsidRPr="002B65BF">
        <w:rPr>
          <w:sz w:val="28"/>
          <w:szCs w:val="28"/>
        </w:rPr>
        <w:t> </w:t>
      </w:r>
      <w:r w:rsidRPr="002B65B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</w:t>
      </w:r>
      <w:r w:rsidRPr="002B65BF">
        <w:rPr>
          <w:rFonts w:ascii="Times New Roman" w:hAnsi="Times New Roman"/>
          <w:sz w:val="28"/>
          <w:szCs w:val="28"/>
        </w:rPr>
        <w:t>з</w:t>
      </w:r>
      <w:r w:rsidRPr="002B65BF">
        <w:rPr>
          <w:rFonts w:ascii="Times New Roman" w:hAnsi="Times New Roman"/>
          <w:sz w:val="28"/>
          <w:szCs w:val="28"/>
        </w:rPr>
        <w:t>бирательной комиссии города Шахты Ростовской области</w:t>
      </w:r>
      <w:r w:rsidRPr="002B65BF">
        <w:rPr>
          <w:i/>
          <w:sz w:val="28"/>
          <w:szCs w:val="28"/>
        </w:rPr>
        <w:t xml:space="preserve"> </w:t>
      </w:r>
      <w:r w:rsidRPr="002B65BF">
        <w:rPr>
          <w:rFonts w:ascii="Times New Roman" w:hAnsi="Times New Roman"/>
          <w:sz w:val="28"/>
          <w:szCs w:val="28"/>
        </w:rPr>
        <w:t>в информ</w:t>
      </w:r>
      <w:r w:rsidRPr="002B65BF">
        <w:rPr>
          <w:rFonts w:ascii="Times New Roman" w:hAnsi="Times New Roman"/>
          <w:sz w:val="28"/>
          <w:szCs w:val="28"/>
        </w:rPr>
        <w:t>а</w:t>
      </w:r>
      <w:r w:rsidRPr="002B65BF">
        <w:rPr>
          <w:rFonts w:ascii="Times New Roman" w:hAnsi="Times New Roman"/>
          <w:sz w:val="28"/>
          <w:szCs w:val="28"/>
        </w:rPr>
        <w:t>ционно-телекоммуникационной сети «И</w:t>
      </w:r>
      <w:r w:rsidRPr="002B65BF">
        <w:rPr>
          <w:rFonts w:ascii="Times New Roman" w:hAnsi="Times New Roman"/>
          <w:sz w:val="28"/>
          <w:szCs w:val="28"/>
        </w:rPr>
        <w:t>н</w:t>
      </w:r>
      <w:r w:rsidRPr="002B65BF">
        <w:rPr>
          <w:rFonts w:ascii="Times New Roman" w:hAnsi="Times New Roman"/>
          <w:sz w:val="28"/>
          <w:szCs w:val="28"/>
        </w:rPr>
        <w:t>тернет».</w:t>
      </w:r>
    </w:p>
    <w:p w:rsidR="00E85C28" w:rsidRPr="002B65BF" w:rsidRDefault="00E85C28" w:rsidP="00E85C28">
      <w:pPr>
        <w:tabs>
          <w:tab w:val="left" w:pos="0"/>
        </w:tabs>
        <w:spacing w:line="360" w:lineRule="auto"/>
        <w:ind w:right="-1" w:firstLine="709"/>
        <w:jc w:val="both"/>
        <w:rPr>
          <w:bCs/>
          <w:szCs w:val="28"/>
        </w:rPr>
      </w:pPr>
      <w:r w:rsidRPr="002B65BF"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Ро</w:t>
      </w:r>
      <w:r w:rsidRPr="002B65BF">
        <w:rPr>
          <w:szCs w:val="28"/>
        </w:rPr>
        <w:t>с</w:t>
      </w:r>
      <w:r w:rsidRPr="002B65BF">
        <w:rPr>
          <w:szCs w:val="28"/>
        </w:rPr>
        <w:t>товской о</w:t>
      </w:r>
      <w:r w:rsidRPr="002B65BF">
        <w:rPr>
          <w:szCs w:val="28"/>
        </w:rPr>
        <w:t>б</w:t>
      </w:r>
      <w:r w:rsidRPr="002B65BF">
        <w:rPr>
          <w:szCs w:val="28"/>
        </w:rPr>
        <w:t>ласти</w:t>
      </w:r>
      <w:r w:rsidRPr="002B65BF">
        <w:rPr>
          <w:i/>
          <w:szCs w:val="28"/>
        </w:rPr>
        <w:t xml:space="preserve"> </w:t>
      </w:r>
      <w:r w:rsidRPr="002B65BF">
        <w:rPr>
          <w:szCs w:val="28"/>
        </w:rPr>
        <w:t xml:space="preserve">А.В.Кухтина. </w:t>
      </w: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="002B65BF" w:rsidRPr="002B65BF">
        <w:rPr>
          <w:szCs w:val="28"/>
        </w:rPr>
        <w:t>А.В.Кухтин</w:t>
      </w:r>
    </w:p>
    <w:p w:rsidR="00F1685E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="002B65BF">
        <w:rPr>
          <w:szCs w:val="28"/>
        </w:rPr>
        <w:t>В.И.Максюта</w:t>
      </w:r>
    </w:p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Default="00F1685E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041061" w:rsidRDefault="00041061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041061" w:rsidRPr="00F1685E" w:rsidRDefault="00041061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Pr="00F1685E" w:rsidRDefault="00F1685E" w:rsidP="00F1685E">
      <w:pPr>
        <w:jc w:val="right"/>
        <w:rPr>
          <w:szCs w:val="28"/>
        </w:rPr>
      </w:pPr>
    </w:p>
    <w:tbl>
      <w:tblPr>
        <w:tblW w:w="0" w:type="auto"/>
        <w:tblLook w:val="04A0"/>
      </w:tblPr>
      <w:tblGrid>
        <w:gridCol w:w="4857"/>
        <w:gridCol w:w="4857"/>
      </w:tblGrid>
      <w:tr w:rsidR="00F1685E" w:rsidRPr="005134D5" w:rsidTr="005134D5">
        <w:tc>
          <w:tcPr>
            <w:tcW w:w="4857" w:type="dxa"/>
            <w:shd w:val="clear" w:color="auto" w:fill="auto"/>
          </w:tcPr>
          <w:p w:rsidR="00F1685E" w:rsidRPr="005134D5" w:rsidRDefault="00F1685E" w:rsidP="00F1685E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5134D5" w:rsidRDefault="00F1685E" w:rsidP="00F1685E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Приложение 1</w:t>
            </w:r>
          </w:p>
          <w:p w:rsidR="00F1685E" w:rsidRPr="005134D5" w:rsidRDefault="00F1685E" w:rsidP="00F1685E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к постановлению Территориал</w:t>
            </w:r>
            <w:r w:rsidRPr="005134D5">
              <w:rPr>
                <w:bCs/>
                <w:szCs w:val="28"/>
              </w:rPr>
              <w:t>ь</w:t>
            </w:r>
            <w:r w:rsidRPr="005134D5">
              <w:rPr>
                <w:bCs/>
                <w:szCs w:val="28"/>
              </w:rPr>
              <w:t>ной</w:t>
            </w:r>
          </w:p>
          <w:p w:rsidR="00F1685E" w:rsidRPr="005134D5" w:rsidRDefault="00F1685E" w:rsidP="00F1685E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5134D5">
              <w:rPr>
                <w:bCs/>
                <w:szCs w:val="28"/>
              </w:rPr>
              <w:br/>
            </w:r>
            <w:r w:rsidRPr="005134D5">
              <w:rPr>
                <w:bCs/>
                <w:szCs w:val="28"/>
              </w:rPr>
              <w:t>Ша</w:t>
            </w:r>
            <w:r w:rsidRPr="005134D5">
              <w:rPr>
                <w:bCs/>
                <w:szCs w:val="28"/>
              </w:rPr>
              <w:t>х</w:t>
            </w:r>
            <w:r w:rsidRPr="005134D5">
              <w:rPr>
                <w:bCs/>
                <w:szCs w:val="28"/>
              </w:rPr>
              <w:t xml:space="preserve">ты от </w:t>
            </w:r>
            <w:r w:rsidR="00CF4DE9">
              <w:rPr>
                <w:bCs/>
                <w:szCs w:val="28"/>
              </w:rPr>
              <w:t>30</w:t>
            </w:r>
            <w:r w:rsidRPr="005134D5">
              <w:rPr>
                <w:bCs/>
                <w:szCs w:val="28"/>
              </w:rPr>
              <w:t>.0</w:t>
            </w:r>
            <w:r w:rsidR="000103D8">
              <w:rPr>
                <w:bCs/>
                <w:szCs w:val="28"/>
              </w:rPr>
              <w:t>8</w:t>
            </w:r>
            <w:r w:rsidRPr="005134D5">
              <w:rPr>
                <w:bCs/>
                <w:szCs w:val="28"/>
              </w:rPr>
              <w:t>.202</w:t>
            </w:r>
            <w:r w:rsidR="00140223">
              <w:rPr>
                <w:bCs/>
                <w:szCs w:val="28"/>
              </w:rPr>
              <w:t>1</w:t>
            </w:r>
            <w:r w:rsidRPr="005134D5">
              <w:rPr>
                <w:bCs/>
                <w:szCs w:val="28"/>
              </w:rPr>
              <w:t xml:space="preserve"> г. № </w:t>
            </w:r>
            <w:r w:rsidR="000103D8">
              <w:rPr>
                <w:bCs/>
                <w:szCs w:val="28"/>
              </w:rPr>
              <w:t xml:space="preserve"> </w:t>
            </w:r>
            <w:r w:rsidR="00881942">
              <w:rPr>
                <w:bCs/>
                <w:szCs w:val="28"/>
              </w:rPr>
              <w:t>15-31</w:t>
            </w:r>
          </w:p>
          <w:p w:rsidR="00F1685E" w:rsidRPr="005134D5" w:rsidRDefault="00F1685E" w:rsidP="00F1685E">
            <w:pPr>
              <w:rPr>
                <w:szCs w:val="28"/>
              </w:rPr>
            </w:pPr>
          </w:p>
        </w:tc>
      </w:tr>
    </w:tbl>
    <w:p w:rsidR="00F1685E" w:rsidRPr="00F1685E" w:rsidRDefault="00F1685E" w:rsidP="00F1685E">
      <w:pPr>
        <w:jc w:val="center"/>
        <w:rPr>
          <w:bCs/>
          <w:szCs w:val="28"/>
        </w:rPr>
      </w:pPr>
      <w:r w:rsidRPr="00F1685E">
        <w:rPr>
          <w:bCs/>
          <w:szCs w:val="28"/>
        </w:rPr>
        <w:t>Список членов участковой коми</w:t>
      </w:r>
      <w:r w:rsidRPr="00F1685E">
        <w:rPr>
          <w:bCs/>
          <w:szCs w:val="28"/>
        </w:rPr>
        <w:t>с</w:t>
      </w:r>
      <w:r w:rsidRPr="00F1685E">
        <w:rPr>
          <w:bCs/>
          <w:szCs w:val="28"/>
        </w:rPr>
        <w:t xml:space="preserve">сии с правом решающего голоса </w:t>
      </w:r>
      <w:r w:rsidRPr="00F1685E">
        <w:rPr>
          <w:bCs/>
          <w:szCs w:val="28"/>
        </w:rPr>
        <w:br/>
        <w:t>избирател</w:t>
      </w:r>
      <w:r w:rsidRPr="00F1685E">
        <w:rPr>
          <w:bCs/>
          <w:szCs w:val="28"/>
        </w:rPr>
        <w:t>ь</w:t>
      </w:r>
      <w:r w:rsidRPr="00F1685E">
        <w:rPr>
          <w:bCs/>
          <w:szCs w:val="28"/>
        </w:rPr>
        <w:t>ного участка № 2578</w:t>
      </w:r>
    </w:p>
    <w:p w:rsidR="00F1685E" w:rsidRDefault="00F1685E" w:rsidP="00F1685E">
      <w:pPr>
        <w:jc w:val="center"/>
        <w:rPr>
          <w:bCs/>
          <w:szCs w:val="28"/>
        </w:rPr>
      </w:pPr>
      <w:r w:rsidRPr="00F1685E">
        <w:rPr>
          <w:bCs/>
          <w:szCs w:val="28"/>
        </w:rPr>
        <w:t xml:space="preserve">Количественный состав комиссии </w:t>
      </w:r>
      <w:r w:rsidRPr="00140223">
        <w:rPr>
          <w:bCs/>
          <w:szCs w:val="28"/>
        </w:rPr>
        <w:t xml:space="preserve">– </w:t>
      </w:r>
      <w:r w:rsidR="00140223">
        <w:rPr>
          <w:bCs/>
          <w:szCs w:val="28"/>
        </w:rPr>
        <w:t>5</w:t>
      </w:r>
      <w:r w:rsidRPr="00F1685E">
        <w:rPr>
          <w:bCs/>
          <w:szCs w:val="28"/>
        </w:rPr>
        <w:t xml:space="preserve"> членов </w:t>
      </w:r>
    </w:p>
    <w:p w:rsidR="00CF4DE9" w:rsidRPr="00F1685E" w:rsidRDefault="00CF4DE9" w:rsidP="00F1685E">
      <w:pPr>
        <w:jc w:val="center"/>
        <w:rPr>
          <w:bCs/>
          <w:szCs w:val="28"/>
        </w:rPr>
      </w:pPr>
    </w:p>
    <w:tbl>
      <w:tblPr>
        <w:tblW w:w="9686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6"/>
        <w:gridCol w:w="4989"/>
        <w:gridCol w:w="3771"/>
      </w:tblGrid>
      <w:tr w:rsidR="00F1685E" w:rsidTr="008F0E60">
        <w:tc>
          <w:tcPr>
            <w:tcW w:w="926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rPr>
                <w:szCs w:val="28"/>
              </w:rPr>
            </w:pPr>
            <w:r w:rsidRPr="003A0AA6">
              <w:rPr>
                <w:szCs w:val="28"/>
              </w:rPr>
              <w:t>№ п\п</w:t>
            </w:r>
          </w:p>
        </w:tc>
        <w:tc>
          <w:tcPr>
            <w:tcW w:w="4989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Фамилия, имя, отчество членов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участковой избирательной комиссии с пр</w:t>
            </w:r>
            <w:r w:rsidRPr="003A0AA6">
              <w:rPr>
                <w:szCs w:val="28"/>
              </w:rPr>
              <w:t>а</w:t>
            </w:r>
            <w:r w:rsidRPr="003A0AA6">
              <w:rPr>
                <w:szCs w:val="28"/>
              </w:rPr>
              <w:t>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Субъект предложения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кандидатуры в состав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избирательной коми</w:t>
            </w:r>
            <w:r w:rsidRPr="003A0AA6">
              <w:rPr>
                <w:szCs w:val="28"/>
              </w:rPr>
              <w:t>с</w:t>
            </w:r>
            <w:r w:rsidRPr="003A0AA6">
              <w:rPr>
                <w:szCs w:val="28"/>
              </w:rPr>
              <w:t>сии</w:t>
            </w:r>
          </w:p>
        </w:tc>
      </w:tr>
      <w:tr w:rsidR="00F1685E" w:rsidTr="008F0E60">
        <w:tc>
          <w:tcPr>
            <w:tcW w:w="926" w:type="dxa"/>
            <w:shd w:val="clear" w:color="auto" w:fill="auto"/>
          </w:tcPr>
          <w:p w:rsidR="00F1685E" w:rsidRPr="003A0AA6" w:rsidRDefault="00F1685E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F1685E" w:rsidRPr="00486ED0" w:rsidRDefault="00F1685E" w:rsidP="005134D5">
            <w:pPr>
              <w:rPr>
                <w:szCs w:val="28"/>
              </w:rPr>
            </w:pPr>
            <w:r w:rsidRPr="00486ED0">
              <w:rPr>
                <w:szCs w:val="28"/>
              </w:rPr>
              <w:t>Галкина Наталья Алексеевна</w:t>
            </w:r>
          </w:p>
        </w:tc>
        <w:tc>
          <w:tcPr>
            <w:tcW w:w="3771" w:type="dxa"/>
            <w:shd w:val="clear" w:color="auto" w:fill="auto"/>
          </w:tcPr>
          <w:p w:rsidR="00F1685E" w:rsidRPr="00486ED0" w:rsidRDefault="00F1685E" w:rsidP="005134D5">
            <w:pPr>
              <w:rPr>
                <w:b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 xml:space="preserve"> Шахтинское местное отд</w:t>
            </w:r>
            <w:r w:rsidRPr="00486ED0">
              <w:rPr>
                <w:rFonts w:ascii="Times New Roman CYR" w:hAnsi="Times New Roman CYR"/>
                <w:szCs w:val="28"/>
              </w:rPr>
              <w:t>е</w:t>
            </w:r>
            <w:r w:rsidRPr="00486ED0">
              <w:rPr>
                <w:rFonts w:ascii="Times New Roman CYR" w:hAnsi="Times New Roman CYR"/>
                <w:szCs w:val="28"/>
              </w:rPr>
              <w:t>ление Всероссийской пол</w:t>
            </w:r>
            <w:r w:rsidRPr="00486ED0">
              <w:rPr>
                <w:rFonts w:ascii="Times New Roman CYR" w:hAnsi="Times New Roman CYR"/>
                <w:szCs w:val="28"/>
              </w:rPr>
              <w:t>и</w:t>
            </w:r>
            <w:r w:rsidRPr="00486ED0">
              <w:rPr>
                <w:rFonts w:ascii="Times New Roman CYR" w:hAnsi="Times New Roman CYR"/>
                <w:szCs w:val="28"/>
              </w:rPr>
              <w:t xml:space="preserve">тической партии </w:t>
            </w:r>
            <w:r w:rsidRPr="00486ED0">
              <w:rPr>
                <w:rFonts w:ascii="Times New Roman CYR" w:hAnsi="Times New Roman CYR"/>
                <w:b/>
                <w:szCs w:val="28"/>
              </w:rPr>
              <w:t>«ЕДИНАЯ РОССИЯ»</w:t>
            </w:r>
          </w:p>
        </w:tc>
      </w:tr>
      <w:tr w:rsidR="00140223" w:rsidTr="00CC2D61">
        <w:tc>
          <w:tcPr>
            <w:tcW w:w="926" w:type="dxa"/>
            <w:shd w:val="clear" w:color="auto" w:fill="auto"/>
          </w:tcPr>
          <w:p w:rsidR="00140223" w:rsidRPr="003A0AA6" w:rsidRDefault="00140223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140223" w:rsidRPr="00230097" w:rsidRDefault="00140223" w:rsidP="00140223">
            <w:pPr>
              <w:rPr>
                <w:szCs w:val="28"/>
                <w:lang w:eastAsia="en-US"/>
              </w:rPr>
            </w:pPr>
            <w:r w:rsidRPr="00230097">
              <w:rPr>
                <w:szCs w:val="28"/>
                <w:lang w:eastAsia="en-US"/>
              </w:rPr>
              <w:t>Матросова</w:t>
            </w:r>
            <w:r>
              <w:rPr>
                <w:szCs w:val="28"/>
                <w:lang w:eastAsia="en-US"/>
              </w:rPr>
              <w:t xml:space="preserve"> </w:t>
            </w:r>
            <w:r w:rsidRPr="00230097">
              <w:rPr>
                <w:szCs w:val="28"/>
                <w:lang w:eastAsia="en-US"/>
              </w:rPr>
              <w:t>Галина</w:t>
            </w:r>
            <w:r>
              <w:rPr>
                <w:szCs w:val="28"/>
                <w:lang w:eastAsia="en-US"/>
              </w:rPr>
              <w:t xml:space="preserve"> </w:t>
            </w:r>
            <w:r w:rsidRPr="00230097">
              <w:rPr>
                <w:szCs w:val="28"/>
                <w:lang w:eastAsia="en-US"/>
              </w:rPr>
              <w:t>Анатольевна</w:t>
            </w:r>
          </w:p>
        </w:tc>
        <w:tc>
          <w:tcPr>
            <w:tcW w:w="3771" w:type="dxa"/>
            <w:shd w:val="clear" w:color="auto" w:fill="auto"/>
          </w:tcPr>
          <w:p w:rsidR="00140223" w:rsidRPr="00B34EA8" w:rsidRDefault="00140223" w:rsidP="00CC2D61">
            <w:pPr>
              <w:pStyle w:val="ConsPlusNormal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собранием избирателей по месту работы</w:t>
            </w:r>
          </w:p>
        </w:tc>
      </w:tr>
      <w:tr w:rsidR="00140223" w:rsidTr="008F0E60">
        <w:tc>
          <w:tcPr>
            <w:tcW w:w="926" w:type="dxa"/>
            <w:shd w:val="clear" w:color="auto" w:fill="auto"/>
          </w:tcPr>
          <w:p w:rsidR="00140223" w:rsidRPr="003A0AA6" w:rsidRDefault="00140223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140223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t xml:space="preserve"> Науменко Людмила Валент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новна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140223" w:rsidRPr="00A643E0" w:rsidRDefault="00140223" w:rsidP="005134D5">
            <w:pPr>
              <w:jc w:val="both"/>
            </w:pPr>
            <w:r>
              <w:t xml:space="preserve">Местное отделение Партии </w:t>
            </w:r>
            <w:r w:rsidRPr="00486ED0">
              <w:rPr>
                <w:b/>
              </w:rPr>
              <w:t>СПРАВЕДЛИВАЯ РО</w:t>
            </w:r>
            <w:r w:rsidRPr="00486ED0">
              <w:rPr>
                <w:b/>
              </w:rPr>
              <w:t>С</w:t>
            </w:r>
            <w:r w:rsidRPr="00486ED0">
              <w:rPr>
                <w:b/>
              </w:rPr>
              <w:t>СИЯ</w:t>
            </w:r>
            <w:r>
              <w:t xml:space="preserve"> в г. Шахты Р</w:t>
            </w:r>
            <w:r>
              <w:t>о</w:t>
            </w:r>
            <w:r>
              <w:t>стовской области</w:t>
            </w:r>
          </w:p>
        </w:tc>
      </w:tr>
      <w:tr w:rsidR="00140223" w:rsidTr="008F0E60">
        <w:tc>
          <w:tcPr>
            <w:tcW w:w="926" w:type="dxa"/>
            <w:shd w:val="clear" w:color="auto" w:fill="auto"/>
          </w:tcPr>
          <w:p w:rsidR="00140223" w:rsidRPr="003A0AA6" w:rsidRDefault="00140223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140223" w:rsidRPr="00D86495" w:rsidRDefault="00140223" w:rsidP="00BC3852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Старцева  Татьяна Петровна</w:t>
            </w:r>
          </w:p>
        </w:tc>
        <w:tc>
          <w:tcPr>
            <w:tcW w:w="3771" w:type="dxa"/>
            <w:shd w:val="clear" w:color="auto" w:fill="auto"/>
          </w:tcPr>
          <w:p w:rsidR="00140223" w:rsidRPr="009F1D9C" w:rsidRDefault="00140223" w:rsidP="00BC3852">
            <w:pPr>
              <w:rPr>
                <w:color w:val="000000"/>
                <w:szCs w:val="28"/>
              </w:rPr>
            </w:pPr>
            <w:r w:rsidRPr="0020718C">
              <w:rPr>
                <w:color w:val="000000"/>
                <w:szCs w:val="28"/>
              </w:rPr>
              <w:t>Шахтинское местное отд</w:t>
            </w:r>
            <w:r w:rsidRPr="0020718C">
              <w:rPr>
                <w:color w:val="000000"/>
                <w:szCs w:val="28"/>
              </w:rPr>
              <w:t>е</w:t>
            </w:r>
            <w:r w:rsidRPr="0020718C">
              <w:rPr>
                <w:color w:val="000000"/>
                <w:szCs w:val="28"/>
              </w:rPr>
              <w:t>ление Ростовского реги</w:t>
            </w:r>
            <w:r w:rsidRPr="0020718C">
              <w:rPr>
                <w:color w:val="000000"/>
                <w:szCs w:val="28"/>
              </w:rPr>
              <w:t>о</w:t>
            </w:r>
            <w:r w:rsidRPr="0020718C">
              <w:rPr>
                <w:color w:val="000000"/>
                <w:szCs w:val="28"/>
              </w:rPr>
              <w:t>нального отделения полит</w:t>
            </w:r>
            <w:r w:rsidRPr="0020718C">
              <w:rPr>
                <w:color w:val="000000"/>
                <w:szCs w:val="28"/>
              </w:rPr>
              <w:t>и</w:t>
            </w:r>
            <w:r w:rsidRPr="0020718C">
              <w:rPr>
                <w:color w:val="000000"/>
                <w:szCs w:val="28"/>
              </w:rPr>
              <w:t xml:space="preserve">ческой партии </w:t>
            </w:r>
            <w:r w:rsidRPr="0020718C">
              <w:rPr>
                <w:b/>
                <w:color w:val="000000"/>
                <w:szCs w:val="28"/>
              </w:rPr>
              <w:t>"КОММ</w:t>
            </w:r>
            <w:r w:rsidRPr="0020718C">
              <w:rPr>
                <w:b/>
                <w:color w:val="000000"/>
                <w:szCs w:val="28"/>
              </w:rPr>
              <w:t>У</w:t>
            </w:r>
            <w:r w:rsidRPr="0020718C">
              <w:rPr>
                <w:b/>
                <w:color w:val="000000"/>
                <w:szCs w:val="28"/>
              </w:rPr>
              <w:t>НИСТИЧЕСКАЯ  ПА</w:t>
            </w:r>
            <w:r w:rsidRPr="0020718C">
              <w:rPr>
                <w:b/>
                <w:color w:val="000000"/>
                <w:szCs w:val="28"/>
              </w:rPr>
              <w:t>Р</w:t>
            </w:r>
            <w:r w:rsidRPr="0020718C">
              <w:rPr>
                <w:b/>
                <w:color w:val="000000"/>
                <w:szCs w:val="28"/>
              </w:rPr>
              <w:t>ТИЯ РОССИЙСКОЙ Ф</w:t>
            </w:r>
            <w:r w:rsidRPr="0020718C">
              <w:rPr>
                <w:b/>
                <w:color w:val="000000"/>
                <w:szCs w:val="28"/>
              </w:rPr>
              <w:t>Е</w:t>
            </w:r>
            <w:r w:rsidRPr="0020718C">
              <w:rPr>
                <w:b/>
                <w:color w:val="000000"/>
                <w:szCs w:val="28"/>
              </w:rPr>
              <w:t>ДЕРАЦИИ"</w:t>
            </w:r>
          </w:p>
        </w:tc>
      </w:tr>
      <w:tr w:rsidR="00140223" w:rsidTr="008F0E60">
        <w:tc>
          <w:tcPr>
            <w:tcW w:w="926" w:type="dxa"/>
            <w:shd w:val="clear" w:color="auto" w:fill="auto"/>
          </w:tcPr>
          <w:p w:rsidR="00140223" w:rsidRPr="003A0AA6" w:rsidRDefault="00140223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140223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t xml:space="preserve"> Рыжкина Валентина Ивановна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140223" w:rsidRPr="007A12BC" w:rsidRDefault="00140223" w:rsidP="005134D5">
            <w:pPr>
              <w:jc w:val="both"/>
            </w:pPr>
            <w:r>
              <w:t>собрание избирателей по месту р</w:t>
            </w:r>
            <w:r>
              <w:t>а</w:t>
            </w:r>
            <w:r>
              <w:t>боты</w:t>
            </w:r>
          </w:p>
        </w:tc>
      </w:tr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Default="008F0E60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5134D5" w:rsidTr="005134D5">
        <w:tc>
          <w:tcPr>
            <w:tcW w:w="4857" w:type="dxa"/>
            <w:shd w:val="clear" w:color="auto" w:fill="auto"/>
          </w:tcPr>
          <w:p w:rsidR="00F1685E" w:rsidRPr="005134D5" w:rsidRDefault="00F1685E" w:rsidP="005134D5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5134D5" w:rsidRDefault="00F1685E" w:rsidP="005134D5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Приложение 2</w:t>
            </w:r>
          </w:p>
          <w:p w:rsidR="00F1685E" w:rsidRPr="005134D5" w:rsidRDefault="00F1685E" w:rsidP="005134D5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к постановлению Территориал</w:t>
            </w:r>
            <w:r w:rsidRPr="005134D5">
              <w:rPr>
                <w:bCs/>
                <w:szCs w:val="28"/>
              </w:rPr>
              <w:t>ь</w:t>
            </w:r>
            <w:r w:rsidRPr="005134D5">
              <w:rPr>
                <w:bCs/>
                <w:szCs w:val="28"/>
              </w:rPr>
              <w:t>ной</w:t>
            </w:r>
          </w:p>
          <w:p w:rsidR="00F1685E" w:rsidRPr="005134D5" w:rsidRDefault="00F1685E" w:rsidP="00CF4DE9">
            <w:pPr>
              <w:rPr>
                <w:szCs w:val="28"/>
              </w:rPr>
            </w:pPr>
            <w:r w:rsidRPr="005134D5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5134D5">
              <w:rPr>
                <w:bCs/>
                <w:szCs w:val="28"/>
              </w:rPr>
              <w:br/>
            </w:r>
            <w:r w:rsidRPr="005134D5">
              <w:rPr>
                <w:bCs/>
                <w:szCs w:val="28"/>
              </w:rPr>
              <w:t>Ша</w:t>
            </w:r>
            <w:r w:rsidRPr="005134D5">
              <w:rPr>
                <w:bCs/>
                <w:szCs w:val="28"/>
              </w:rPr>
              <w:t>х</w:t>
            </w:r>
            <w:r w:rsidRPr="005134D5">
              <w:rPr>
                <w:bCs/>
                <w:szCs w:val="28"/>
              </w:rPr>
              <w:t xml:space="preserve">ты от </w:t>
            </w:r>
            <w:r w:rsidR="00CF4DE9">
              <w:rPr>
                <w:bCs/>
                <w:szCs w:val="28"/>
              </w:rPr>
              <w:t>30</w:t>
            </w:r>
            <w:r w:rsidRPr="005134D5">
              <w:rPr>
                <w:bCs/>
                <w:szCs w:val="28"/>
              </w:rPr>
              <w:t>.0</w:t>
            </w:r>
            <w:r w:rsidR="000103D8">
              <w:rPr>
                <w:bCs/>
                <w:szCs w:val="28"/>
              </w:rPr>
              <w:t>8</w:t>
            </w:r>
            <w:r w:rsidRPr="005134D5">
              <w:rPr>
                <w:bCs/>
                <w:szCs w:val="28"/>
              </w:rPr>
              <w:t>.202</w:t>
            </w:r>
            <w:r w:rsidR="00140223">
              <w:rPr>
                <w:bCs/>
                <w:szCs w:val="28"/>
              </w:rPr>
              <w:t>1</w:t>
            </w:r>
            <w:r w:rsidRPr="005134D5">
              <w:rPr>
                <w:bCs/>
                <w:szCs w:val="28"/>
              </w:rPr>
              <w:t xml:space="preserve"> г. № </w:t>
            </w:r>
            <w:r w:rsidR="00CF4DE9">
              <w:rPr>
                <w:bCs/>
                <w:szCs w:val="28"/>
              </w:rPr>
              <w:t>15-31</w:t>
            </w:r>
            <w:r w:rsidRPr="005134D5">
              <w:rPr>
                <w:bCs/>
                <w:szCs w:val="28"/>
              </w:rPr>
              <w:t xml:space="preserve"> </w:t>
            </w:r>
          </w:p>
        </w:tc>
      </w:tr>
    </w:tbl>
    <w:p w:rsidR="00F1685E" w:rsidRPr="00F1685E" w:rsidRDefault="00F1685E" w:rsidP="00F1685E">
      <w:pPr>
        <w:rPr>
          <w:szCs w:val="28"/>
        </w:rPr>
      </w:pPr>
    </w:p>
    <w:p w:rsidR="00F1685E" w:rsidRPr="00F1685E" w:rsidRDefault="00F1685E" w:rsidP="00F1685E">
      <w:pPr>
        <w:jc w:val="center"/>
        <w:rPr>
          <w:bCs/>
          <w:szCs w:val="28"/>
        </w:rPr>
      </w:pPr>
      <w:r w:rsidRPr="00F1685E">
        <w:rPr>
          <w:bCs/>
          <w:szCs w:val="28"/>
        </w:rPr>
        <w:t>Список членов участковой коми</w:t>
      </w:r>
      <w:r w:rsidRPr="00F1685E">
        <w:rPr>
          <w:bCs/>
          <w:szCs w:val="28"/>
        </w:rPr>
        <w:t>с</w:t>
      </w:r>
      <w:r w:rsidRPr="00F1685E">
        <w:rPr>
          <w:bCs/>
          <w:szCs w:val="28"/>
        </w:rPr>
        <w:t xml:space="preserve">сии с правом решающего голоса </w:t>
      </w:r>
      <w:r w:rsidRPr="00F1685E">
        <w:rPr>
          <w:bCs/>
          <w:szCs w:val="28"/>
        </w:rPr>
        <w:br/>
        <w:t>избирател</w:t>
      </w:r>
      <w:r w:rsidRPr="00F1685E">
        <w:rPr>
          <w:bCs/>
          <w:szCs w:val="28"/>
        </w:rPr>
        <w:t>ь</w:t>
      </w:r>
      <w:r w:rsidRPr="00F1685E">
        <w:rPr>
          <w:bCs/>
          <w:szCs w:val="28"/>
        </w:rPr>
        <w:t>ного участка № 257</w:t>
      </w:r>
      <w:r>
        <w:rPr>
          <w:bCs/>
          <w:szCs w:val="28"/>
        </w:rPr>
        <w:t>9</w:t>
      </w:r>
    </w:p>
    <w:p w:rsidR="00F1685E" w:rsidRDefault="00F1685E" w:rsidP="00F1685E">
      <w:pPr>
        <w:jc w:val="center"/>
        <w:rPr>
          <w:bCs/>
          <w:szCs w:val="28"/>
        </w:rPr>
      </w:pPr>
      <w:r w:rsidRPr="00140223">
        <w:rPr>
          <w:bCs/>
          <w:szCs w:val="28"/>
        </w:rPr>
        <w:t xml:space="preserve">Количественный состав комиссии – </w:t>
      </w:r>
      <w:r w:rsidR="00140223" w:rsidRPr="00140223">
        <w:rPr>
          <w:bCs/>
          <w:szCs w:val="28"/>
        </w:rPr>
        <w:t>5</w:t>
      </w:r>
      <w:r w:rsidRPr="00140223">
        <w:rPr>
          <w:bCs/>
          <w:szCs w:val="28"/>
        </w:rPr>
        <w:t>членов</w:t>
      </w:r>
      <w:r w:rsidRPr="00F1685E">
        <w:rPr>
          <w:bCs/>
          <w:szCs w:val="28"/>
        </w:rPr>
        <w:t xml:space="preserve"> </w:t>
      </w:r>
    </w:p>
    <w:p w:rsidR="00140223" w:rsidRPr="00F1685E" w:rsidRDefault="00140223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Tr="00CA58BD">
        <w:tc>
          <w:tcPr>
            <w:tcW w:w="928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rPr>
                <w:szCs w:val="28"/>
              </w:rPr>
            </w:pPr>
            <w:r w:rsidRPr="003A0AA6">
              <w:rPr>
                <w:szCs w:val="28"/>
              </w:rPr>
              <w:t>№ п\п</w:t>
            </w:r>
          </w:p>
        </w:tc>
        <w:tc>
          <w:tcPr>
            <w:tcW w:w="5001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Фамилия, имя, отчество членов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участковой избирательной комиссии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с пр</w:t>
            </w:r>
            <w:r w:rsidRPr="003A0AA6">
              <w:rPr>
                <w:szCs w:val="28"/>
              </w:rPr>
              <w:t>а</w:t>
            </w:r>
            <w:r w:rsidRPr="003A0AA6">
              <w:rPr>
                <w:szCs w:val="28"/>
              </w:rPr>
              <w:t>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Субъект предложения </w:t>
            </w:r>
          </w:p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кандидатуры в состав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избирательной коми</w:t>
            </w:r>
            <w:r w:rsidRPr="003A0AA6">
              <w:rPr>
                <w:szCs w:val="28"/>
              </w:rPr>
              <w:t>с</w:t>
            </w:r>
            <w:r w:rsidRPr="003A0AA6">
              <w:rPr>
                <w:szCs w:val="28"/>
              </w:rPr>
              <w:t>сии</w:t>
            </w:r>
          </w:p>
        </w:tc>
      </w:tr>
      <w:tr w:rsidR="00CA58BD" w:rsidTr="00CA58BD">
        <w:tc>
          <w:tcPr>
            <w:tcW w:w="928" w:type="dxa"/>
            <w:shd w:val="clear" w:color="auto" w:fill="auto"/>
          </w:tcPr>
          <w:p w:rsidR="00CA58BD" w:rsidRPr="003A0AA6" w:rsidRDefault="00CA58BD" w:rsidP="00CA58BD">
            <w:pPr>
              <w:numPr>
                <w:ilvl w:val="0"/>
                <w:numId w:val="19"/>
              </w:numPr>
              <w:ind w:right="-113"/>
              <w:rPr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CA58BD" w:rsidRPr="00E5291D" w:rsidRDefault="00CA58BD" w:rsidP="005134D5">
            <w:r w:rsidRPr="00E5291D">
              <w:t>Гасанов Сафар Гасан оглы</w:t>
            </w:r>
          </w:p>
        </w:tc>
        <w:tc>
          <w:tcPr>
            <w:tcW w:w="3771" w:type="dxa"/>
            <w:shd w:val="clear" w:color="auto" w:fill="auto"/>
          </w:tcPr>
          <w:p w:rsidR="00CA58BD" w:rsidRPr="00E5291D" w:rsidRDefault="00CA58BD" w:rsidP="005134D5">
            <w:pPr>
              <w:rPr>
                <w:szCs w:val="28"/>
              </w:rPr>
            </w:pPr>
            <w:r w:rsidRPr="00E5291D">
              <w:rPr>
                <w:rFonts w:ascii="Times New Roman CYR" w:hAnsi="Times New Roman CYR"/>
                <w:szCs w:val="28"/>
              </w:rPr>
              <w:t>Шахтинское местное отд</w:t>
            </w:r>
            <w:r w:rsidRPr="00E5291D">
              <w:rPr>
                <w:rFonts w:ascii="Times New Roman CYR" w:hAnsi="Times New Roman CYR"/>
                <w:szCs w:val="28"/>
              </w:rPr>
              <w:t>е</w:t>
            </w:r>
            <w:r w:rsidRPr="00E5291D">
              <w:rPr>
                <w:rFonts w:ascii="Times New Roman CYR" w:hAnsi="Times New Roman CYR"/>
                <w:szCs w:val="28"/>
              </w:rPr>
              <w:t>ление Всероссийской пол</w:t>
            </w:r>
            <w:r w:rsidRPr="00E5291D">
              <w:rPr>
                <w:rFonts w:ascii="Times New Roman CYR" w:hAnsi="Times New Roman CYR"/>
                <w:szCs w:val="28"/>
              </w:rPr>
              <w:t>и</w:t>
            </w:r>
            <w:r w:rsidRPr="00E5291D">
              <w:rPr>
                <w:rFonts w:ascii="Times New Roman CYR" w:hAnsi="Times New Roman CYR"/>
                <w:szCs w:val="28"/>
              </w:rPr>
              <w:t xml:space="preserve">тической партии </w:t>
            </w:r>
            <w:r w:rsidRPr="00E5291D">
              <w:rPr>
                <w:rFonts w:ascii="Times New Roman CYR" w:hAnsi="Times New Roman CYR"/>
                <w:b/>
                <w:szCs w:val="28"/>
              </w:rPr>
              <w:t>«ЕДИНАЯ РОССИЯ»</w:t>
            </w:r>
          </w:p>
        </w:tc>
      </w:tr>
      <w:tr w:rsidR="00CA58BD" w:rsidTr="00CA58BD">
        <w:tc>
          <w:tcPr>
            <w:tcW w:w="928" w:type="dxa"/>
            <w:shd w:val="clear" w:color="auto" w:fill="auto"/>
          </w:tcPr>
          <w:p w:rsidR="00CA58BD" w:rsidRPr="003A0AA6" w:rsidRDefault="00CA58BD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CA58BD" w:rsidRPr="00E16D89" w:rsidRDefault="00CA58BD" w:rsidP="005134D5">
            <w:r w:rsidRPr="00E16D89">
              <w:t>Косьянова Галина Вячеславовна</w:t>
            </w:r>
          </w:p>
        </w:tc>
        <w:tc>
          <w:tcPr>
            <w:tcW w:w="3771" w:type="dxa"/>
            <w:shd w:val="clear" w:color="auto" w:fill="auto"/>
          </w:tcPr>
          <w:p w:rsidR="00CA58BD" w:rsidRPr="00E16D89" w:rsidRDefault="00CA58BD" w:rsidP="005134D5">
            <w:pPr>
              <w:rPr>
                <w:rFonts w:ascii="Times New Roman CYR" w:hAnsi="Times New Roman CYR"/>
                <w:szCs w:val="28"/>
              </w:rPr>
            </w:pPr>
            <w:r w:rsidRPr="00E16D89">
              <w:rPr>
                <w:rFonts w:ascii="Times New Roman CYR" w:hAnsi="Times New Roman CYR"/>
                <w:szCs w:val="28"/>
              </w:rPr>
              <w:t>Городская Дума города Шахты</w:t>
            </w:r>
          </w:p>
        </w:tc>
      </w:tr>
      <w:tr w:rsidR="00CA58BD" w:rsidTr="00CA58BD">
        <w:tc>
          <w:tcPr>
            <w:tcW w:w="928" w:type="dxa"/>
            <w:shd w:val="clear" w:color="auto" w:fill="auto"/>
          </w:tcPr>
          <w:p w:rsidR="00CA58BD" w:rsidRPr="003A0AA6" w:rsidRDefault="00CA58BD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CA58BD" w:rsidRPr="00E16D89" w:rsidRDefault="008F0E60" w:rsidP="005134D5">
            <w:r>
              <w:t>Дуванова Елена Николаевна</w:t>
            </w:r>
          </w:p>
        </w:tc>
        <w:tc>
          <w:tcPr>
            <w:tcW w:w="3771" w:type="dxa"/>
            <w:shd w:val="clear" w:color="auto" w:fill="auto"/>
          </w:tcPr>
          <w:p w:rsidR="00CA58BD" w:rsidRPr="00E16D89" w:rsidRDefault="00CA58BD" w:rsidP="005134D5">
            <w:pPr>
              <w:rPr>
                <w:szCs w:val="28"/>
              </w:rPr>
            </w:pPr>
            <w:r w:rsidRPr="00E16D89">
              <w:rPr>
                <w:szCs w:val="28"/>
              </w:rPr>
              <w:t>Собрание избирателей по месту работы</w:t>
            </w:r>
          </w:p>
        </w:tc>
      </w:tr>
      <w:tr w:rsidR="00CA58BD" w:rsidTr="00CA58BD">
        <w:tc>
          <w:tcPr>
            <w:tcW w:w="928" w:type="dxa"/>
            <w:shd w:val="clear" w:color="auto" w:fill="auto"/>
          </w:tcPr>
          <w:p w:rsidR="00CA58BD" w:rsidRPr="003A0AA6" w:rsidRDefault="00CA58BD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CA58BD" w:rsidRPr="00D86495" w:rsidRDefault="00CA58BD" w:rsidP="005134D5">
            <w:pPr>
              <w:rPr>
                <w:color w:val="000000"/>
                <w:szCs w:val="28"/>
              </w:rPr>
            </w:pPr>
            <w:r w:rsidRPr="00D86495">
              <w:rPr>
                <w:color w:val="000000"/>
                <w:szCs w:val="28"/>
              </w:rPr>
              <w:t>Лосева Инна Дмитр</w:t>
            </w:r>
            <w:r w:rsidRPr="00D86495">
              <w:rPr>
                <w:color w:val="000000"/>
                <w:szCs w:val="28"/>
              </w:rPr>
              <w:t>и</w:t>
            </w:r>
            <w:r w:rsidRPr="00D86495">
              <w:rPr>
                <w:color w:val="000000"/>
                <w:szCs w:val="28"/>
              </w:rPr>
              <w:t>евна</w:t>
            </w:r>
          </w:p>
        </w:tc>
        <w:tc>
          <w:tcPr>
            <w:tcW w:w="3771" w:type="dxa"/>
            <w:shd w:val="clear" w:color="auto" w:fill="auto"/>
          </w:tcPr>
          <w:p w:rsidR="00CA58BD" w:rsidRPr="0020718C" w:rsidRDefault="00CA58BD" w:rsidP="005134D5">
            <w:pPr>
              <w:rPr>
                <w:color w:val="000000"/>
                <w:szCs w:val="28"/>
              </w:rPr>
            </w:pPr>
            <w:r w:rsidRPr="0020718C">
              <w:rPr>
                <w:color w:val="000000"/>
                <w:szCs w:val="28"/>
              </w:rPr>
              <w:t>Шахтинское местное отд</w:t>
            </w:r>
            <w:r w:rsidRPr="0020718C">
              <w:rPr>
                <w:color w:val="000000"/>
                <w:szCs w:val="28"/>
              </w:rPr>
              <w:t>е</w:t>
            </w:r>
            <w:r w:rsidRPr="0020718C">
              <w:rPr>
                <w:color w:val="000000"/>
                <w:szCs w:val="28"/>
              </w:rPr>
              <w:t>ление Ростовского реги</w:t>
            </w:r>
            <w:r w:rsidRPr="0020718C">
              <w:rPr>
                <w:color w:val="000000"/>
                <w:szCs w:val="28"/>
              </w:rPr>
              <w:t>о</w:t>
            </w:r>
            <w:r w:rsidRPr="0020718C">
              <w:rPr>
                <w:color w:val="000000"/>
                <w:szCs w:val="28"/>
              </w:rPr>
              <w:t>нального отделения полит</w:t>
            </w:r>
            <w:r w:rsidRPr="0020718C">
              <w:rPr>
                <w:color w:val="000000"/>
                <w:szCs w:val="28"/>
              </w:rPr>
              <w:t>и</w:t>
            </w:r>
            <w:r w:rsidRPr="0020718C">
              <w:rPr>
                <w:color w:val="000000"/>
                <w:szCs w:val="28"/>
              </w:rPr>
              <w:t xml:space="preserve">ческой партии </w:t>
            </w:r>
            <w:r w:rsidRPr="0020718C">
              <w:rPr>
                <w:b/>
                <w:color w:val="000000"/>
                <w:szCs w:val="28"/>
              </w:rPr>
              <w:t>"КОММ</w:t>
            </w:r>
            <w:r w:rsidRPr="0020718C">
              <w:rPr>
                <w:b/>
                <w:color w:val="000000"/>
                <w:szCs w:val="28"/>
              </w:rPr>
              <w:t>У</w:t>
            </w:r>
            <w:r w:rsidRPr="0020718C">
              <w:rPr>
                <w:b/>
                <w:color w:val="000000"/>
                <w:szCs w:val="28"/>
              </w:rPr>
              <w:t>НИСТИЧЕСКАЯ  ПА</w:t>
            </w:r>
            <w:r w:rsidRPr="0020718C">
              <w:rPr>
                <w:b/>
                <w:color w:val="000000"/>
                <w:szCs w:val="28"/>
              </w:rPr>
              <w:t>Р</w:t>
            </w:r>
            <w:r w:rsidRPr="0020718C">
              <w:rPr>
                <w:b/>
                <w:color w:val="000000"/>
                <w:szCs w:val="28"/>
              </w:rPr>
              <w:t>ТИЯ РОССИЙСКОЙ Ф</w:t>
            </w:r>
            <w:r w:rsidRPr="0020718C">
              <w:rPr>
                <w:b/>
                <w:color w:val="000000"/>
                <w:szCs w:val="28"/>
              </w:rPr>
              <w:t>Е</w:t>
            </w:r>
            <w:r w:rsidRPr="0020718C">
              <w:rPr>
                <w:b/>
                <w:color w:val="000000"/>
                <w:szCs w:val="28"/>
              </w:rPr>
              <w:t>ДЕРАЦИИ"</w:t>
            </w:r>
          </w:p>
        </w:tc>
      </w:tr>
      <w:tr w:rsidR="00CA58BD" w:rsidTr="00CA58BD">
        <w:tc>
          <w:tcPr>
            <w:tcW w:w="928" w:type="dxa"/>
            <w:shd w:val="clear" w:color="auto" w:fill="auto"/>
          </w:tcPr>
          <w:p w:rsidR="00CA58BD" w:rsidRPr="003A0AA6" w:rsidRDefault="00CA58BD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CA58BD" w:rsidRPr="00486ED0" w:rsidRDefault="00CA58BD" w:rsidP="005134D5">
            <w:r w:rsidRPr="00486ED0">
              <w:t>Стайкова Наталья Николаевна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CA58BD" w:rsidRPr="00486ED0" w:rsidRDefault="00CA58BD" w:rsidP="005134D5">
            <w:pPr>
              <w:jc w:val="both"/>
            </w:pPr>
            <w:r w:rsidRPr="00486ED0">
              <w:t>Местное отделение Полит</w:t>
            </w:r>
            <w:r w:rsidRPr="00486ED0">
              <w:t>и</w:t>
            </w:r>
            <w:r w:rsidRPr="00486ED0">
              <w:t xml:space="preserve">ческой партии </w:t>
            </w:r>
            <w:r w:rsidRPr="00486ED0">
              <w:rPr>
                <w:b/>
              </w:rPr>
              <w:t>СПРАВЕ</w:t>
            </w:r>
            <w:r w:rsidRPr="00486ED0">
              <w:rPr>
                <w:b/>
              </w:rPr>
              <w:t>Д</w:t>
            </w:r>
            <w:r w:rsidRPr="00486ED0">
              <w:rPr>
                <w:b/>
              </w:rPr>
              <w:t>ЛИВАЯ РОССИЯ</w:t>
            </w:r>
            <w:r w:rsidRPr="00486ED0">
              <w:t xml:space="preserve"> в г. Ша</w:t>
            </w:r>
            <w:r w:rsidRPr="00486ED0">
              <w:t>х</w:t>
            </w:r>
            <w:r w:rsidRPr="00486ED0">
              <w:t>ты Ростовской о</w:t>
            </w:r>
            <w:r w:rsidRPr="00486ED0">
              <w:t>б</w:t>
            </w:r>
            <w:r w:rsidRPr="00486ED0">
              <w:t>ласти</w:t>
            </w:r>
          </w:p>
        </w:tc>
      </w:tr>
    </w:tbl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5134D5" w:rsidTr="005134D5">
        <w:tc>
          <w:tcPr>
            <w:tcW w:w="4857" w:type="dxa"/>
            <w:shd w:val="clear" w:color="auto" w:fill="auto"/>
          </w:tcPr>
          <w:p w:rsidR="00F1685E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br w:type="page"/>
            </w:r>
          </w:p>
          <w:p w:rsidR="00140223" w:rsidRPr="005134D5" w:rsidRDefault="00140223" w:rsidP="005134D5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5134D5" w:rsidRDefault="00F1685E" w:rsidP="005134D5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Приложение 3</w:t>
            </w:r>
          </w:p>
          <w:p w:rsidR="00F1685E" w:rsidRPr="005134D5" w:rsidRDefault="00F1685E" w:rsidP="005134D5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>к постановлению Территориал</w:t>
            </w:r>
            <w:r w:rsidRPr="005134D5">
              <w:rPr>
                <w:bCs/>
                <w:szCs w:val="28"/>
              </w:rPr>
              <w:t>ь</w:t>
            </w:r>
            <w:r w:rsidRPr="005134D5">
              <w:rPr>
                <w:bCs/>
                <w:szCs w:val="28"/>
              </w:rPr>
              <w:t>ной</w:t>
            </w:r>
          </w:p>
          <w:p w:rsidR="00F1685E" w:rsidRPr="005134D5" w:rsidRDefault="00F1685E" w:rsidP="005134D5">
            <w:pPr>
              <w:rPr>
                <w:bCs/>
                <w:szCs w:val="28"/>
              </w:rPr>
            </w:pPr>
            <w:r w:rsidRPr="005134D5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5134D5">
              <w:rPr>
                <w:bCs/>
                <w:szCs w:val="28"/>
              </w:rPr>
              <w:br/>
            </w:r>
            <w:r w:rsidRPr="005134D5">
              <w:rPr>
                <w:bCs/>
                <w:szCs w:val="28"/>
              </w:rPr>
              <w:t>Ша</w:t>
            </w:r>
            <w:r w:rsidRPr="005134D5">
              <w:rPr>
                <w:bCs/>
                <w:szCs w:val="28"/>
              </w:rPr>
              <w:t>х</w:t>
            </w:r>
            <w:r w:rsidR="00C268EB">
              <w:rPr>
                <w:bCs/>
                <w:szCs w:val="28"/>
              </w:rPr>
              <w:t xml:space="preserve">ты от </w:t>
            </w:r>
            <w:r w:rsidR="00CF4DE9">
              <w:rPr>
                <w:bCs/>
                <w:szCs w:val="28"/>
              </w:rPr>
              <w:t>30</w:t>
            </w:r>
            <w:r w:rsidRPr="005134D5">
              <w:rPr>
                <w:bCs/>
                <w:szCs w:val="28"/>
              </w:rPr>
              <w:t>.0</w:t>
            </w:r>
            <w:r w:rsidR="00C268EB">
              <w:rPr>
                <w:bCs/>
                <w:szCs w:val="28"/>
              </w:rPr>
              <w:t>8</w:t>
            </w:r>
            <w:r w:rsidR="00140223">
              <w:rPr>
                <w:bCs/>
                <w:szCs w:val="28"/>
              </w:rPr>
              <w:t>.2021</w:t>
            </w:r>
            <w:r w:rsidRPr="005134D5">
              <w:rPr>
                <w:bCs/>
                <w:szCs w:val="28"/>
              </w:rPr>
              <w:t xml:space="preserve"> г. № </w:t>
            </w:r>
            <w:r w:rsidR="00CF4DE9">
              <w:rPr>
                <w:bCs/>
                <w:szCs w:val="28"/>
              </w:rPr>
              <w:t>15-31</w:t>
            </w:r>
            <w:r w:rsidRPr="005134D5">
              <w:rPr>
                <w:bCs/>
                <w:szCs w:val="28"/>
              </w:rPr>
              <w:t xml:space="preserve"> </w:t>
            </w:r>
          </w:p>
          <w:p w:rsidR="00F1685E" w:rsidRPr="005134D5" w:rsidRDefault="00F1685E" w:rsidP="005134D5">
            <w:pPr>
              <w:rPr>
                <w:szCs w:val="28"/>
              </w:rPr>
            </w:pPr>
          </w:p>
        </w:tc>
      </w:tr>
    </w:tbl>
    <w:p w:rsidR="00F1685E" w:rsidRPr="00F1685E" w:rsidRDefault="00F1685E" w:rsidP="00F1685E">
      <w:pPr>
        <w:rPr>
          <w:szCs w:val="28"/>
        </w:rPr>
      </w:pPr>
    </w:p>
    <w:p w:rsidR="00F1685E" w:rsidRPr="00F1685E" w:rsidRDefault="00F1685E" w:rsidP="00F1685E">
      <w:pPr>
        <w:jc w:val="center"/>
        <w:rPr>
          <w:bCs/>
          <w:szCs w:val="28"/>
        </w:rPr>
      </w:pPr>
      <w:r w:rsidRPr="00F1685E">
        <w:rPr>
          <w:bCs/>
          <w:szCs w:val="28"/>
        </w:rPr>
        <w:t>Список членов участковой коми</w:t>
      </w:r>
      <w:r w:rsidRPr="00F1685E">
        <w:rPr>
          <w:bCs/>
          <w:szCs w:val="28"/>
        </w:rPr>
        <w:t>с</w:t>
      </w:r>
      <w:r w:rsidRPr="00F1685E">
        <w:rPr>
          <w:bCs/>
          <w:szCs w:val="28"/>
        </w:rPr>
        <w:t xml:space="preserve">сии с правом решающего голоса </w:t>
      </w:r>
      <w:r w:rsidRPr="00F1685E">
        <w:rPr>
          <w:bCs/>
          <w:szCs w:val="28"/>
        </w:rPr>
        <w:br/>
        <w:t>избирател</w:t>
      </w:r>
      <w:r w:rsidRPr="00F1685E">
        <w:rPr>
          <w:bCs/>
          <w:szCs w:val="28"/>
        </w:rPr>
        <w:t>ь</w:t>
      </w:r>
      <w:r w:rsidRPr="00F1685E">
        <w:rPr>
          <w:bCs/>
          <w:szCs w:val="28"/>
        </w:rPr>
        <w:t>ного участка № 25</w:t>
      </w:r>
      <w:r>
        <w:rPr>
          <w:bCs/>
          <w:szCs w:val="28"/>
        </w:rPr>
        <w:t>80</w:t>
      </w:r>
    </w:p>
    <w:p w:rsidR="00F1685E" w:rsidRDefault="00F1685E" w:rsidP="00F1685E">
      <w:pPr>
        <w:jc w:val="center"/>
        <w:rPr>
          <w:bCs/>
          <w:szCs w:val="28"/>
        </w:rPr>
      </w:pPr>
      <w:r w:rsidRPr="00F1685E">
        <w:rPr>
          <w:bCs/>
          <w:szCs w:val="28"/>
        </w:rPr>
        <w:t xml:space="preserve">Количественный состав комиссии – </w:t>
      </w:r>
      <w:r w:rsidR="00140223">
        <w:rPr>
          <w:bCs/>
          <w:szCs w:val="28"/>
        </w:rPr>
        <w:t>9</w:t>
      </w:r>
      <w:r w:rsidRPr="00F1685E">
        <w:rPr>
          <w:bCs/>
          <w:szCs w:val="28"/>
        </w:rPr>
        <w:t xml:space="preserve"> членов </w:t>
      </w:r>
    </w:p>
    <w:p w:rsidR="00F1685E" w:rsidRPr="00F1685E" w:rsidRDefault="00F1685E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rPr>
                <w:szCs w:val="28"/>
              </w:rPr>
            </w:pPr>
            <w:r w:rsidRPr="003A0AA6">
              <w:rPr>
                <w:szCs w:val="28"/>
              </w:rPr>
              <w:t>№ п\п</w:t>
            </w:r>
          </w:p>
        </w:tc>
        <w:tc>
          <w:tcPr>
            <w:tcW w:w="5103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Фамилия, имя, отчество членов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участковой избирательной комиссии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с пр</w:t>
            </w:r>
            <w:r w:rsidRPr="003A0AA6">
              <w:rPr>
                <w:szCs w:val="28"/>
              </w:rPr>
              <w:t>а</w:t>
            </w:r>
            <w:r w:rsidRPr="003A0AA6">
              <w:rPr>
                <w:szCs w:val="28"/>
              </w:rPr>
              <w:t>вом решающего голоса</w:t>
            </w:r>
          </w:p>
        </w:tc>
        <w:tc>
          <w:tcPr>
            <w:tcW w:w="3509" w:type="dxa"/>
            <w:shd w:val="clear" w:color="auto" w:fill="auto"/>
          </w:tcPr>
          <w:p w:rsidR="00F1685E" w:rsidRPr="003A0AA6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Субъект предложения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кандидатуры в состав </w:t>
            </w:r>
            <w:r>
              <w:rPr>
                <w:szCs w:val="28"/>
              </w:rPr>
              <w:br/>
            </w:r>
            <w:r w:rsidRPr="003A0AA6">
              <w:rPr>
                <w:szCs w:val="28"/>
              </w:rPr>
              <w:t>избирательной коми</w:t>
            </w:r>
            <w:r w:rsidRPr="003A0AA6">
              <w:rPr>
                <w:szCs w:val="28"/>
              </w:rPr>
              <w:t>с</w:t>
            </w:r>
            <w:r w:rsidRPr="003A0AA6">
              <w:rPr>
                <w:szCs w:val="28"/>
              </w:rPr>
              <w:t>сии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pPr>
              <w:rPr>
                <w:szCs w:val="28"/>
              </w:rPr>
            </w:pPr>
            <w:r w:rsidRPr="00486ED0">
              <w:rPr>
                <w:szCs w:val="28"/>
              </w:rPr>
              <w:t>Ахметова Равиля Исмаиловна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szCs w:val="28"/>
              </w:rPr>
            </w:pPr>
            <w:r w:rsidRPr="00486ED0">
              <w:rPr>
                <w:szCs w:val="28"/>
              </w:rPr>
              <w:t>Региональн</w:t>
            </w:r>
            <w:r>
              <w:rPr>
                <w:szCs w:val="28"/>
              </w:rPr>
              <w:t>ое</w:t>
            </w:r>
            <w:r w:rsidRPr="00486ED0">
              <w:rPr>
                <w:szCs w:val="28"/>
              </w:rPr>
              <w:t xml:space="preserve"> отделение П</w:t>
            </w:r>
            <w:r w:rsidRPr="00486ED0">
              <w:rPr>
                <w:szCs w:val="28"/>
              </w:rPr>
              <w:t>о</w:t>
            </w:r>
            <w:r w:rsidRPr="00486ED0">
              <w:rPr>
                <w:szCs w:val="28"/>
              </w:rPr>
              <w:t>литической партии «Родная Партия» в Ростовской обла</w:t>
            </w:r>
            <w:r w:rsidRPr="00486ED0">
              <w:rPr>
                <w:szCs w:val="28"/>
              </w:rPr>
              <w:t>с</w:t>
            </w:r>
            <w:r w:rsidRPr="00486ED0">
              <w:rPr>
                <w:szCs w:val="28"/>
              </w:rPr>
              <w:t>ти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Бровкина Наталья Владимировна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Региональное отделение Всероссийской политич</w:t>
            </w:r>
            <w:r w:rsidRPr="00486ED0">
              <w:rPr>
                <w:rFonts w:ascii="Times New Roman CYR" w:hAnsi="Times New Roman CYR"/>
                <w:szCs w:val="28"/>
              </w:rPr>
              <w:t>е</w:t>
            </w:r>
            <w:r w:rsidRPr="00486ED0">
              <w:rPr>
                <w:rFonts w:ascii="Times New Roman CYR" w:hAnsi="Times New Roman CYR"/>
                <w:szCs w:val="28"/>
              </w:rPr>
              <w:t>ской партии «Российская партия садоводов» в Росто</w:t>
            </w:r>
            <w:r w:rsidRPr="00486ED0">
              <w:rPr>
                <w:rFonts w:ascii="Times New Roman CYR" w:hAnsi="Times New Roman CYR"/>
                <w:szCs w:val="28"/>
              </w:rPr>
              <w:t>в</w:t>
            </w:r>
            <w:r w:rsidRPr="00486ED0">
              <w:rPr>
                <w:rFonts w:ascii="Times New Roman CYR" w:hAnsi="Times New Roman CYR"/>
                <w:szCs w:val="28"/>
              </w:rPr>
              <w:t>ской о</w:t>
            </w:r>
            <w:r w:rsidRPr="00486ED0">
              <w:rPr>
                <w:rFonts w:ascii="Times New Roman CYR" w:hAnsi="Times New Roman CYR"/>
                <w:szCs w:val="28"/>
              </w:rPr>
              <w:t>б</w:t>
            </w:r>
            <w:r w:rsidRPr="00486ED0">
              <w:rPr>
                <w:rFonts w:ascii="Times New Roman CYR" w:hAnsi="Times New Roman CYR"/>
                <w:szCs w:val="28"/>
              </w:rPr>
              <w:t>ласти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Кубкин Виталий Александрович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Региональное отделение П</w:t>
            </w:r>
            <w:r w:rsidRPr="00486ED0">
              <w:rPr>
                <w:rFonts w:ascii="Times New Roman CYR" w:hAnsi="Times New Roman CYR"/>
                <w:szCs w:val="28"/>
              </w:rPr>
              <w:t>о</w:t>
            </w:r>
            <w:r w:rsidRPr="00486ED0">
              <w:rPr>
                <w:rFonts w:ascii="Times New Roman CYR" w:hAnsi="Times New Roman CYR"/>
                <w:szCs w:val="28"/>
              </w:rPr>
              <w:t>литической партии «Спо</w:t>
            </w:r>
            <w:r w:rsidRPr="00486ED0">
              <w:rPr>
                <w:rFonts w:ascii="Times New Roman CYR" w:hAnsi="Times New Roman CYR"/>
                <w:szCs w:val="28"/>
              </w:rPr>
              <w:t>р</w:t>
            </w:r>
            <w:r w:rsidRPr="00486ED0">
              <w:rPr>
                <w:rFonts w:ascii="Times New Roman CYR" w:hAnsi="Times New Roman CYR"/>
                <w:szCs w:val="28"/>
              </w:rPr>
              <w:t>тивная партия России «ЗД</w:t>
            </w:r>
            <w:r w:rsidRPr="00486ED0">
              <w:rPr>
                <w:rFonts w:ascii="Times New Roman CYR" w:hAnsi="Times New Roman CYR"/>
                <w:szCs w:val="28"/>
              </w:rPr>
              <w:t>О</w:t>
            </w:r>
            <w:r w:rsidRPr="00486ED0">
              <w:rPr>
                <w:rFonts w:ascii="Times New Roman CYR" w:hAnsi="Times New Roman CYR"/>
                <w:szCs w:val="28"/>
              </w:rPr>
              <w:t>РОВЫЕ СИЛЫ» в Росто</w:t>
            </w:r>
            <w:r w:rsidRPr="00486ED0">
              <w:rPr>
                <w:rFonts w:ascii="Times New Roman CYR" w:hAnsi="Times New Roman CYR"/>
                <w:szCs w:val="28"/>
              </w:rPr>
              <w:t>в</w:t>
            </w:r>
            <w:r w:rsidRPr="00486ED0">
              <w:rPr>
                <w:rFonts w:ascii="Times New Roman CYR" w:hAnsi="Times New Roman CYR"/>
                <w:szCs w:val="28"/>
              </w:rPr>
              <w:t>ской о</w:t>
            </w:r>
            <w:r w:rsidRPr="00486ED0">
              <w:rPr>
                <w:rFonts w:ascii="Times New Roman CYR" w:hAnsi="Times New Roman CYR"/>
                <w:szCs w:val="28"/>
              </w:rPr>
              <w:t>б</w:t>
            </w:r>
            <w:r w:rsidRPr="00486ED0">
              <w:rPr>
                <w:rFonts w:ascii="Times New Roman CYR" w:hAnsi="Times New Roman CYR"/>
                <w:szCs w:val="28"/>
              </w:rPr>
              <w:t>ласти</w:t>
            </w:r>
          </w:p>
        </w:tc>
      </w:tr>
      <w:tr w:rsidR="00140223" w:rsidTr="005134D5">
        <w:tc>
          <w:tcPr>
            <w:tcW w:w="945" w:type="dxa"/>
            <w:shd w:val="clear" w:color="auto" w:fill="auto"/>
          </w:tcPr>
          <w:p w:rsidR="00140223" w:rsidRPr="003A0AA6" w:rsidRDefault="00140223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40223" w:rsidRPr="00D47D38" w:rsidRDefault="00140223" w:rsidP="005134D5">
            <w:r w:rsidRPr="00D47D38">
              <w:t>Марфичева Антонина Анатол</w:t>
            </w:r>
            <w:r w:rsidRPr="00D47D38">
              <w:t>ь</w:t>
            </w:r>
            <w:r w:rsidRPr="00D47D38">
              <w:t>евна</w:t>
            </w:r>
          </w:p>
        </w:tc>
        <w:tc>
          <w:tcPr>
            <w:tcW w:w="3509" w:type="dxa"/>
            <w:shd w:val="clear" w:color="auto" w:fill="auto"/>
          </w:tcPr>
          <w:p w:rsidR="00140223" w:rsidRPr="0020718C" w:rsidRDefault="00140223" w:rsidP="00CC2D61">
            <w:pPr>
              <w:rPr>
                <w:color w:val="000000"/>
                <w:szCs w:val="28"/>
              </w:rPr>
            </w:pPr>
            <w:r w:rsidRPr="0020718C">
              <w:rPr>
                <w:color w:val="000000"/>
                <w:szCs w:val="28"/>
              </w:rPr>
              <w:t>Шахтинское местное отд</w:t>
            </w:r>
            <w:r w:rsidRPr="0020718C">
              <w:rPr>
                <w:color w:val="000000"/>
                <w:szCs w:val="28"/>
              </w:rPr>
              <w:t>е</w:t>
            </w:r>
            <w:r w:rsidRPr="0020718C">
              <w:rPr>
                <w:color w:val="000000"/>
                <w:szCs w:val="28"/>
              </w:rPr>
              <w:t>ление Ростовского реги</w:t>
            </w:r>
            <w:r w:rsidRPr="0020718C">
              <w:rPr>
                <w:color w:val="000000"/>
                <w:szCs w:val="28"/>
              </w:rPr>
              <w:t>о</w:t>
            </w:r>
            <w:r w:rsidRPr="0020718C">
              <w:rPr>
                <w:color w:val="000000"/>
                <w:szCs w:val="28"/>
              </w:rPr>
              <w:t>нального отделения полит</w:t>
            </w:r>
            <w:r w:rsidRPr="0020718C">
              <w:rPr>
                <w:color w:val="000000"/>
                <w:szCs w:val="28"/>
              </w:rPr>
              <w:t>и</w:t>
            </w:r>
            <w:r w:rsidRPr="0020718C">
              <w:rPr>
                <w:color w:val="000000"/>
                <w:szCs w:val="28"/>
              </w:rPr>
              <w:t xml:space="preserve">ческой партии </w:t>
            </w:r>
            <w:r w:rsidRPr="0020718C">
              <w:rPr>
                <w:b/>
                <w:color w:val="000000"/>
                <w:szCs w:val="28"/>
              </w:rPr>
              <w:t>"КОММ</w:t>
            </w:r>
            <w:r w:rsidRPr="0020718C">
              <w:rPr>
                <w:b/>
                <w:color w:val="000000"/>
                <w:szCs w:val="28"/>
              </w:rPr>
              <w:t>У</w:t>
            </w:r>
            <w:r w:rsidRPr="0020718C">
              <w:rPr>
                <w:b/>
                <w:color w:val="000000"/>
                <w:szCs w:val="28"/>
              </w:rPr>
              <w:t>НИСТИЧЕСКАЯ  ПА</w:t>
            </w:r>
            <w:r w:rsidRPr="0020718C">
              <w:rPr>
                <w:b/>
                <w:color w:val="000000"/>
                <w:szCs w:val="28"/>
              </w:rPr>
              <w:t>Р</w:t>
            </w:r>
            <w:r w:rsidRPr="0020718C">
              <w:rPr>
                <w:b/>
                <w:color w:val="000000"/>
                <w:szCs w:val="28"/>
              </w:rPr>
              <w:t>ТИЯ РОССИЙСКОЙ Ф</w:t>
            </w:r>
            <w:r w:rsidRPr="0020718C">
              <w:rPr>
                <w:b/>
                <w:color w:val="000000"/>
                <w:szCs w:val="28"/>
              </w:rPr>
              <w:t>Е</w:t>
            </w:r>
            <w:r w:rsidRPr="0020718C">
              <w:rPr>
                <w:b/>
                <w:color w:val="000000"/>
                <w:szCs w:val="28"/>
              </w:rPr>
              <w:t>ДЕРАЦИИ"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Мигулева Наталья Евгеньевна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Региональное отделение  в Ростовской  области Пол</w:t>
            </w:r>
            <w:r w:rsidRPr="00486ED0">
              <w:rPr>
                <w:rFonts w:ascii="Times New Roman CYR" w:hAnsi="Times New Roman CYR"/>
                <w:szCs w:val="28"/>
              </w:rPr>
              <w:t>и</w:t>
            </w:r>
            <w:r w:rsidRPr="00486ED0">
              <w:rPr>
                <w:rFonts w:ascii="Times New Roman CYR" w:hAnsi="Times New Roman CYR"/>
                <w:szCs w:val="28"/>
              </w:rPr>
              <w:t>тической партии «Гражда</w:t>
            </w:r>
            <w:r w:rsidRPr="00486ED0">
              <w:rPr>
                <w:rFonts w:ascii="Times New Roman CYR" w:hAnsi="Times New Roman CYR"/>
                <w:szCs w:val="28"/>
              </w:rPr>
              <w:t>н</w:t>
            </w:r>
            <w:r w:rsidRPr="00486ED0">
              <w:rPr>
                <w:rFonts w:ascii="Times New Roman CYR" w:hAnsi="Times New Roman CYR"/>
                <w:szCs w:val="28"/>
              </w:rPr>
              <w:t>ская Платформа»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Овсянников Владимир Виктор</w:t>
            </w:r>
            <w:r w:rsidRPr="00486ED0">
              <w:t>о</w:t>
            </w:r>
            <w:r w:rsidRPr="00486ED0">
              <w:t>вич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Городская Дума города Шахты</w:t>
            </w:r>
            <w:r>
              <w:rPr>
                <w:rFonts w:ascii="Times New Roman CYR" w:hAnsi="Times New Roman CYR"/>
                <w:szCs w:val="28"/>
              </w:rPr>
              <w:t xml:space="preserve"> 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E5291D" w:rsidRDefault="00F1685E" w:rsidP="005134D5">
            <w:r w:rsidRPr="00E5291D">
              <w:t>Ульянова Ольга Викторовна</w:t>
            </w:r>
          </w:p>
        </w:tc>
        <w:tc>
          <w:tcPr>
            <w:tcW w:w="3509" w:type="dxa"/>
            <w:shd w:val="clear" w:color="auto" w:fill="auto"/>
          </w:tcPr>
          <w:p w:rsidR="00F1685E" w:rsidRPr="00E5291D" w:rsidRDefault="00F1685E" w:rsidP="005134D5">
            <w:pPr>
              <w:rPr>
                <w:szCs w:val="28"/>
              </w:rPr>
            </w:pPr>
            <w:r w:rsidRPr="00E5291D">
              <w:rPr>
                <w:rFonts w:ascii="Times New Roman CYR" w:hAnsi="Times New Roman CYR"/>
                <w:szCs w:val="28"/>
              </w:rPr>
              <w:t>Шахтинское местное отд</w:t>
            </w:r>
            <w:r w:rsidRPr="00E5291D">
              <w:rPr>
                <w:rFonts w:ascii="Times New Roman CYR" w:hAnsi="Times New Roman CYR"/>
                <w:szCs w:val="28"/>
              </w:rPr>
              <w:t>е</w:t>
            </w:r>
            <w:r w:rsidRPr="00E5291D">
              <w:rPr>
                <w:rFonts w:ascii="Times New Roman CYR" w:hAnsi="Times New Roman CYR"/>
                <w:szCs w:val="28"/>
              </w:rPr>
              <w:t>ление Всероссийской пол</w:t>
            </w:r>
            <w:r w:rsidRPr="00E5291D">
              <w:rPr>
                <w:rFonts w:ascii="Times New Roman CYR" w:hAnsi="Times New Roman CYR"/>
                <w:szCs w:val="28"/>
              </w:rPr>
              <w:t>и</w:t>
            </w:r>
            <w:r w:rsidRPr="00E5291D">
              <w:rPr>
                <w:rFonts w:ascii="Times New Roman CYR" w:hAnsi="Times New Roman CYR"/>
                <w:szCs w:val="28"/>
              </w:rPr>
              <w:t xml:space="preserve">тической партии </w:t>
            </w:r>
            <w:r w:rsidRPr="00E5291D">
              <w:rPr>
                <w:rFonts w:ascii="Times New Roman CYR" w:hAnsi="Times New Roman CYR"/>
                <w:b/>
                <w:szCs w:val="28"/>
              </w:rPr>
              <w:t>«ЕДИНАЯ РОССИЯ»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D47D38" w:rsidRDefault="00F1685E" w:rsidP="005134D5">
            <w:r w:rsidRPr="00D47D38">
              <w:t>Филимонова Лариса Владим</w:t>
            </w:r>
            <w:r w:rsidRPr="00D47D38">
              <w:t>и</w:t>
            </w:r>
            <w:r w:rsidRPr="00D47D38">
              <w:t>ровна</w:t>
            </w:r>
          </w:p>
        </w:tc>
        <w:tc>
          <w:tcPr>
            <w:tcW w:w="3509" w:type="dxa"/>
            <w:shd w:val="clear" w:color="auto" w:fill="auto"/>
            <w:vAlign w:val="center"/>
          </w:tcPr>
          <w:p w:rsidR="00F1685E" w:rsidRPr="00D47D38" w:rsidRDefault="00F1685E" w:rsidP="005134D5">
            <w:pPr>
              <w:jc w:val="both"/>
            </w:pPr>
            <w:r w:rsidRPr="00D47D38">
              <w:t>Региональное отделение П</w:t>
            </w:r>
            <w:r w:rsidRPr="00D47D38">
              <w:t>о</w:t>
            </w:r>
            <w:r w:rsidRPr="00D47D38">
              <w:t xml:space="preserve">литической партии </w:t>
            </w:r>
            <w:r w:rsidRPr="00D47D38">
              <w:rPr>
                <w:b/>
              </w:rPr>
              <w:t>СПР</w:t>
            </w:r>
            <w:r w:rsidRPr="00D47D38">
              <w:rPr>
                <w:b/>
              </w:rPr>
              <w:t>А</w:t>
            </w:r>
            <w:r w:rsidRPr="00D47D38">
              <w:rPr>
                <w:b/>
              </w:rPr>
              <w:t>ВЕДЛИВАЯ РОССИЯ</w:t>
            </w:r>
            <w:r w:rsidRPr="00D47D38">
              <w:t xml:space="preserve"> в Ростовской о</w:t>
            </w:r>
            <w:r w:rsidRPr="00D47D38">
              <w:t>б</w:t>
            </w:r>
            <w:r w:rsidRPr="00D47D38">
              <w:t>ласти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F1685E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F1685E" w:rsidRPr="00D47D38" w:rsidRDefault="00F1685E" w:rsidP="005134D5">
            <w:r w:rsidRPr="00D47D38">
              <w:t>Яценко Лариса Дмитриевна</w:t>
            </w:r>
          </w:p>
        </w:tc>
        <w:tc>
          <w:tcPr>
            <w:tcW w:w="3509" w:type="dxa"/>
            <w:shd w:val="clear" w:color="auto" w:fill="auto"/>
          </w:tcPr>
          <w:p w:rsidR="00F1685E" w:rsidRPr="00D47D38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D47D38">
              <w:rPr>
                <w:rFonts w:ascii="Times New Roman CYR" w:hAnsi="Times New Roman CYR"/>
                <w:szCs w:val="28"/>
              </w:rPr>
              <w:t>Ростовское региональное о</w:t>
            </w:r>
            <w:r w:rsidRPr="00D47D38">
              <w:rPr>
                <w:rFonts w:ascii="Times New Roman CYR" w:hAnsi="Times New Roman CYR"/>
                <w:szCs w:val="28"/>
              </w:rPr>
              <w:t>т</w:t>
            </w:r>
            <w:r w:rsidRPr="00D47D38">
              <w:rPr>
                <w:rFonts w:ascii="Times New Roman CYR" w:hAnsi="Times New Roman CYR"/>
                <w:szCs w:val="28"/>
              </w:rPr>
              <w:t>деление политической па</w:t>
            </w:r>
            <w:r w:rsidRPr="00D47D38">
              <w:rPr>
                <w:rFonts w:ascii="Times New Roman CYR" w:hAnsi="Times New Roman CYR"/>
                <w:szCs w:val="28"/>
              </w:rPr>
              <w:t>р</w:t>
            </w:r>
            <w:r w:rsidRPr="00D47D38">
              <w:rPr>
                <w:rFonts w:ascii="Times New Roman CYR" w:hAnsi="Times New Roman CYR"/>
                <w:szCs w:val="28"/>
              </w:rPr>
              <w:t>тии «ПАТРИОТЫ РОССИИ»</w:t>
            </w:r>
          </w:p>
        </w:tc>
      </w:tr>
    </w:tbl>
    <w:p w:rsidR="00E85C28" w:rsidRP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>
        <w:rPr>
          <w:szCs w:val="28"/>
        </w:rPr>
        <w:br w:type="page"/>
      </w:r>
    </w:p>
    <w:tbl>
      <w:tblPr>
        <w:tblpPr w:leftFromText="180" w:rightFromText="180" w:horzAnchor="page" w:tblpX="6799" w:tblpY="-243"/>
        <w:tblW w:w="450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503"/>
      </w:tblGrid>
      <w:tr w:rsidR="00E85C28" w:rsidRPr="00F1685E" w:rsidTr="00F1685E">
        <w:trPr>
          <w:trHeight w:val="1263"/>
        </w:trPr>
        <w:tc>
          <w:tcPr>
            <w:tcW w:w="4503" w:type="dxa"/>
          </w:tcPr>
          <w:p w:rsidR="00E85C28" w:rsidRPr="00F1685E" w:rsidRDefault="00E85C28" w:rsidP="00F1685E">
            <w:pPr>
              <w:rPr>
                <w:bCs/>
                <w:szCs w:val="28"/>
              </w:rPr>
            </w:pPr>
          </w:p>
          <w:p w:rsidR="00E85C28" w:rsidRPr="00F1685E" w:rsidRDefault="00E85C28" w:rsidP="00F1685E">
            <w:pPr>
              <w:rPr>
                <w:bCs/>
                <w:szCs w:val="28"/>
              </w:rPr>
            </w:pPr>
            <w:r w:rsidRPr="00F1685E">
              <w:rPr>
                <w:bCs/>
                <w:szCs w:val="28"/>
              </w:rPr>
              <w:t xml:space="preserve">Приложение </w:t>
            </w:r>
            <w:r w:rsidR="00F1685E">
              <w:rPr>
                <w:bCs/>
                <w:szCs w:val="28"/>
              </w:rPr>
              <w:t>4</w:t>
            </w:r>
          </w:p>
          <w:p w:rsidR="00E85C28" w:rsidRPr="00F1685E" w:rsidRDefault="00E85C28" w:rsidP="00F1685E">
            <w:pPr>
              <w:rPr>
                <w:bCs/>
                <w:szCs w:val="28"/>
              </w:rPr>
            </w:pPr>
            <w:r w:rsidRPr="00F1685E">
              <w:rPr>
                <w:bCs/>
                <w:szCs w:val="28"/>
              </w:rPr>
              <w:t>к постановлению Территор</w:t>
            </w:r>
            <w:r w:rsidRPr="00F1685E">
              <w:rPr>
                <w:bCs/>
                <w:szCs w:val="28"/>
              </w:rPr>
              <w:t>и</w:t>
            </w:r>
            <w:r w:rsidRPr="00F1685E">
              <w:rPr>
                <w:bCs/>
                <w:szCs w:val="28"/>
              </w:rPr>
              <w:t>альной</w:t>
            </w:r>
          </w:p>
          <w:p w:rsidR="00E85C28" w:rsidRPr="00F1685E" w:rsidRDefault="00E85C28" w:rsidP="00F1685E">
            <w:pPr>
              <w:rPr>
                <w:bCs/>
                <w:szCs w:val="28"/>
              </w:rPr>
            </w:pPr>
            <w:r w:rsidRPr="00F1685E">
              <w:rPr>
                <w:bCs/>
                <w:szCs w:val="28"/>
              </w:rPr>
              <w:t xml:space="preserve">избирательной комиссии </w:t>
            </w:r>
            <w:r w:rsidR="0009746D" w:rsidRPr="00F1685E">
              <w:rPr>
                <w:bCs/>
                <w:szCs w:val="28"/>
              </w:rPr>
              <w:t>города Шахты</w:t>
            </w:r>
            <w:r w:rsidRPr="00F1685E">
              <w:rPr>
                <w:bCs/>
                <w:szCs w:val="28"/>
              </w:rPr>
              <w:t xml:space="preserve"> от </w:t>
            </w:r>
            <w:r w:rsidR="00CF4DE9">
              <w:rPr>
                <w:bCs/>
                <w:szCs w:val="28"/>
              </w:rPr>
              <w:t>30</w:t>
            </w:r>
            <w:r w:rsidR="0009746D" w:rsidRPr="00F1685E">
              <w:rPr>
                <w:bCs/>
                <w:szCs w:val="28"/>
              </w:rPr>
              <w:t>.0</w:t>
            </w:r>
            <w:r w:rsidR="00F944F7">
              <w:rPr>
                <w:bCs/>
                <w:szCs w:val="28"/>
              </w:rPr>
              <w:t>8</w:t>
            </w:r>
            <w:r w:rsidR="0009746D" w:rsidRPr="00F1685E">
              <w:rPr>
                <w:bCs/>
                <w:szCs w:val="28"/>
              </w:rPr>
              <w:t>.2</w:t>
            </w:r>
            <w:r w:rsidRPr="00F1685E">
              <w:rPr>
                <w:bCs/>
                <w:szCs w:val="28"/>
              </w:rPr>
              <w:t>02</w:t>
            </w:r>
            <w:r w:rsidR="00CF4DE9">
              <w:rPr>
                <w:bCs/>
                <w:szCs w:val="28"/>
              </w:rPr>
              <w:t>1</w:t>
            </w:r>
            <w:r w:rsidRPr="00F1685E">
              <w:rPr>
                <w:bCs/>
                <w:szCs w:val="28"/>
              </w:rPr>
              <w:t xml:space="preserve"> </w:t>
            </w:r>
            <w:r w:rsidR="00F1685E">
              <w:rPr>
                <w:bCs/>
                <w:szCs w:val="28"/>
              </w:rPr>
              <w:t xml:space="preserve">г. </w:t>
            </w:r>
            <w:r w:rsidRPr="00F1685E">
              <w:rPr>
                <w:bCs/>
                <w:szCs w:val="28"/>
              </w:rPr>
              <w:t xml:space="preserve">№ </w:t>
            </w:r>
            <w:r w:rsidR="00CF4DE9">
              <w:rPr>
                <w:bCs/>
                <w:szCs w:val="28"/>
              </w:rPr>
              <w:t>1</w:t>
            </w:r>
            <w:r w:rsidR="00F944F7">
              <w:rPr>
                <w:bCs/>
                <w:szCs w:val="28"/>
              </w:rPr>
              <w:t>5-</w:t>
            </w:r>
            <w:r w:rsidR="00CF4DE9">
              <w:rPr>
                <w:bCs/>
                <w:szCs w:val="28"/>
              </w:rPr>
              <w:t>31</w:t>
            </w:r>
            <w:r w:rsidRPr="00F1685E">
              <w:rPr>
                <w:bCs/>
                <w:szCs w:val="28"/>
              </w:rPr>
              <w:t xml:space="preserve"> </w:t>
            </w:r>
          </w:p>
          <w:p w:rsidR="00E85C28" w:rsidRPr="00F1685E" w:rsidRDefault="00E85C28" w:rsidP="00F1685E">
            <w:pPr>
              <w:jc w:val="right"/>
              <w:rPr>
                <w:bCs/>
                <w:szCs w:val="28"/>
              </w:rPr>
            </w:pPr>
            <w:r w:rsidRPr="00F1685E">
              <w:rPr>
                <w:bCs/>
                <w:szCs w:val="28"/>
              </w:rPr>
              <w:t xml:space="preserve"> </w:t>
            </w:r>
          </w:p>
        </w:tc>
      </w:tr>
    </w:tbl>
    <w:p w:rsidR="00E85C28" w:rsidRPr="00F1685E" w:rsidRDefault="00E85C28" w:rsidP="00E85C28">
      <w:pPr>
        <w:jc w:val="right"/>
        <w:rPr>
          <w:szCs w:val="28"/>
        </w:rPr>
      </w:pPr>
    </w:p>
    <w:p w:rsidR="00E85C28" w:rsidRPr="00F1685E" w:rsidRDefault="00E85C28" w:rsidP="00E85C28">
      <w:pPr>
        <w:jc w:val="right"/>
        <w:rPr>
          <w:szCs w:val="28"/>
        </w:rPr>
      </w:pPr>
    </w:p>
    <w:p w:rsidR="00E85C28" w:rsidRPr="00F1685E" w:rsidRDefault="00E85C28" w:rsidP="00E85C28">
      <w:pPr>
        <w:jc w:val="right"/>
        <w:rPr>
          <w:szCs w:val="28"/>
        </w:rPr>
      </w:pPr>
    </w:p>
    <w:p w:rsidR="00E85C28" w:rsidRPr="00F1685E" w:rsidRDefault="00E85C28" w:rsidP="00E85C28">
      <w:pPr>
        <w:jc w:val="center"/>
        <w:rPr>
          <w:bCs/>
          <w:szCs w:val="28"/>
        </w:rPr>
      </w:pPr>
      <w:r w:rsidRPr="00F1685E">
        <w:rPr>
          <w:bCs/>
          <w:szCs w:val="28"/>
        </w:rPr>
        <w:t>Список членов участковой коми</w:t>
      </w:r>
      <w:r w:rsidRPr="00F1685E">
        <w:rPr>
          <w:bCs/>
          <w:szCs w:val="28"/>
        </w:rPr>
        <w:t>с</w:t>
      </w:r>
      <w:r w:rsidRPr="00F1685E">
        <w:rPr>
          <w:bCs/>
          <w:szCs w:val="28"/>
        </w:rPr>
        <w:t xml:space="preserve">сии с правом решающего голоса </w:t>
      </w:r>
      <w:r w:rsidR="00F1685E" w:rsidRPr="00F1685E">
        <w:rPr>
          <w:bCs/>
          <w:szCs w:val="28"/>
        </w:rPr>
        <w:br/>
      </w:r>
      <w:r w:rsidRPr="00F1685E">
        <w:rPr>
          <w:bCs/>
          <w:szCs w:val="28"/>
        </w:rPr>
        <w:t>избирател</w:t>
      </w:r>
      <w:r w:rsidRPr="00F1685E">
        <w:rPr>
          <w:bCs/>
          <w:szCs w:val="28"/>
        </w:rPr>
        <w:t>ь</w:t>
      </w:r>
      <w:r w:rsidRPr="00F1685E">
        <w:rPr>
          <w:bCs/>
          <w:szCs w:val="28"/>
        </w:rPr>
        <w:t xml:space="preserve">ного участка </w:t>
      </w:r>
      <w:r w:rsidR="00073992" w:rsidRPr="00F1685E">
        <w:rPr>
          <w:bCs/>
          <w:szCs w:val="28"/>
        </w:rPr>
        <w:t>№ 258</w:t>
      </w:r>
      <w:r w:rsidR="00F1685E">
        <w:rPr>
          <w:bCs/>
          <w:szCs w:val="28"/>
        </w:rPr>
        <w:t>2</w:t>
      </w:r>
    </w:p>
    <w:p w:rsidR="00E85C28" w:rsidRDefault="00E85C28" w:rsidP="00E85C28">
      <w:pPr>
        <w:jc w:val="center"/>
        <w:rPr>
          <w:bCs/>
          <w:szCs w:val="28"/>
        </w:rPr>
      </w:pPr>
      <w:r w:rsidRPr="00F1685E">
        <w:rPr>
          <w:bCs/>
          <w:szCs w:val="28"/>
        </w:rPr>
        <w:t xml:space="preserve">Количественный состав комиссии – </w:t>
      </w:r>
      <w:r w:rsidR="00140223">
        <w:rPr>
          <w:bCs/>
          <w:szCs w:val="28"/>
        </w:rPr>
        <w:t>5</w:t>
      </w:r>
      <w:r w:rsidRPr="00F1685E">
        <w:rPr>
          <w:bCs/>
          <w:szCs w:val="28"/>
        </w:rPr>
        <w:t xml:space="preserve"> членов </w:t>
      </w:r>
    </w:p>
    <w:p w:rsidR="00140223" w:rsidRPr="00F1685E" w:rsidRDefault="00140223" w:rsidP="00E85C28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7"/>
        <w:gridCol w:w="4992"/>
        <w:gridCol w:w="3771"/>
      </w:tblGrid>
      <w:tr w:rsidR="00E85C28" w:rsidTr="003A0AA6">
        <w:tc>
          <w:tcPr>
            <w:tcW w:w="945" w:type="dxa"/>
            <w:shd w:val="clear" w:color="auto" w:fill="auto"/>
          </w:tcPr>
          <w:p w:rsidR="00E85C28" w:rsidRPr="003A0AA6" w:rsidRDefault="00E85C28" w:rsidP="003A0AA6">
            <w:pPr>
              <w:ind w:left="-60" w:right="-113"/>
              <w:rPr>
                <w:szCs w:val="28"/>
              </w:rPr>
            </w:pPr>
            <w:r w:rsidRPr="003A0AA6">
              <w:rPr>
                <w:szCs w:val="28"/>
              </w:rPr>
              <w:t>№ п\п</w:t>
            </w:r>
          </w:p>
        </w:tc>
        <w:tc>
          <w:tcPr>
            <w:tcW w:w="5103" w:type="dxa"/>
            <w:shd w:val="clear" w:color="auto" w:fill="auto"/>
          </w:tcPr>
          <w:p w:rsidR="00E85C28" w:rsidRPr="003A0AA6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Фамилия, имя, отчество членов </w:t>
            </w:r>
            <w:r w:rsidR="00F1685E"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участковой избирательной комиссии </w:t>
            </w:r>
            <w:r w:rsidR="00F1685E">
              <w:rPr>
                <w:szCs w:val="28"/>
              </w:rPr>
              <w:br/>
            </w:r>
            <w:r w:rsidRPr="003A0AA6">
              <w:rPr>
                <w:szCs w:val="28"/>
              </w:rPr>
              <w:t>с пр</w:t>
            </w:r>
            <w:r w:rsidRPr="003A0AA6">
              <w:rPr>
                <w:szCs w:val="28"/>
              </w:rPr>
              <w:t>а</w:t>
            </w:r>
            <w:r w:rsidRPr="003A0AA6">
              <w:rPr>
                <w:szCs w:val="28"/>
              </w:rPr>
              <w:t>вом решающего голоса</w:t>
            </w:r>
          </w:p>
        </w:tc>
        <w:tc>
          <w:tcPr>
            <w:tcW w:w="3509" w:type="dxa"/>
            <w:shd w:val="clear" w:color="auto" w:fill="auto"/>
          </w:tcPr>
          <w:p w:rsidR="00E85C28" w:rsidRPr="003A0AA6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3A0AA6">
              <w:rPr>
                <w:szCs w:val="28"/>
              </w:rPr>
              <w:t xml:space="preserve">Субъект предложения </w:t>
            </w:r>
            <w:r w:rsidR="00F1685E">
              <w:rPr>
                <w:szCs w:val="28"/>
              </w:rPr>
              <w:br/>
            </w:r>
            <w:r w:rsidRPr="003A0AA6">
              <w:rPr>
                <w:szCs w:val="28"/>
              </w:rPr>
              <w:t xml:space="preserve">кандидатуры в состав </w:t>
            </w:r>
            <w:r w:rsidR="00F1685E">
              <w:rPr>
                <w:szCs w:val="28"/>
              </w:rPr>
              <w:br/>
            </w:r>
            <w:r w:rsidRPr="003A0AA6">
              <w:rPr>
                <w:szCs w:val="28"/>
              </w:rPr>
              <w:t>избирательной коми</w:t>
            </w:r>
            <w:r w:rsidRPr="003A0AA6">
              <w:rPr>
                <w:szCs w:val="28"/>
              </w:rPr>
              <w:t>с</w:t>
            </w:r>
            <w:r w:rsidRPr="003A0AA6">
              <w:rPr>
                <w:szCs w:val="28"/>
              </w:rPr>
              <w:t>сии</w:t>
            </w:r>
          </w:p>
        </w:tc>
      </w:tr>
      <w:tr w:rsidR="00140223" w:rsidTr="003A0AA6">
        <w:tc>
          <w:tcPr>
            <w:tcW w:w="945" w:type="dxa"/>
            <w:shd w:val="clear" w:color="auto" w:fill="auto"/>
          </w:tcPr>
          <w:p w:rsidR="00140223" w:rsidRPr="003A0AA6" w:rsidRDefault="00140223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140223" w:rsidRPr="00D47D38" w:rsidRDefault="00140223" w:rsidP="005134D5">
            <w:pPr>
              <w:rPr>
                <w:szCs w:val="28"/>
              </w:rPr>
            </w:pPr>
            <w:r w:rsidRPr="00D47D38">
              <w:rPr>
                <w:szCs w:val="28"/>
              </w:rPr>
              <w:t>Григорьев Олег Георги</w:t>
            </w:r>
            <w:r w:rsidRPr="00D47D38">
              <w:rPr>
                <w:szCs w:val="28"/>
              </w:rPr>
              <w:t>е</w:t>
            </w:r>
            <w:r w:rsidRPr="00D47D38">
              <w:rPr>
                <w:szCs w:val="28"/>
              </w:rPr>
              <w:t>вич</w:t>
            </w:r>
          </w:p>
        </w:tc>
        <w:tc>
          <w:tcPr>
            <w:tcW w:w="3509" w:type="dxa"/>
            <w:shd w:val="clear" w:color="auto" w:fill="auto"/>
          </w:tcPr>
          <w:p w:rsidR="00140223" w:rsidRPr="0020718C" w:rsidRDefault="00140223" w:rsidP="00CC2D61">
            <w:pPr>
              <w:rPr>
                <w:color w:val="000000"/>
                <w:szCs w:val="28"/>
              </w:rPr>
            </w:pPr>
            <w:r w:rsidRPr="0020718C">
              <w:rPr>
                <w:color w:val="000000"/>
                <w:szCs w:val="28"/>
              </w:rPr>
              <w:t>Шахтинское местное отд</w:t>
            </w:r>
            <w:r w:rsidRPr="0020718C">
              <w:rPr>
                <w:color w:val="000000"/>
                <w:szCs w:val="28"/>
              </w:rPr>
              <w:t>е</w:t>
            </w:r>
            <w:r w:rsidRPr="0020718C">
              <w:rPr>
                <w:color w:val="000000"/>
                <w:szCs w:val="28"/>
              </w:rPr>
              <w:t>ление Ростовского реги</w:t>
            </w:r>
            <w:r w:rsidRPr="0020718C">
              <w:rPr>
                <w:color w:val="000000"/>
                <w:szCs w:val="28"/>
              </w:rPr>
              <w:t>о</w:t>
            </w:r>
            <w:r w:rsidRPr="0020718C">
              <w:rPr>
                <w:color w:val="000000"/>
                <w:szCs w:val="28"/>
              </w:rPr>
              <w:t>нального отделения полит</w:t>
            </w:r>
            <w:r w:rsidRPr="0020718C">
              <w:rPr>
                <w:color w:val="000000"/>
                <w:szCs w:val="28"/>
              </w:rPr>
              <w:t>и</w:t>
            </w:r>
            <w:r w:rsidRPr="0020718C">
              <w:rPr>
                <w:color w:val="000000"/>
                <w:szCs w:val="28"/>
              </w:rPr>
              <w:t xml:space="preserve">ческой партии </w:t>
            </w:r>
            <w:r w:rsidRPr="0020718C">
              <w:rPr>
                <w:b/>
                <w:color w:val="000000"/>
                <w:szCs w:val="28"/>
              </w:rPr>
              <w:t>"КОММ</w:t>
            </w:r>
            <w:r w:rsidRPr="0020718C">
              <w:rPr>
                <w:b/>
                <w:color w:val="000000"/>
                <w:szCs w:val="28"/>
              </w:rPr>
              <w:t>У</w:t>
            </w:r>
            <w:r w:rsidRPr="0020718C">
              <w:rPr>
                <w:b/>
                <w:color w:val="000000"/>
                <w:szCs w:val="28"/>
              </w:rPr>
              <w:t>НИСТИЧЕСКАЯ  ПА</w:t>
            </w:r>
            <w:r w:rsidRPr="0020718C">
              <w:rPr>
                <w:b/>
                <w:color w:val="000000"/>
                <w:szCs w:val="28"/>
              </w:rPr>
              <w:t>Р</w:t>
            </w:r>
            <w:r w:rsidRPr="0020718C">
              <w:rPr>
                <w:b/>
                <w:color w:val="000000"/>
                <w:szCs w:val="28"/>
              </w:rPr>
              <w:t>ТИЯ РОССИЙСКОЙ Ф</w:t>
            </w:r>
            <w:r w:rsidRPr="0020718C">
              <w:rPr>
                <w:b/>
                <w:color w:val="000000"/>
                <w:szCs w:val="28"/>
              </w:rPr>
              <w:t>Е</w:t>
            </w:r>
            <w:r w:rsidRPr="0020718C">
              <w:rPr>
                <w:b/>
                <w:color w:val="000000"/>
                <w:szCs w:val="28"/>
              </w:rPr>
              <w:t>ДЕРАЦИИ"</w:t>
            </w:r>
          </w:p>
        </w:tc>
      </w:tr>
      <w:tr w:rsidR="00F1685E" w:rsidTr="005134D5">
        <w:tc>
          <w:tcPr>
            <w:tcW w:w="945" w:type="dxa"/>
            <w:shd w:val="clear" w:color="auto" w:fill="auto"/>
          </w:tcPr>
          <w:p w:rsidR="00F1685E" w:rsidRPr="003A0AA6" w:rsidRDefault="004B5FB0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Жданов Анатолий Владимир</w:t>
            </w:r>
            <w:r w:rsidRPr="00486ED0">
              <w:t>о</w:t>
            </w:r>
            <w:r w:rsidRPr="00486ED0">
              <w:t>вич</w:t>
            </w:r>
          </w:p>
        </w:tc>
        <w:tc>
          <w:tcPr>
            <w:tcW w:w="3509" w:type="dxa"/>
            <w:shd w:val="clear" w:color="auto" w:fill="auto"/>
            <w:vAlign w:val="center"/>
          </w:tcPr>
          <w:p w:rsidR="00F1685E" w:rsidRPr="00486ED0" w:rsidRDefault="00F1685E" w:rsidP="005134D5">
            <w:pPr>
              <w:jc w:val="both"/>
            </w:pPr>
            <w:r w:rsidRPr="00486ED0">
              <w:t>Местное отделение Полит</w:t>
            </w:r>
            <w:r w:rsidRPr="00486ED0">
              <w:t>и</w:t>
            </w:r>
            <w:r w:rsidRPr="00486ED0">
              <w:t xml:space="preserve">ческой партии </w:t>
            </w:r>
            <w:r w:rsidRPr="00486ED0">
              <w:rPr>
                <w:b/>
              </w:rPr>
              <w:t>СПРАВЕ</w:t>
            </w:r>
            <w:r w:rsidRPr="00486ED0">
              <w:rPr>
                <w:b/>
              </w:rPr>
              <w:t>Д</w:t>
            </w:r>
            <w:r w:rsidRPr="00486ED0">
              <w:rPr>
                <w:b/>
              </w:rPr>
              <w:t>ЛИВАЯ РОССИЯ</w:t>
            </w:r>
            <w:r w:rsidRPr="00486ED0">
              <w:t xml:space="preserve"> в г. Ша</w:t>
            </w:r>
            <w:r w:rsidRPr="00486ED0">
              <w:t>х</w:t>
            </w:r>
            <w:r w:rsidRPr="00486ED0">
              <w:t>ты Ростовской о</w:t>
            </w:r>
            <w:r w:rsidRPr="00486ED0">
              <w:t>б</w:t>
            </w:r>
            <w:r w:rsidRPr="00486ED0">
              <w:t>ласти</w:t>
            </w:r>
          </w:p>
        </w:tc>
      </w:tr>
      <w:tr w:rsidR="00F1685E" w:rsidTr="003A0AA6">
        <w:tc>
          <w:tcPr>
            <w:tcW w:w="945" w:type="dxa"/>
            <w:shd w:val="clear" w:color="auto" w:fill="auto"/>
          </w:tcPr>
          <w:p w:rsidR="00F1685E" w:rsidRPr="003A0AA6" w:rsidRDefault="004B5FB0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Заблодская Светлана Владим</w:t>
            </w:r>
            <w:r w:rsidRPr="00486ED0">
              <w:t>и</w:t>
            </w:r>
            <w:r w:rsidRPr="00486ED0">
              <w:t>ровна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Шахтинское местное отд</w:t>
            </w:r>
            <w:r w:rsidRPr="00486ED0">
              <w:rPr>
                <w:rFonts w:ascii="Times New Roman CYR" w:hAnsi="Times New Roman CYR"/>
                <w:szCs w:val="28"/>
              </w:rPr>
              <w:t>е</w:t>
            </w:r>
            <w:r w:rsidRPr="00486ED0">
              <w:rPr>
                <w:rFonts w:ascii="Times New Roman CYR" w:hAnsi="Times New Roman CYR"/>
                <w:szCs w:val="28"/>
              </w:rPr>
              <w:t>ление Всероссийской пол</w:t>
            </w:r>
            <w:r w:rsidRPr="00486ED0">
              <w:rPr>
                <w:rFonts w:ascii="Times New Roman CYR" w:hAnsi="Times New Roman CYR"/>
                <w:szCs w:val="28"/>
              </w:rPr>
              <w:t>и</w:t>
            </w:r>
            <w:r w:rsidRPr="00486ED0">
              <w:rPr>
                <w:rFonts w:ascii="Times New Roman CYR" w:hAnsi="Times New Roman CYR"/>
                <w:szCs w:val="28"/>
              </w:rPr>
              <w:t xml:space="preserve">тической партии </w:t>
            </w:r>
            <w:r w:rsidRPr="00486ED0">
              <w:rPr>
                <w:rFonts w:ascii="Times New Roman CYR" w:hAnsi="Times New Roman CYR"/>
                <w:b/>
                <w:szCs w:val="28"/>
              </w:rPr>
              <w:t>«ЕДИНАЯ РОССИЯ»</w:t>
            </w:r>
          </w:p>
        </w:tc>
      </w:tr>
      <w:tr w:rsidR="00F1685E" w:rsidTr="003A0AA6">
        <w:tc>
          <w:tcPr>
            <w:tcW w:w="945" w:type="dxa"/>
            <w:shd w:val="clear" w:color="auto" w:fill="auto"/>
          </w:tcPr>
          <w:p w:rsidR="00F1685E" w:rsidRPr="003A0AA6" w:rsidRDefault="004B5FB0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Несмачнова Наталья Алекса</w:t>
            </w:r>
            <w:r w:rsidRPr="00486ED0">
              <w:t>н</w:t>
            </w:r>
            <w:r w:rsidRPr="00486ED0">
              <w:t>дровна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Собрание избират</w:t>
            </w:r>
            <w:r w:rsidRPr="00486ED0">
              <w:rPr>
                <w:rFonts w:ascii="Times New Roman CYR" w:hAnsi="Times New Roman CYR"/>
                <w:szCs w:val="28"/>
              </w:rPr>
              <w:t>е</w:t>
            </w:r>
            <w:r w:rsidRPr="00486ED0">
              <w:rPr>
                <w:rFonts w:ascii="Times New Roman CYR" w:hAnsi="Times New Roman CYR"/>
                <w:szCs w:val="28"/>
              </w:rPr>
              <w:t>лей по месту работы</w:t>
            </w:r>
          </w:p>
        </w:tc>
      </w:tr>
      <w:tr w:rsidR="00F1685E" w:rsidTr="003A0AA6">
        <w:tc>
          <w:tcPr>
            <w:tcW w:w="945" w:type="dxa"/>
            <w:shd w:val="clear" w:color="auto" w:fill="auto"/>
          </w:tcPr>
          <w:p w:rsidR="00F1685E" w:rsidRPr="003A0AA6" w:rsidRDefault="004B5FB0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F1685E" w:rsidRPr="00486ED0" w:rsidRDefault="00F1685E" w:rsidP="005134D5">
            <w:r w:rsidRPr="00486ED0">
              <w:t>Юхименко Сергей Петр</w:t>
            </w:r>
            <w:r w:rsidRPr="00486ED0">
              <w:t>о</w:t>
            </w:r>
            <w:r w:rsidRPr="00486ED0">
              <w:t>вич</w:t>
            </w:r>
          </w:p>
        </w:tc>
        <w:tc>
          <w:tcPr>
            <w:tcW w:w="3509" w:type="dxa"/>
            <w:shd w:val="clear" w:color="auto" w:fill="auto"/>
          </w:tcPr>
          <w:p w:rsidR="00F1685E" w:rsidRPr="00486ED0" w:rsidRDefault="00F1685E" w:rsidP="005134D5">
            <w:pPr>
              <w:rPr>
                <w:rFonts w:ascii="Times New Roman CYR" w:hAnsi="Times New Roman CYR"/>
                <w:szCs w:val="28"/>
              </w:rPr>
            </w:pPr>
            <w:r w:rsidRPr="00486ED0">
              <w:rPr>
                <w:rFonts w:ascii="Times New Roman CYR" w:hAnsi="Times New Roman CYR"/>
                <w:szCs w:val="28"/>
              </w:rPr>
              <w:t>Собрание избират</w:t>
            </w:r>
            <w:r w:rsidRPr="00486ED0">
              <w:rPr>
                <w:rFonts w:ascii="Times New Roman CYR" w:hAnsi="Times New Roman CYR"/>
                <w:szCs w:val="28"/>
              </w:rPr>
              <w:t>е</w:t>
            </w:r>
            <w:r w:rsidRPr="00486ED0">
              <w:rPr>
                <w:rFonts w:ascii="Times New Roman CYR" w:hAnsi="Times New Roman CYR"/>
                <w:szCs w:val="28"/>
              </w:rPr>
              <w:t>лей по месту работы</w:t>
            </w:r>
          </w:p>
        </w:tc>
      </w:tr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637E8C" w:rsidRDefault="00637E8C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sectPr w:rsidR="00637E8C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D22" w:rsidRDefault="00095D22">
      <w:r>
        <w:separator/>
      </w:r>
    </w:p>
  </w:endnote>
  <w:endnote w:type="continuationSeparator" w:id="1">
    <w:p w:rsidR="00095D22" w:rsidRDefault="00095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D22" w:rsidRDefault="00095D22">
      <w:r>
        <w:separator/>
      </w:r>
    </w:p>
  </w:footnote>
  <w:footnote w:type="continuationSeparator" w:id="1">
    <w:p w:rsidR="00095D22" w:rsidRDefault="00095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Default="00D47D3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47D38" w:rsidRDefault="00D47D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8" w:rsidRPr="00F1685E" w:rsidRDefault="00D47D38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0F7102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D47D38" w:rsidRDefault="00D47D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103D8"/>
    <w:rsid w:val="00016867"/>
    <w:rsid w:val="00041061"/>
    <w:rsid w:val="000432CC"/>
    <w:rsid w:val="000433C7"/>
    <w:rsid w:val="00063D67"/>
    <w:rsid w:val="000672BB"/>
    <w:rsid w:val="00073992"/>
    <w:rsid w:val="00083A40"/>
    <w:rsid w:val="000840D3"/>
    <w:rsid w:val="00095D22"/>
    <w:rsid w:val="0009746D"/>
    <w:rsid w:val="00097D76"/>
    <w:rsid w:val="000A0C03"/>
    <w:rsid w:val="000B235E"/>
    <w:rsid w:val="000B67C5"/>
    <w:rsid w:val="000D4E2D"/>
    <w:rsid w:val="000D6060"/>
    <w:rsid w:val="000F4E41"/>
    <w:rsid w:val="000F7102"/>
    <w:rsid w:val="00104F99"/>
    <w:rsid w:val="0011228F"/>
    <w:rsid w:val="00112EC1"/>
    <w:rsid w:val="00140223"/>
    <w:rsid w:val="00161FDD"/>
    <w:rsid w:val="00170B3E"/>
    <w:rsid w:val="00171FFF"/>
    <w:rsid w:val="001762B3"/>
    <w:rsid w:val="00177E51"/>
    <w:rsid w:val="0019059E"/>
    <w:rsid w:val="001D569B"/>
    <w:rsid w:val="001E3800"/>
    <w:rsid w:val="00203182"/>
    <w:rsid w:val="00215ED9"/>
    <w:rsid w:val="00231A6B"/>
    <w:rsid w:val="00235419"/>
    <w:rsid w:val="00235FA8"/>
    <w:rsid w:val="002537C4"/>
    <w:rsid w:val="0026517A"/>
    <w:rsid w:val="00296C09"/>
    <w:rsid w:val="002A7CE1"/>
    <w:rsid w:val="002B65BF"/>
    <w:rsid w:val="002F3786"/>
    <w:rsid w:val="002F7061"/>
    <w:rsid w:val="00325C73"/>
    <w:rsid w:val="00346520"/>
    <w:rsid w:val="00351F7E"/>
    <w:rsid w:val="003568F8"/>
    <w:rsid w:val="00362D5E"/>
    <w:rsid w:val="003853F2"/>
    <w:rsid w:val="00391F52"/>
    <w:rsid w:val="003A0AA6"/>
    <w:rsid w:val="003C1AC6"/>
    <w:rsid w:val="003C324A"/>
    <w:rsid w:val="004038DB"/>
    <w:rsid w:val="004438F4"/>
    <w:rsid w:val="0044636E"/>
    <w:rsid w:val="00454C65"/>
    <w:rsid w:val="00464176"/>
    <w:rsid w:val="00486ED0"/>
    <w:rsid w:val="004A4260"/>
    <w:rsid w:val="004B5FB0"/>
    <w:rsid w:val="004B7D96"/>
    <w:rsid w:val="004C194E"/>
    <w:rsid w:val="004D74E8"/>
    <w:rsid w:val="004E0CDD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451EC"/>
    <w:rsid w:val="00570B61"/>
    <w:rsid w:val="00585793"/>
    <w:rsid w:val="005963BE"/>
    <w:rsid w:val="00597ED4"/>
    <w:rsid w:val="005A7937"/>
    <w:rsid w:val="005B0A46"/>
    <w:rsid w:val="005C7187"/>
    <w:rsid w:val="005E40CE"/>
    <w:rsid w:val="005F2BD4"/>
    <w:rsid w:val="005F33CF"/>
    <w:rsid w:val="00611A02"/>
    <w:rsid w:val="00623DEC"/>
    <w:rsid w:val="00632C7B"/>
    <w:rsid w:val="00637E8C"/>
    <w:rsid w:val="00644FA3"/>
    <w:rsid w:val="00666415"/>
    <w:rsid w:val="00666516"/>
    <w:rsid w:val="0067373C"/>
    <w:rsid w:val="00675018"/>
    <w:rsid w:val="00675461"/>
    <w:rsid w:val="00694C94"/>
    <w:rsid w:val="006A496D"/>
    <w:rsid w:val="006F5E8F"/>
    <w:rsid w:val="00744EEF"/>
    <w:rsid w:val="00745FDE"/>
    <w:rsid w:val="0075401D"/>
    <w:rsid w:val="00755D64"/>
    <w:rsid w:val="00760FD6"/>
    <w:rsid w:val="0076557C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36B5"/>
    <w:rsid w:val="007E7751"/>
    <w:rsid w:val="00816995"/>
    <w:rsid w:val="008441F2"/>
    <w:rsid w:val="00881942"/>
    <w:rsid w:val="008860AD"/>
    <w:rsid w:val="008E47A4"/>
    <w:rsid w:val="008E685F"/>
    <w:rsid w:val="008F0E60"/>
    <w:rsid w:val="008F71A0"/>
    <w:rsid w:val="009002B8"/>
    <w:rsid w:val="009056F6"/>
    <w:rsid w:val="00921BA8"/>
    <w:rsid w:val="009351C7"/>
    <w:rsid w:val="00937E8A"/>
    <w:rsid w:val="009441ED"/>
    <w:rsid w:val="00944DB8"/>
    <w:rsid w:val="00982FCB"/>
    <w:rsid w:val="009909BA"/>
    <w:rsid w:val="009A4CB3"/>
    <w:rsid w:val="009A5254"/>
    <w:rsid w:val="009A68FC"/>
    <w:rsid w:val="009C4344"/>
    <w:rsid w:val="009D6F44"/>
    <w:rsid w:val="009E58B6"/>
    <w:rsid w:val="009F64DB"/>
    <w:rsid w:val="00A13860"/>
    <w:rsid w:val="00A432DD"/>
    <w:rsid w:val="00A4406D"/>
    <w:rsid w:val="00A6129E"/>
    <w:rsid w:val="00A627A3"/>
    <w:rsid w:val="00A643E0"/>
    <w:rsid w:val="00A722CF"/>
    <w:rsid w:val="00A756B4"/>
    <w:rsid w:val="00A90597"/>
    <w:rsid w:val="00AA72FC"/>
    <w:rsid w:val="00AA7379"/>
    <w:rsid w:val="00AB1775"/>
    <w:rsid w:val="00AB5190"/>
    <w:rsid w:val="00AD2CAD"/>
    <w:rsid w:val="00AD33ED"/>
    <w:rsid w:val="00AF3CB5"/>
    <w:rsid w:val="00AF4B89"/>
    <w:rsid w:val="00B10AD1"/>
    <w:rsid w:val="00B150E5"/>
    <w:rsid w:val="00B2548E"/>
    <w:rsid w:val="00B2650D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83C5C"/>
    <w:rsid w:val="00B87CB7"/>
    <w:rsid w:val="00B90C29"/>
    <w:rsid w:val="00B96324"/>
    <w:rsid w:val="00BB1CC9"/>
    <w:rsid w:val="00BC09C6"/>
    <w:rsid w:val="00BC14C8"/>
    <w:rsid w:val="00BC3852"/>
    <w:rsid w:val="00BD19E6"/>
    <w:rsid w:val="00BD1A56"/>
    <w:rsid w:val="00BE16CD"/>
    <w:rsid w:val="00BF15D9"/>
    <w:rsid w:val="00BF24F3"/>
    <w:rsid w:val="00C01FC9"/>
    <w:rsid w:val="00C03FF3"/>
    <w:rsid w:val="00C23052"/>
    <w:rsid w:val="00C268EB"/>
    <w:rsid w:val="00C44DAC"/>
    <w:rsid w:val="00C45074"/>
    <w:rsid w:val="00C647F8"/>
    <w:rsid w:val="00C711C0"/>
    <w:rsid w:val="00C76E54"/>
    <w:rsid w:val="00C82B41"/>
    <w:rsid w:val="00C850DC"/>
    <w:rsid w:val="00CA0DDA"/>
    <w:rsid w:val="00CA58BD"/>
    <w:rsid w:val="00CC2D61"/>
    <w:rsid w:val="00CE4818"/>
    <w:rsid w:val="00CF4DE9"/>
    <w:rsid w:val="00D0465A"/>
    <w:rsid w:val="00D04A95"/>
    <w:rsid w:val="00D11DC4"/>
    <w:rsid w:val="00D15AE6"/>
    <w:rsid w:val="00D257B9"/>
    <w:rsid w:val="00D47D38"/>
    <w:rsid w:val="00D528EA"/>
    <w:rsid w:val="00D56AA2"/>
    <w:rsid w:val="00D632DD"/>
    <w:rsid w:val="00DA605D"/>
    <w:rsid w:val="00DC2431"/>
    <w:rsid w:val="00DE704A"/>
    <w:rsid w:val="00E07D9D"/>
    <w:rsid w:val="00E16D89"/>
    <w:rsid w:val="00E36E66"/>
    <w:rsid w:val="00E5291D"/>
    <w:rsid w:val="00E60D57"/>
    <w:rsid w:val="00E67647"/>
    <w:rsid w:val="00E81E20"/>
    <w:rsid w:val="00E85C28"/>
    <w:rsid w:val="00E8619E"/>
    <w:rsid w:val="00EB4722"/>
    <w:rsid w:val="00EC5325"/>
    <w:rsid w:val="00ED573E"/>
    <w:rsid w:val="00EE122C"/>
    <w:rsid w:val="00EE6873"/>
    <w:rsid w:val="00F07808"/>
    <w:rsid w:val="00F1685E"/>
    <w:rsid w:val="00F17877"/>
    <w:rsid w:val="00F210F7"/>
    <w:rsid w:val="00F52EC4"/>
    <w:rsid w:val="00F61F7F"/>
    <w:rsid w:val="00F82B8C"/>
    <w:rsid w:val="00F85325"/>
    <w:rsid w:val="00F944F7"/>
    <w:rsid w:val="00F9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</w:style>
  <w:style w:type="paragraph" w:styleId="a7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4A7FB-3B1F-4D52-AC1E-DD4675B03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7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2020-09-07T12:46:00Z</cp:lastPrinted>
  <dcterms:created xsi:type="dcterms:W3CDTF">2021-09-03T10:22:00Z</dcterms:created>
  <dcterms:modified xsi:type="dcterms:W3CDTF">2021-09-03T10:22:00Z</dcterms:modified>
</cp:coreProperties>
</file>