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4C0484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8"/>
        <w:tabs>
          <w:tab w:val="left" w:pos="9072"/>
        </w:tabs>
        <w:ind w:left="0"/>
        <w:jc w:val="center"/>
      </w:pPr>
      <w:r>
        <w:br/>
      </w:r>
      <w:r w:rsidR="00C26262">
        <w:t>2</w:t>
      </w:r>
      <w:r w:rsidR="008A0833">
        <w:t>9</w:t>
      </w:r>
      <w:r w:rsidR="00C26262">
        <w:t xml:space="preserve"> декабря</w:t>
      </w:r>
      <w:r w:rsidR="00F031B8">
        <w:t xml:space="preserve"> </w:t>
      </w:r>
      <w:r>
        <w:t>20</w:t>
      </w:r>
      <w:r w:rsidR="00C26262">
        <w:t>21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C26262">
        <w:t>31-8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4E4D8B" w:rsidRPr="004E4D8B" w:rsidRDefault="004E4D8B" w:rsidP="004E4D8B">
      <w:pPr>
        <w:pStyle w:val="1"/>
        <w:tabs>
          <w:tab w:val="left" w:pos="8820"/>
        </w:tabs>
        <w:ind w:left="1260" w:right="1282"/>
        <w:jc w:val="both"/>
        <w:rPr>
          <w:b/>
          <w:szCs w:val="28"/>
        </w:rPr>
      </w:pPr>
      <w:r w:rsidRPr="004E4D8B">
        <w:rPr>
          <w:b/>
          <w:szCs w:val="28"/>
        </w:rPr>
        <w:t xml:space="preserve">О Рабочей группе </w:t>
      </w:r>
      <w:r>
        <w:rPr>
          <w:b/>
          <w:szCs w:val="28"/>
        </w:rPr>
        <w:t>Территориальной и</w:t>
      </w:r>
      <w:r w:rsidRPr="004E4D8B">
        <w:rPr>
          <w:b/>
          <w:szCs w:val="28"/>
        </w:rPr>
        <w:t xml:space="preserve">збирательной комиссии </w:t>
      </w:r>
      <w:r>
        <w:rPr>
          <w:b/>
          <w:szCs w:val="28"/>
        </w:rPr>
        <w:t>города Шахты</w:t>
      </w:r>
      <w:r w:rsidRPr="004E4D8B">
        <w:rPr>
          <w:b/>
          <w:szCs w:val="28"/>
        </w:rPr>
        <w:t xml:space="preserve"> по рассмотрению жалоб </w:t>
      </w:r>
      <w:r w:rsidR="00CB79A1">
        <w:rPr>
          <w:b/>
          <w:szCs w:val="28"/>
        </w:rPr>
        <w:br/>
      </w:r>
      <w:r w:rsidRPr="004E4D8B">
        <w:rPr>
          <w:b/>
          <w:szCs w:val="28"/>
        </w:rPr>
        <w:t xml:space="preserve">(заявлений) на решения и действия (бездействие) </w:t>
      </w:r>
      <w:r w:rsidR="00CB79A1">
        <w:rPr>
          <w:b/>
          <w:szCs w:val="28"/>
        </w:rPr>
        <w:br/>
      </w:r>
      <w:r w:rsidRPr="004E4D8B">
        <w:rPr>
          <w:b/>
          <w:szCs w:val="28"/>
        </w:rPr>
        <w:t xml:space="preserve">нижестоящих избирательных комиссий и их </w:t>
      </w:r>
      <w:r w:rsidR="00CB79A1">
        <w:rPr>
          <w:b/>
          <w:szCs w:val="28"/>
        </w:rPr>
        <w:br/>
      </w:r>
      <w:r w:rsidRPr="004E4D8B">
        <w:rPr>
          <w:b/>
          <w:szCs w:val="28"/>
        </w:rPr>
        <w:t>должностных лиц, иных участников избирательного процесса, нарушающие избирательные права граждан в ходе избирательной кампании по</w:t>
      </w:r>
      <w:r w:rsidR="00266E85">
        <w:rPr>
          <w:b/>
          <w:szCs w:val="28"/>
        </w:rPr>
        <w:t xml:space="preserve"> </w:t>
      </w:r>
      <w:r w:rsidR="00C26262">
        <w:rPr>
          <w:b/>
          <w:szCs w:val="28"/>
        </w:rPr>
        <w:t>дополнительным</w:t>
      </w:r>
      <w:r w:rsidR="00063C8F">
        <w:rPr>
          <w:b/>
          <w:szCs w:val="28"/>
        </w:rPr>
        <w:t xml:space="preserve"> </w:t>
      </w:r>
      <w:r w:rsidRPr="004E4D8B">
        <w:rPr>
          <w:b/>
          <w:szCs w:val="28"/>
        </w:rPr>
        <w:t xml:space="preserve">выборам </w:t>
      </w:r>
      <w:r w:rsidR="00266E85">
        <w:rPr>
          <w:b/>
          <w:szCs w:val="28"/>
        </w:rPr>
        <w:t>депутат</w:t>
      </w:r>
      <w:r w:rsidR="00C26262">
        <w:rPr>
          <w:b/>
          <w:szCs w:val="28"/>
        </w:rPr>
        <w:t xml:space="preserve">а </w:t>
      </w:r>
      <w:r w:rsidR="00906457">
        <w:rPr>
          <w:b/>
          <w:szCs w:val="28"/>
        </w:rPr>
        <w:t xml:space="preserve">Законодательного Собрания </w:t>
      </w:r>
      <w:r w:rsidR="00C26262">
        <w:rPr>
          <w:b/>
          <w:szCs w:val="28"/>
        </w:rPr>
        <w:br/>
      </w:r>
      <w:r w:rsidR="00906457">
        <w:rPr>
          <w:b/>
          <w:szCs w:val="28"/>
        </w:rPr>
        <w:t>Ростовской области шестого</w:t>
      </w:r>
      <w:r w:rsidR="00CB79A1">
        <w:rPr>
          <w:b/>
          <w:szCs w:val="28"/>
        </w:rPr>
        <w:t xml:space="preserve"> созыва</w:t>
      </w:r>
      <w:r w:rsidR="00266E85">
        <w:rPr>
          <w:b/>
          <w:szCs w:val="28"/>
        </w:rPr>
        <w:t xml:space="preserve"> </w:t>
      </w:r>
      <w:r w:rsidR="00C26262">
        <w:rPr>
          <w:b/>
          <w:szCs w:val="28"/>
        </w:rPr>
        <w:t xml:space="preserve">по </w:t>
      </w:r>
      <w:r w:rsidR="00C26262">
        <w:rPr>
          <w:b/>
          <w:szCs w:val="28"/>
        </w:rPr>
        <w:br/>
      </w:r>
      <w:r w:rsidR="00834F2B">
        <w:rPr>
          <w:b/>
          <w:szCs w:val="28"/>
        </w:rPr>
        <w:t xml:space="preserve">Шахтинскому </w:t>
      </w:r>
      <w:r w:rsidR="00C26262">
        <w:rPr>
          <w:b/>
          <w:szCs w:val="28"/>
        </w:rPr>
        <w:t xml:space="preserve">одномандатному избирательному </w:t>
      </w:r>
      <w:r w:rsidR="00834F2B">
        <w:rPr>
          <w:b/>
          <w:szCs w:val="28"/>
        </w:rPr>
        <w:br/>
      </w:r>
      <w:r w:rsidR="00C26262">
        <w:rPr>
          <w:b/>
          <w:szCs w:val="28"/>
        </w:rPr>
        <w:t>окр</w:t>
      </w:r>
      <w:r w:rsidR="00C26262">
        <w:rPr>
          <w:b/>
          <w:szCs w:val="28"/>
        </w:rPr>
        <w:t>у</w:t>
      </w:r>
      <w:r w:rsidR="00C26262">
        <w:rPr>
          <w:b/>
          <w:szCs w:val="28"/>
        </w:rPr>
        <w:t xml:space="preserve">гу № 8 </w:t>
      </w:r>
    </w:p>
    <w:p w:rsidR="004E4D8B" w:rsidRDefault="004E4D8B" w:rsidP="004E4D8B"/>
    <w:p w:rsidR="000632DC" w:rsidRPr="00063C8F" w:rsidRDefault="00063C8F" w:rsidP="00063C8F">
      <w:pPr>
        <w:pStyle w:val="14-1512-1"/>
        <w:ind w:right="282" w:firstLine="708"/>
        <w:rPr>
          <w:sz w:val="28"/>
          <w:szCs w:val="28"/>
        </w:rPr>
      </w:pPr>
      <w:r>
        <w:rPr>
          <w:szCs w:val="28"/>
        </w:rPr>
        <w:t>Р</w:t>
      </w:r>
      <w:r w:rsidR="00266E85">
        <w:rPr>
          <w:sz w:val="28"/>
        </w:rPr>
        <w:t xml:space="preserve">еализуя полномочия по осуществлению контроля за соблюдением избирательных прав граждан Российской Федерации на территории </w:t>
      </w:r>
      <w:r>
        <w:rPr>
          <w:sz w:val="28"/>
        </w:rPr>
        <w:t>города Шахты</w:t>
      </w:r>
      <w:r w:rsidR="00266E85">
        <w:rPr>
          <w:sz w:val="28"/>
        </w:rPr>
        <w:t>, в целях оперативного рассмотрения и принятия решений по жал</w:t>
      </w:r>
      <w:r w:rsidR="00266E85">
        <w:rPr>
          <w:sz w:val="28"/>
        </w:rPr>
        <w:t>о</w:t>
      </w:r>
      <w:r w:rsidR="00266E85">
        <w:rPr>
          <w:sz w:val="28"/>
        </w:rPr>
        <w:t xml:space="preserve">бам (заявлениям), поступающим в </w:t>
      </w:r>
      <w:r>
        <w:rPr>
          <w:sz w:val="28"/>
        </w:rPr>
        <w:t>Территориальную и</w:t>
      </w:r>
      <w:r w:rsidR="00266E85">
        <w:rPr>
          <w:sz w:val="28"/>
        </w:rPr>
        <w:t>збирательную коми</w:t>
      </w:r>
      <w:r w:rsidR="00266E85">
        <w:rPr>
          <w:sz w:val="28"/>
        </w:rPr>
        <w:t>с</w:t>
      </w:r>
      <w:r w:rsidR="00266E85">
        <w:rPr>
          <w:sz w:val="28"/>
        </w:rPr>
        <w:t xml:space="preserve">сию </w:t>
      </w:r>
      <w:r>
        <w:rPr>
          <w:sz w:val="28"/>
        </w:rPr>
        <w:t>города Шахты</w:t>
      </w:r>
      <w:r w:rsidR="00266E85">
        <w:rPr>
          <w:sz w:val="28"/>
        </w:rPr>
        <w:t>, на решения и действия (бездействие) нижестоящих и</w:t>
      </w:r>
      <w:r w:rsidR="00266E85">
        <w:rPr>
          <w:sz w:val="28"/>
        </w:rPr>
        <w:t>з</w:t>
      </w:r>
      <w:r w:rsidR="00266E85">
        <w:rPr>
          <w:sz w:val="28"/>
        </w:rPr>
        <w:t>бирательных комиссий и их должностных лиц, иных участников избир</w:t>
      </w:r>
      <w:r w:rsidR="00266E85">
        <w:rPr>
          <w:sz w:val="28"/>
        </w:rPr>
        <w:t>а</w:t>
      </w:r>
      <w:r w:rsidR="00266E85">
        <w:rPr>
          <w:sz w:val="28"/>
        </w:rPr>
        <w:t>тельного процесса, нарушающие избирательные права граждан в ходе и</w:t>
      </w:r>
      <w:r w:rsidR="00266E85">
        <w:rPr>
          <w:sz w:val="28"/>
        </w:rPr>
        <w:t>з</w:t>
      </w:r>
      <w:r w:rsidR="00266E85">
        <w:rPr>
          <w:sz w:val="28"/>
        </w:rPr>
        <w:t>бирательн</w:t>
      </w:r>
      <w:r>
        <w:rPr>
          <w:sz w:val="28"/>
        </w:rPr>
        <w:t>ой</w:t>
      </w:r>
      <w:r w:rsidR="00266E85">
        <w:rPr>
          <w:sz w:val="28"/>
        </w:rPr>
        <w:t xml:space="preserve"> кампаний по </w:t>
      </w:r>
      <w:r w:rsidR="00C26262">
        <w:rPr>
          <w:sz w:val="28"/>
        </w:rPr>
        <w:t xml:space="preserve">дополнительным </w:t>
      </w:r>
      <w:r w:rsidR="00266E85">
        <w:rPr>
          <w:sz w:val="28"/>
        </w:rPr>
        <w:t>выборам</w:t>
      </w:r>
      <w:r w:rsidR="00266E85">
        <w:rPr>
          <w:sz w:val="28"/>
          <w:szCs w:val="28"/>
        </w:rPr>
        <w:t xml:space="preserve"> депутат</w:t>
      </w:r>
      <w:r w:rsidR="00C26262">
        <w:rPr>
          <w:sz w:val="28"/>
          <w:szCs w:val="28"/>
        </w:rPr>
        <w:t>а</w:t>
      </w:r>
      <w:r w:rsidR="00266E85">
        <w:rPr>
          <w:sz w:val="28"/>
          <w:szCs w:val="28"/>
        </w:rPr>
        <w:t xml:space="preserve"> </w:t>
      </w:r>
      <w:r w:rsidR="00906457">
        <w:rPr>
          <w:sz w:val="28"/>
          <w:szCs w:val="28"/>
        </w:rPr>
        <w:t>Законод</w:t>
      </w:r>
      <w:r w:rsidR="00906457">
        <w:rPr>
          <w:sz w:val="28"/>
          <w:szCs w:val="28"/>
        </w:rPr>
        <w:t>а</w:t>
      </w:r>
      <w:r w:rsidR="00906457">
        <w:rPr>
          <w:sz w:val="28"/>
          <w:szCs w:val="28"/>
        </w:rPr>
        <w:t xml:space="preserve">тельного Собрания Ростовской области </w:t>
      </w:r>
      <w:r>
        <w:rPr>
          <w:sz w:val="28"/>
          <w:szCs w:val="28"/>
        </w:rPr>
        <w:t xml:space="preserve"> шестого созыва</w:t>
      </w:r>
      <w:r w:rsidR="00C26262">
        <w:rPr>
          <w:sz w:val="28"/>
          <w:szCs w:val="28"/>
        </w:rPr>
        <w:t xml:space="preserve"> по </w:t>
      </w:r>
      <w:r w:rsidR="00834F2B">
        <w:rPr>
          <w:sz w:val="28"/>
          <w:szCs w:val="28"/>
        </w:rPr>
        <w:t xml:space="preserve">Шахтинскому </w:t>
      </w:r>
      <w:r w:rsidR="00C26262">
        <w:rPr>
          <w:sz w:val="28"/>
          <w:szCs w:val="28"/>
        </w:rPr>
        <w:t>одномандатн</w:t>
      </w:r>
      <w:r w:rsidR="00C26262">
        <w:rPr>
          <w:sz w:val="28"/>
          <w:szCs w:val="28"/>
        </w:rPr>
        <w:t>о</w:t>
      </w:r>
      <w:r w:rsidR="00C26262">
        <w:rPr>
          <w:sz w:val="28"/>
          <w:szCs w:val="28"/>
        </w:rPr>
        <w:t>му избирательному округу № 8</w:t>
      </w:r>
      <w:r>
        <w:rPr>
          <w:sz w:val="28"/>
          <w:szCs w:val="28"/>
        </w:rPr>
        <w:t xml:space="preserve">, </w:t>
      </w:r>
      <w:r w:rsidR="00CB79A1" w:rsidRPr="00063C8F">
        <w:rPr>
          <w:sz w:val="28"/>
          <w:szCs w:val="28"/>
        </w:rPr>
        <w:t xml:space="preserve"> </w:t>
      </w:r>
      <w:r w:rsidR="00906457">
        <w:rPr>
          <w:sz w:val="28"/>
          <w:szCs w:val="28"/>
        </w:rPr>
        <w:t xml:space="preserve"> </w:t>
      </w:r>
      <w:r w:rsidRPr="00063C8F">
        <w:rPr>
          <w:sz w:val="28"/>
        </w:rPr>
        <w:t xml:space="preserve"> </w:t>
      </w:r>
      <w:r>
        <w:rPr>
          <w:sz w:val="28"/>
          <w:szCs w:val="28"/>
        </w:rPr>
        <w:t xml:space="preserve"> </w:t>
      </w:r>
    </w:p>
    <w:p w:rsidR="00CB79A1" w:rsidRDefault="00CB79A1" w:rsidP="00CB79A1">
      <w:pPr>
        <w:spacing w:line="360" w:lineRule="auto"/>
        <w:jc w:val="both"/>
      </w:pPr>
    </w:p>
    <w:p w:rsidR="00C26262" w:rsidRDefault="00956CDF" w:rsidP="00C26262">
      <w:pPr>
        <w:spacing w:line="360" w:lineRule="auto"/>
        <w:jc w:val="center"/>
        <w:rPr>
          <w:kern w:val="28"/>
        </w:rPr>
      </w:pPr>
      <w:r>
        <w:rPr>
          <w:kern w:val="28"/>
        </w:rPr>
        <w:lastRenderedPageBreak/>
        <w:t xml:space="preserve">Территориальная избирательная комиссия города Шахты </w:t>
      </w:r>
      <w:r w:rsidR="00C26262">
        <w:rPr>
          <w:kern w:val="28"/>
        </w:rPr>
        <w:t xml:space="preserve">Ростовской области </w:t>
      </w:r>
      <w:r>
        <w:rPr>
          <w:b/>
          <w:kern w:val="28"/>
        </w:rPr>
        <w:t>ПОСТАНОВЛЯЕТ</w:t>
      </w:r>
      <w:r>
        <w:rPr>
          <w:kern w:val="28"/>
        </w:rPr>
        <w:t>:</w:t>
      </w:r>
    </w:p>
    <w:p w:rsidR="000632DC" w:rsidRDefault="004E4D8B" w:rsidP="000632DC">
      <w:pPr>
        <w:spacing w:line="360" w:lineRule="auto"/>
        <w:jc w:val="both"/>
      </w:pPr>
      <w:r>
        <w:rPr>
          <w:caps/>
          <w:szCs w:val="24"/>
        </w:rPr>
        <w:t>1.</w:t>
      </w:r>
      <w:r>
        <w:t xml:space="preserve"> Утвердить Положение о Рабочей группе  Территор</w:t>
      </w:r>
      <w:r>
        <w:t>и</w:t>
      </w:r>
      <w:r>
        <w:t>альной избирательной комиссии города Шахты по рассмотрению жалоб (з</w:t>
      </w:r>
      <w:r>
        <w:t>а</w:t>
      </w:r>
      <w:r>
        <w:t>явлений) на решения и действия (бездействие) нижестоящих избирательных комиссий и их должн</w:t>
      </w:r>
      <w:r>
        <w:t>о</w:t>
      </w:r>
      <w:r>
        <w:t>стных лиц, иных участников избирательного процесса, нарушающие избир</w:t>
      </w:r>
      <w:r>
        <w:t>а</w:t>
      </w:r>
      <w:r>
        <w:t xml:space="preserve">тельные права граждан в ходе избирательной кампании по </w:t>
      </w:r>
      <w:r w:rsidR="00366F8E">
        <w:rPr>
          <w:szCs w:val="28"/>
        </w:rPr>
        <w:t xml:space="preserve"> </w:t>
      </w:r>
      <w:r w:rsidR="00C26262">
        <w:t>дополнител</w:t>
      </w:r>
      <w:r w:rsidR="00C26262">
        <w:t>ь</w:t>
      </w:r>
      <w:r w:rsidR="00C26262">
        <w:t>ным выборам</w:t>
      </w:r>
      <w:r w:rsidR="00C26262">
        <w:rPr>
          <w:szCs w:val="28"/>
        </w:rPr>
        <w:t xml:space="preserve"> депутата Законодательного Собрания Ростовской области  ш</w:t>
      </w:r>
      <w:r w:rsidR="00C26262">
        <w:rPr>
          <w:szCs w:val="28"/>
        </w:rPr>
        <w:t>е</w:t>
      </w:r>
      <w:r w:rsidR="00C26262">
        <w:rPr>
          <w:szCs w:val="28"/>
        </w:rPr>
        <w:t xml:space="preserve">стого созыва по </w:t>
      </w:r>
      <w:r w:rsidR="00834F2B">
        <w:rPr>
          <w:szCs w:val="28"/>
        </w:rPr>
        <w:t>Шахтинскому</w:t>
      </w:r>
      <w:r w:rsidR="00834F2B">
        <w:t xml:space="preserve"> </w:t>
      </w:r>
      <w:r w:rsidR="00C26262">
        <w:rPr>
          <w:szCs w:val="28"/>
        </w:rPr>
        <w:t>одномандатному изб</w:t>
      </w:r>
      <w:r w:rsidR="00834F2B">
        <w:rPr>
          <w:szCs w:val="28"/>
        </w:rPr>
        <w:t xml:space="preserve">ирательному округу № 8 </w:t>
      </w:r>
      <w:r>
        <w:t>(Пр</w:t>
      </w:r>
      <w:r>
        <w:t>и</w:t>
      </w:r>
      <w:r>
        <w:t>ложение №1).</w:t>
      </w:r>
    </w:p>
    <w:p w:rsidR="000632DC" w:rsidRDefault="004E4D8B" w:rsidP="000632DC">
      <w:pPr>
        <w:spacing w:line="360" w:lineRule="auto"/>
        <w:jc w:val="both"/>
        <w:rPr>
          <w:szCs w:val="28"/>
        </w:rPr>
      </w:pPr>
      <w:r>
        <w:t>2. Утвердить состав Рабочей группы Территориальной избирательной коми</w:t>
      </w:r>
      <w:r>
        <w:t>с</w:t>
      </w:r>
      <w:r>
        <w:t>сии города Шахты по рассмотрению жалоб (заявлений) на решения и дейс</w:t>
      </w:r>
      <w:r>
        <w:t>т</w:t>
      </w:r>
      <w:r>
        <w:t>вия (бездействие) нижестоящих избирательных комиссий и их должнос</w:t>
      </w:r>
      <w:r>
        <w:t>т</w:t>
      </w:r>
      <w:r>
        <w:t>ных лиц, иных участников избирательного процесса, нарушающие избир</w:t>
      </w:r>
      <w:r>
        <w:t>а</w:t>
      </w:r>
      <w:r>
        <w:t xml:space="preserve">тельные права граждан в ходе избирательной кампании </w:t>
      </w:r>
      <w:r w:rsidR="00C26262">
        <w:t>дополнительным выборам</w:t>
      </w:r>
      <w:r w:rsidR="00C26262">
        <w:rPr>
          <w:szCs w:val="28"/>
        </w:rPr>
        <w:t xml:space="preserve"> д</w:t>
      </w:r>
      <w:r w:rsidR="00C26262">
        <w:rPr>
          <w:szCs w:val="28"/>
        </w:rPr>
        <w:t>е</w:t>
      </w:r>
      <w:r w:rsidR="00C26262">
        <w:rPr>
          <w:szCs w:val="28"/>
        </w:rPr>
        <w:t>путата Законодательного Собрания Ростовской области  шестого с</w:t>
      </w:r>
      <w:r w:rsidR="00C26262">
        <w:rPr>
          <w:szCs w:val="28"/>
        </w:rPr>
        <w:t>о</w:t>
      </w:r>
      <w:r w:rsidR="00C26262">
        <w:rPr>
          <w:szCs w:val="28"/>
        </w:rPr>
        <w:t xml:space="preserve">зыва по </w:t>
      </w:r>
      <w:r w:rsidR="00834F2B">
        <w:rPr>
          <w:szCs w:val="28"/>
        </w:rPr>
        <w:t xml:space="preserve">Шахтинскому </w:t>
      </w:r>
      <w:r w:rsidR="00C26262">
        <w:rPr>
          <w:szCs w:val="28"/>
        </w:rPr>
        <w:t xml:space="preserve">одномандатному избирательному округу № 8 </w:t>
      </w:r>
      <w:r>
        <w:rPr>
          <w:szCs w:val="28"/>
        </w:rPr>
        <w:t>(Приложение №2).</w:t>
      </w:r>
      <w:r w:rsidR="000632DC">
        <w:rPr>
          <w:szCs w:val="28"/>
        </w:rPr>
        <w:t xml:space="preserve"> </w:t>
      </w:r>
    </w:p>
    <w:p w:rsidR="00906457" w:rsidRDefault="004E4D8B" w:rsidP="00906457">
      <w:pPr>
        <w:spacing w:line="360" w:lineRule="auto"/>
        <w:jc w:val="both"/>
        <w:rPr>
          <w:szCs w:val="28"/>
        </w:rPr>
      </w:pPr>
      <w:r w:rsidRPr="00F031B8">
        <w:rPr>
          <w:szCs w:val="28"/>
        </w:rPr>
        <w:t>3. Рекомендовать участковым избирательным комиссиям города Шахты со</w:t>
      </w:r>
      <w:r w:rsidRPr="00F031B8">
        <w:rPr>
          <w:szCs w:val="28"/>
        </w:rPr>
        <w:t>з</w:t>
      </w:r>
      <w:r w:rsidRPr="00F031B8">
        <w:rPr>
          <w:szCs w:val="28"/>
        </w:rPr>
        <w:t>дать рабочие группы по рассмотрению жалоб (заявлений) на решения и де</w:t>
      </w:r>
      <w:r w:rsidRPr="00F031B8">
        <w:rPr>
          <w:szCs w:val="28"/>
        </w:rPr>
        <w:t>й</w:t>
      </w:r>
      <w:r w:rsidRPr="00F031B8">
        <w:rPr>
          <w:szCs w:val="28"/>
        </w:rPr>
        <w:t>ствия (бездействие) избирательных комиссий и их должностных лиц, иных участников избирательного процесса, нарушающие избирательные права гр</w:t>
      </w:r>
      <w:r w:rsidRPr="00F031B8">
        <w:rPr>
          <w:szCs w:val="28"/>
        </w:rPr>
        <w:t>а</w:t>
      </w:r>
      <w:r w:rsidRPr="00F031B8">
        <w:rPr>
          <w:szCs w:val="28"/>
        </w:rPr>
        <w:t xml:space="preserve">ждан в ходе избирательной кампании по </w:t>
      </w:r>
      <w:r w:rsidR="00C26262">
        <w:t>дополнительным выборам</w:t>
      </w:r>
      <w:r w:rsidR="00C26262">
        <w:rPr>
          <w:szCs w:val="28"/>
        </w:rPr>
        <w:t xml:space="preserve"> деп</w:t>
      </w:r>
      <w:r w:rsidR="00C26262">
        <w:rPr>
          <w:szCs w:val="28"/>
        </w:rPr>
        <w:t>у</w:t>
      </w:r>
      <w:r w:rsidR="00C26262">
        <w:rPr>
          <w:szCs w:val="28"/>
        </w:rPr>
        <w:t xml:space="preserve">тата Законодательного Собрания Ростовской области  шестого созыва по </w:t>
      </w:r>
      <w:r w:rsidR="00834F2B">
        <w:rPr>
          <w:szCs w:val="28"/>
        </w:rPr>
        <w:t>Шахти</w:t>
      </w:r>
      <w:r w:rsidR="00834F2B">
        <w:rPr>
          <w:szCs w:val="28"/>
        </w:rPr>
        <w:t>н</w:t>
      </w:r>
      <w:r w:rsidR="00834F2B">
        <w:rPr>
          <w:szCs w:val="28"/>
        </w:rPr>
        <w:t xml:space="preserve">скому </w:t>
      </w:r>
      <w:r w:rsidR="00C26262">
        <w:rPr>
          <w:szCs w:val="28"/>
        </w:rPr>
        <w:t>о</w:t>
      </w:r>
      <w:r w:rsidR="00C26262">
        <w:rPr>
          <w:szCs w:val="28"/>
        </w:rPr>
        <w:t>д</w:t>
      </w:r>
      <w:r w:rsidR="00C26262">
        <w:rPr>
          <w:szCs w:val="28"/>
        </w:rPr>
        <w:t>номандатному избирательному округу № 8</w:t>
      </w:r>
      <w:r w:rsidR="00906457">
        <w:rPr>
          <w:szCs w:val="28"/>
        </w:rPr>
        <w:t>.</w:t>
      </w:r>
    </w:p>
    <w:p w:rsidR="00366F8E" w:rsidRDefault="00366F8E" w:rsidP="00C26262">
      <w:pPr>
        <w:pStyle w:val="1"/>
        <w:tabs>
          <w:tab w:val="left" w:pos="8820"/>
        </w:tabs>
        <w:spacing w:line="360" w:lineRule="auto"/>
        <w:jc w:val="both"/>
        <w:rPr>
          <w:szCs w:val="28"/>
        </w:rPr>
      </w:pPr>
      <w:r w:rsidRPr="00C26262">
        <w:rPr>
          <w:kern w:val="0"/>
          <w:szCs w:val="28"/>
        </w:rPr>
        <w:t>4. Признать утратившим силу постановление Территориальной и</w:t>
      </w:r>
      <w:r w:rsidRPr="00C26262">
        <w:rPr>
          <w:kern w:val="0"/>
          <w:szCs w:val="28"/>
        </w:rPr>
        <w:t>з</w:t>
      </w:r>
      <w:r w:rsidRPr="00C26262">
        <w:rPr>
          <w:kern w:val="0"/>
          <w:szCs w:val="28"/>
        </w:rPr>
        <w:t xml:space="preserve">бирательной комиссии города Шахты от </w:t>
      </w:r>
      <w:r w:rsidR="00C26262">
        <w:rPr>
          <w:kern w:val="0"/>
          <w:szCs w:val="28"/>
        </w:rPr>
        <w:t>09</w:t>
      </w:r>
      <w:r w:rsidR="00906457" w:rsidRPr="00C26262">
        <w:rPr>
          <w:kern w:val="0"/>
          <w:szCs w:val="28"/>
        </w:rPr>
        <w:t>.06.201</w:t>
      </w:r>
      <w:r w:rsidR="00C26262">
        <w:rPr>
          <w:kern w:val="0"/>
          <w:szCs w:val="28"/>
        </w:rPr>
        <w:t>8</w:t>
      </w:r>
      <w:r w:rsidRPr="00C26262">
        <w:rPr>
          <w:kern w:val="0"/>
          <w:szCs w:val="28"/>
        </w:rPr>
        <w:t xml:space="preserve"> г. № </w:t>
      </w:r>
      <w:r w:rsidR="00C26262">
        <w:rPr>
          <w:kern w:val="0"/>
          <w:szCs w:val="28"/>
        </w:rPr>
        <w:t>89-О/13</w:t>
      </w:r>
      <w:r w:rsidRPr="00C26262">
        <w:rPr>
          <w:kern w:val="0"/>
          <w:szCs w:val="28"/>
        </w:rPr>
        <w:t xml:space="preserve"> «</w:t>
      </w:r>
      <w:r w:rsidR="00C26262" w:rsidRPr="00C26262">
        <w:rPr>
          <w:kern w:val="0"/>
          <w:szCs w:val="28"/>
        </w:rPr>
        <w:t>О Рабочей группе Те</w:t>
      </w:r>
      <w:r w:rsidR="00C26262" w:rsidRPr="00C26262">
        <w:rPr>
          <w:kern w:val="0"/>
          <w:szCs w:val="28"/>
        </w:rPr>
        <w:t>р</w:t>
      </w:r>
      <w:r w:rsidR="00C26262" w:rsidRPr="00C26262">
        <w:rPr>
          <w:kern w:val="0"/>
          <w:szCs w:val="28"/>
        </w:rPr>
        <w:t>риториальной избирательной комиссии города Шахты по рассмотрению ж</w:t>
      </w:r>
      <w:r w:rsidR="00C26262" w:rsidRPr="00C26262">
        <w:rPr>
          <w:kern w:val="0"/>
          <w:szCs w:val="28"/>
        </w:rPr>
        <w:t>а</w:t>
      </w:r>
      <w:r w:rsidR="00C26262" w:rsidRPr="00C26262">
        <w:rPr>
          <w:kern w:val="0"/>
          <w:szCs w:val="28"/>
        </w:rPr>
        <w:t xml:space="preserve">лоб </w:t>
      </w:r>
      <w:r w:rsidR="00C26262" w:rsidRPr="00C26262">
        <w:rPr>
          <w:kern w:val="0"/>
          <w:szCs w:val="28"/>
        </w:rPr>
        <w:br/>
      </w:r>
      <w:r w:rsidR="00C26262" w:rsidRPr="00C26262">
        <w:rPr>
          <w:kern w:val="0"/>
          <w:szCs w:val="28"/>
        </w:rPr>
        <w:lastRenderedPageBreak/>
        <w:t>(заявлений) на решения и действия (бездействие) нижестоящих избирател</w:t>
      </w:r>
      <w:r w:rsidR="00C26262" w:rsidRPr="00C26262">
        <w:rPr>
          <w:kern w:val="0"/>
          <w:szCs w:val="28"/>
        </w:rPr>
        <w:t>ь</w:t>
      </w:r>
      <w:r w:rsidR="00C26262" w:rsidRPr="00C26262">
        <w:rPr>
          <w:kern w:val="0"/>
          <w:szCs w:val="28"/>
        </w:rPr>
        <w:t>ных комиссий и их должностных лиц, иных участников избирательного пр</w:t>
      </w:r>
      <w:r w:rsidR="00C26262" w:rsidRPr="00C26262">
        <w:rPr>
          <w:kern w:val="0"/>
          <w:szCs w:val="28"/>
        </w:rPr>
        <w:t>о</w:t>
      </w:r>
      <w:r w:rsidR="00C26262" w:rsidRPr="00C26262">
        <w:rPr>
          <w:kern w:val="0"/>
          <w:szCs w:val="28"/>
        </w:rPr>
        <w:t>цесса, нарушающие избирательные права граждан в ходе избирательной ка</w:t>
      </w:r>
      <w:r w:rsidR="00C26262" w:rsidRPr="00C26262">
        <w:rPr>
          <w:kern w:val="0"/>
          <w:szCs w:val="28"/>
        </w:rPr>
        <w:t>м</w:t>
      </w:r>
      <w:r w:rsidR="00C26262" w:rsidRPr="00C26262">
        <w:rPr>
          <w:kern w:val="0"/>
          <w:szCs w:val="28"/>
        </w:rPr>
        <w:t>пании по  выборам депутатов Законодательного Собрания Ростовской обл</w:t>
      </w:r>
      <w:r w:rsidR="00C26262" w:rsidRPr="00C26262">
        <w:rPr>
          <w:kern w:val="0"/>
          <w:szCs w:val="28"/>
        </w:rPr>
        <w:t>а</w:t>
      </w:r>
      <w:r w:rsidR="00C26262" w:rsidRPr="00C26262">
        <w:rPr>
          <w:kern w:val="0"/>
          <w:szCs w:val="28"/>
        </w:rPr>
        <w:t>сти шестого созыва</w:t>
      </w:r>
      <w:r w:rsidRPr="00C26262">
        <w:rPr>
          <w:szCs w:val="28"/>
        </w:rPr>
        <w:t>».</w:t>
      </w:r>
    </w:p>
    <w:p w:rsidR="004E4D8B" w:rsidRPr="00412655" w:rsidRDefault="00366F8E" w:rsidP="00366F8E">
      <w:pPr>
        <w:spacing w:line="360" w:lineRule="auto"/>
        <w:jc w:val="both"/>
        <w:rPr>
          <w:szCs w:val="28"/>
        </w:rPr>
      </w:pPr>
      <w:r>
        <w:rPr>
          <w:szCs w:val="28"/>
        </w:rPr>
        <w:t>5</w:t>
      </w:r>
      <w:r w:rsidR="004E4D8B" w:rsidRPr="006E69EC">
        <w:rPr>
          <w:szCs w:val="28"/>
        </w:rPr>
        <w:t>.</w:t>
      </w:r>
      <w:r w:rsidR="004E4D8B">
        <w:rPr>
          <w:szCs w:val="28"/>
        </w:rPr>
        <w:t xml:space="preserve"> </w:t>
      </w:r>
      <w:r w:rsidR="004E4D8B" w:rsidRPr="00DC6EE0">
        <w:rPr>
          <w:szCs w:val="28"/>
        </w:rPr>
        <w:t xml:space="preserve">Направить настоящее постановление </w:t>
      </w:r>
      <w:r w:rsidR="004E4D8B">
        <w:rPr>
          <w:szCs w:val="28"/>
        </w:rPr>
        <w:t>в участковые</w:t>
      </w:r>
      <w:r w:rsidR="004E4D8B" w:rsidRPr="00DC6EE0">
        <w:rPr>
          <w:szCs w:val="28"/>
        </w:rPr>
        <w:t xml:space="preserve"> избирательные к</w:t>
      </w:r>
      <w:r w:rsidR="004E4D8B" w:rsidRPr="00DC6EE0">
        <w:rPr>
          <w:szCs w:val="28"/>
        </w:rPr>
        <w:t>о</w:t>
      </w:r>
      <w:r w:rsidR="004E4D8B" w:rsidRPr="00DC6EE0">
        <w:rPr>
          <w:szCs w:val="28"/>
        </w:rPr>
        <w:t xml:space="preserve">миссии </w:t>
      </w:r>
      <w:r w:rsidR="004E4D8B">
        <w:rPr>
          <w:szCs w:val="28"/>
        </w:rPr>
        <w:t>города Шахты</w:t>
      </w:r>
      <w:r w:rsidR="004E4D8B" w:rsidRPr="00DC6EE0">
        <w:rPr>
          <w:szCs w:val="28"/>
        </w:rPr>
        <w:t>.</w:t>
      </w:r>
      <w:r w:rsidR="004E4D8B" w:rsidRPr="00412655">
        <w:rPr>
          <w:szCs w:val="28"/>
        </w:rPr>
        <w:t xml:space="preserve">  </w:t>
      </w:r>
    </w:p>
    <w:p w:rsidR="000632DC" w:rsidRDefault="00366F8E" w:rsidP="000632DC">
      <w:pPr>
        <w:spacing w:line="360" w:lineRule="auto"/>
        <w:jc w:val="both"/>
        <w:rPr>
          <w:szCs w:val="28"/>
        </w:rPr>
      </w:pPr>
      <w:r w:rsidRPr="00421468">
        <w:rPr>
          <w:szCs w:val="28"/>
        </w:rPr>
        <w:t>6</w:t>
      </w:r>
      <w:r w:rsidR="004E4D8B" w:rsidRPr="00421468">
        <w:rPr>
          <w:szCs w:val="28"/>
        </w:rPr>
        <w:t xml:space="preserve">. </w:t>
      </w:r>
      <w:r w:rsidR="00266E85" w:rsidRPr="00421468">
        <w:t>Разместить настоящее постановление на сайте Территориальной избир</w:t>
      </w:r>
      <w:r w:rsidR="00266E85" w:rsidRPr="00421468">
        <w:t>а</w:t>
      </w:r>
      <w:r w:rsidR="00266E85" w:rsidRPr="00421468">
        <w:t>тельной комиссии города Шахты в информационно-телекоммуникационной сети «Интернет».</w:t>
      </w:r>
    </w:p>
    <w:p w:rsidR="004E4D8B" w:rsidRDefault="00366F8E" w:rsidP="000632DC">
      <w:pPr>
        <w:spacing w:line="360" w:lineRule="auto"/>
        <w:jc w:val="both"/>
        <w:rPr>
          <w:szCs w:val="28"/>
        </w:rPr>
      </w:pPr>
      <w:r>
        <w:rPr>
          <w:szCs w:val="28"/>
        </w:rPr>
        <w:t>7</w:t>
      </w:r>
      <w:r w:rsidR="004E4D8B">
        <w:rPr>
          <w:szCs w:val="28"/>
        </w:rPr>
        <w:t>. Контроль за выполнением настоящего постановления возложить на секр</w:t>
      </w:r>
      <w:r w:rsidR="004E4D8B">
        <w:rPr>
          <w:szCs w:val="28"/>
        </w:rPr>
        <w:t>е</w:t>
      </w:r>
      <w:r w:rsidR="004E4D8B">
        <w:rPr>
          <w:szCs w:val="28"/>
        </w:rPr>
        <w:t xml:space="preserve">таря комиссии В.И.Максюта. </w:t>
      </w:r>
    </w:p>
    <w:p w:rsidR="00956CDF" w:rsidRPr="00956CDF" w:rsidRDefault="00EB42C6" w:rsidP="00956CDF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921BA8" w:rsidRDefault="00956CDF" w:rsidP="004E4D8B">
      <w:pPr>
        <w:spacing w:line="360" w:lineRule="auto"/>
        <w:jc w:val="both"/>
      </w:pPr>
      <w:r>
        <w:rPr>
          <w:szCs w:val="28"/>
        </w:rPr>
        <w:t xml:space="preserve"> </w:t>
      </w:r>
      <w:r w:rsidR="004E4D8B">
        <w:rPr>
          <w:szCs w:val="28"/>
        </w:rPr>
        <w:t>П</w:t>
      </w:r>
      <w:r w:rsidR="00921BA8">
        <w:t>редседател</w:t>
      </w:r>
      <w:r w:rsidR="004E4D8B">
        <w:t>ь</w:t>
      </w:r>
      <w:r w:rsidR="00921BA8">
        <w:t xml:space="preserve"> комиссии</w:t>
      </w:r>
      <w:r w:rsidR="00921BA8">
        <w:tab/>
        <w:t xml:space="preserve">                          </w:t>
      </w:r>
      <w:r w:rsidR="00921BA8">
        <w:tab/>
      </w:r>
      <w:r w:rsidR="00921BA8">
        <w:tab/>
        <w:t xml:space="preserve">   </w:t>
      </w:r>
      <w:r w:rsidR="004D74E8">
        <w:t xml:space="preserve">   </w:t>
      </w:r>
      <w:r w:rsidR="004E4D8B">
        <w:t>А.В.Кухтин</w:t>
      </w:r>
    </w:p>
    <w:p w:rsidR="000632DC" w:rsidRDefault="000632D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CB79A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 </w:t>
      </w:r>
      <w:r w:rsidR="004D74E8">
        <w:rPr>
          <w:kern w:val="28"/>
        </w:rPr>
        <w:t xml:space="preserve">Секретарь комиссии </w:t>
      </w:r>
      <w:r w:rsidR="004D74E8">
        <w:rPr>
          <w:kern w:val="28"/>
        </w:rPr>
        <w:tab/>
      </w:r>
      <w:r w:rsidR="00921BA8">
        <w:rPr>
          <w:kern w:val="28"/>
        </w:rPr>
        <w:t>В.И. Максюта</w:t>
      </w:r>
    </w:p>
    <w:p w:rsidR="009B0919" w:rsidRDefault="009B0919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br w:type="page"/>
      </w:r>
    </w:p>
    <w:tbl>
      <w:tblPr>
        <w:tblW w:w="0" w:type="auto"/>
        <w:tblLook w:val="04A0"/>
      </w:tblPr>
      <w:tblGrid>
        <w:gridCol w:w="4786"/>
        <w:gridCol w:w="4786"/>
      </w:tblGrid>
      <w:tr w:rsidR="00880B2A" w:rsidRPr="00F378AC" w:rsidTr="005A6EFA">
        <w:tc>
          <w:tcPr>
            <w:tcW w:w="4786" w:type="dxa"/>
            <w:shd w:val="clear" w:color="auto" w:fill="auto"/>
          </w:tcPr>
          <w:p w:rsidR="00880B2A" w:rsidRPr="00F378AC" w:rsidRDefault="00880B2A" w:rsidP="005A6EFA">
            <w:pPr>
              <w:pStyle w:val="ae"/>
              <w:rPr>
                <w:b w:val="0"/>
              </w:rPr>
            </w:pPr>
          </w:p>
        </w:tc>
        <w:tc>
          <w:tcPr>
            <w:tcW w:w="4786" w:type="dxa"/>
            <w:shd w:val="clear" w:color="auto" w:fill="auto"/>
          </w:tcPr>
          <w:p w:rsidR="00880B2A" w:rsidRPr="00F378AC" w:rsidRDefault="00880B2A" w:rsidP="005A6EFA">
            <w:pPr>
              <w:pStyle w:val="ae"/>
              <w:rPr>
                <w:b w:val="0"/>
              </w:rPr>
            </w:pPr>
            <w:r w:rsidRPr="00F378AC">
              <w:rPr>
                <w:b w:val="0"/>
              </w:rPr>
              <w:t>Приложение № 1</w:t>
            </w:r>
          </w:p>
          <w:p w:rsidR="00880B2A" w:rsidRPr="00F378AC" w:rsidRDefault="00880B2A" w:rsidP="005A6EFA">
            <w:pPr>
              <w:pStyle w:val="ae"/>
              <w:rPr>
                <w:b w:val="0"/>
              </w:rPr>
            </w:pPr>
            <w:r w:rsidRPr="00F378AC">
              <w:rPr>
                <w:b w:val="0"/>
              </w:rPr>
              <w:t>УТВЕРЖДЕНО</w:t>
            </w:r>
          </w:p>
          <w:p w:rsidR="00880B2A" w:rsidRPr="00F378AC" w:rsidRDefault="00880B2A" w:rsidP="00C26262">
            <w:pPr>
              <w:pStyle w:val="ae"/>
              <w:rPr>
                <w:b w:val="0"/>
              </w:rPr>
            </w:pPr>
            <w:r w:rsidRPr="00F378AC">
              <w:rPr>
                <w:b w:val="0"/>
              </w:rPr>
              <w:t xml:space="preserve">Постановлением Территориальной избирательной комиссии города Шахты от </w:t>
            </w:r>
            <w:r w:rsidR="00C26262">
              <w:rPr>
                <w:b w:val="0"/>
              </w:rPr>
              <w:t>2</w:t>
            </w:r>
            <w:r w:rsidR="00421468">
              <w:rPr>
                <w:b w:val="0"/>
              </w:rPr>
              <w:t>9</w:t>
            </w:r>
            <w:r w:rsidR="00C26262">
              <w:rPr>
                <w:b w:val="0"/>
              </w:rPr>
              <w:t>.12</w:t>
            </w:r>
            <w:r w:rsidRPr="00F378AC">
              <w:rPr>
                <w:b w:val="0"/>
              </w:rPr>
              <w:t>.20</w:t>
            </w:r>
            <w:r w:rsidR="00C26262">
              <w:rPr>
                <w:b w:val="0"/>
              </w:rPr>
              <w:t>21</w:t>
            </w:r>
            <w:r w:rsidRPr="00F378AC">
              <w:rPr>
                <w:b w:val="0"/>
              </w:rPr>
              <w:t xml:space="preserve"> г. № </w:t>
            </w:r>
            <w:r w:rsidR="00C26262">
              <w:rPr>
                <w:b w:val="0"/>
              </w:rPr>
              <w:t>29</w:t>
            </w:r>
            <w:r w:rsidRPr="00F378AC">
              <w:rPr>
                <w:b w:val="0"/>
              </w:rPr>
              <w:t>-</w:t>
            </w:r>
            <w:r w:rsidR="00C26262">
              <w:rPr>
                <w:b w:val="0"/>
              </w:rPr>
              <w:t>8</w:t>
            </w:r>
          </w:p>
        </w:tc>
      </w:tr>
    </w:tbl>
    <w:p w:rsidR="00880B2A" w:rsidRDefault="00880B2A" w:rsidP="00880B2A">
      <w:pPr>
        <w:pStyle w:val="ae"/>
        <w:rPr>
          <w:b w:val="0"/>
        </w:rPr>
      </w:pPr>
    </w:p>
    <w:p w:rsidR="00880B2A" w:rsidRPr="00421468" w:rsidRDefault="00880B2A" w:rsidP="00880B2A">
      <w:pPr>
        <w:pStyle w:val="ae"/>
      </w:pPr>
      <w:r w:rsidRPr="00421468">
        <w:t>ПОЛОЖЕНИЕ</w:t>
      </w:r>
    </w:p>
    <w:p w:rsidR="00880B2A" w:rsidRPr="00421468" w:rsidRDefault="00880B2A" w:rsidP="00880B2A">
      <w:pPr>
        <w:pStyle w:val="ae"/>
        <w:rPr>
          <w:bCs/>
        </w:rPr>
      </w:pPr>
      <w:r w:rsidRPr="00421468">
        <w:rPr>
          <w:bCs/>
        </w:rPr>
        <w:t xml:space="preserve"> </w:t>
      </w:r>
      <w:r w:rsidRPr="00421468">
        <w:t>о Рабочей группе Территориальной избирательной комиссии города Шахты по рассмотрению жалоб (заявлений) на решения и действия (бе</w:t>
      </w:r>
      <w:r w:rsidRPr="00421468">
        <w:t>з</w:t>
      </w:r>
      <w:r w:rsidRPr="00421468">
        <w:t>действие) н</w:t>
      </w:r>
      <w:r w:rsidRPr="00421468">
        <w:t>и</w:t>
      </w:r>
      <w:r w:rsidRPr="00421468">
        <w:t xml:space="preserve">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C26262">
        <w:t xml:space="preserve">дополнительным </w:t>
      </w:r>
      <w:r w:rsidR="00C26262">
        <w:br/>
      </w:r>
      <w:r w:rsidRPr="00421468">
        <w:t>выборам</w:t>
      </w:r>
      <w:r w:rsidRPr="00421468">
        <w:rPr>
          <w:szCs w:val="28"/>
        </w:rPr>
        <w:t xml:space="preserve"> депутат</w:t>
      </w:r>
      <w:r w:rsidR="00C26262">
        <w:rPr>
          <w:szCs w:val="28"/>
        </w:rPr>
        <w:t>а</w:t>
      </w:r>
      <w:r w:rsidRPr="00421468">
        <w:rPr>
          <w:szCs w:val="28"/>
        </w:rPr>
        <w:t xml:space="preserve"> Законодательного Собрания Ростовской области </w:t>
      </w:r>
      <w:r w:rsidR="00C26262">
        <w:rPr>
          <w:szCs w:val="28"/>
        </w:rPr>
        <w:br/>
      </w:r>
      <w:r w:rsidRPr="00421468">
        <w:rPr>
          <w:szCs w:val="28"/>
        </w:rPr>
        <w:t>шестого созыва</w:t>
      </w:r>
      <w:r w:rsidR="00C26262">
        <w:rPr>
          <w:szCs w:val="28"/>
        </w:rPr>
        <w:t xml:space="preserve"> по </w:t>
      </w:r>
      <w:r w:rsidR="004D0580">
        <w:rPr>
          <w:szCs w:val="28"/>
        </w:rPr>
        <w:t xml:space="preserve">Шахтинскому </w:t>
      </w:r>
      <w:r w:rsidR="00C26262">
        <w:rPr>
          <w:szCs w:val="28"/>
        </w:rPr>
        <w:t xml:space="preserve">одномандатному избирательному </w:t>
      </w:r>
      <w:r w:rsidR="004D0580">
        <w:rPr>
          <w:szCs w:val="28"/>
        </w:rPr>
        <w:br/>
      </w:r>
      <w:r w:rsidR="00C26262">
        <w:rPr>
          <w:szCs w:val="28"/>
        </w:rPr>
        <w:t>окр</w:t>
      </w:r>
      <w:r w:rsidR="00C26262">
        <w:rPr>
          <w:szCs w:val="28"/>
        </w:rPr>
        <w:t>у</w:t>
      </w:r>
      <w:r w:rsidR="00C26262">
        <w:rPr>
          <w:szCs w:val="28"/>
        </w:rPr>
        <w:t xml:space="preserve">гу № 8 </w:t>
      </w:r>
      <w:r w:rsidR="00C26262">
        <w:rPr>
          <w:szCs w:val="28"/>
        </w:rPr>
        <w:br/>
      </w:r>
    </w:p>
    <w:p w:rsidR="00880B2A" w:rsidRDefault="00880B2A" w:rsidP="00880B2A">
      <w:pPr>
        <w:pStyle w:val="af"/>
      </w:pPr>
    </w:p>
    <w:p w:rsidR="00880B2A" w:rsidRDefault="00880B2A" w:rsidP="00880B2A">
      <w:pPr>
        <w:pStyle w:val="af"/>
      </w:pPr>
      <w:r>
        <w:t>1. Настоящее Положение определяет порядок и формы деятельности  Рабочей группы Территориальной избирательной комиссии города Шахты по рассмотрению жалоб (заявлений) на решения и действия (бездействие) ниж</w:t>
      </w:r>
      <w:r>
        <w:t>е</w:t>
      </w:r>
      <w:r>
        <w:t xml:space="preserve">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</w:t>
      </w:r>
      <w:r w:rsidR="00C26262">
        <w:t xml:space="preserve">дополнительным </w:t>
      </w:r>
      <w:r>
        <w:t>выборам</w:t>
      </w:r>
      <w:r>
        <w:rPr>
          <w:szCs w:val="28"/>
        </w:rPr>
        <w:t xml:space="preserve"> депутат</w:t>
      </w:r>
      <w:r w:rsidR="00C26262">
        <w:rPr>
          <w:szCs w:val="28"/>
        </w:rPr>
        <w:t>а</w:t>
      </w:r>
      <w:r>
        <w:rPr>
          <w:szCs w:val="28"/>
        </w:rPr>
        <w:t xml:space="preserve"> Законод</w:t>
      </w:r>
      <w:r>
        <w:rPr>
          <w:szCs w:val="28"/>
        </w:rPr>
        <w:t>а</w:t>
      </w:r>
      <w:r>
        <w:rPr>
          <w:szCs w:val="28"/>
        </w:rPr>
        <w:t>тельного Собрания Ростовской области шестого созыва</w:t>
      </w:r>
      <w:r w:rsidR="00C26262">
        <w:rPr>
          <w:szCs w:val="28"/>
        </w:rPr>
        <w:t xml:space="preserve"> по </w:t>
      </w:r>
      <w:r w:rsidR="004D0580">
        <w:rPr>
          <w:szCs w:val="28"/>
        </w:rPr>
        <w:t>Шахтинскому</w:t>
      </w:r>
      <w:r w:rsidR="004D0580">
        <w:t xml:space="preserve"> </w:t>
      </w:r>
      <w:r w:rsidR="00C26262">
        <w:rPr>
          <w:szCs w:val="28"/>
        </w:rPr>
        <w:t>о</w:t>
      </w:r>
      <w:r w:rsidR="00C26262">
        <w:rPr>
          <w:szCs w:val="28"/>
        </w:rPr>
        <w:t>д</w:t>
      </w:r>
      <w:r w:rsidR="00C26262">
        <w:rPr>
          <w:szCs w:val="28"/>
        </w:rPr>
        <w:t>номандатному изб</w:t>
      </w:r>
      <w:r w:rsidR="004D0580">
        <w:rPr>
          <w:szCs w:val="28"/>
        </w:rPr>
        <w:t xml:space="preserve">ирательному округу № 8 </w:t>
      </w:r>
      <w:r>
        <w:t>(далее - Р</w:t>
      </w:r>
      <w:r>
        <w:t>а</w:t>
      </w:r>
      <w:r>
        <w:t>бочая группа).</w:t>
      </w:r>
    </w:p>
    <w:p w:rsidR="00880B2A" w:rsidRDefault="00880B2A" w:rsidP="00880B2A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прав и права на участие в референдуме граждан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дерации», Областным законом «О выборах и референдумах в Ростовской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880B2A" w:rsidRDefault="00880B2A" w:rsidP="00880B2A">
      <w:pPr>
        <w:pStyle w:val="af"/>
      </w:pPr>
      <w:r>
        <w:rPr>
          <w:szCs w:val="28"/>
        </w:rPr>
        <w:lastRenderedPageBreak/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Территориал</w:t>
      </w:r>
      <w:r>
        <w:t>ь</w:t>
      </w:r>
      <w:r>
        <w:t>ную избирательную комиссию города Шахты, на решения и действия (безде</w:t>
      </w:r>
      <w:r>
        <w:t>й</w:t>
      </w:r>
      <w:r>
        <w:t>ствие) нижестоящих избирательных комиссий и их должностных лиц, иных участников избирательного процесса, нарушающие избирательные права гр</w:t>
      </w:r>
      <w:r>
        <w:t>а</w:t>
      </w:r>
      <w:r>
        <w:t xml:space="preserve">ждан в ходе избирательной кампании по </w:t>
      </w:r>
      <w:r w:rsidR="00C26262">
        <w:t>дополнительным выборам</w:t>
      </w:r>
      <w:r w:rsidR="00C26262">
        <w:rPr>
          <w:szCs w:val="28"/>
        </w:rPr>
        <w:t xml:space="preserve"> деп</w:t>
      </w:r>
      <w:r w:rsidR="00C26262">
        <w:rPr>
          <w:szCs w:val="28"/>
        </w:rPr>
        <w:t>у</w:t>
      </w:r>
      <w:r w:rsidR="00C26262">
        <w:rPr>
          <w:szCs w:val="28"/>
        </w:rPr>
        <w:t xml:space="preserve">тата Законодательного Собрания Ростовской области шестого созыва по </w:t>
      </w:r>
      <w:r w:rsidR="004D0580">
        <w:rPr>
          <w:szCs w:val="28"/>
        </w:rPr>
        <w:t>Шахти</w:t>
      </w:r>
      <w:r w:rsidR="004D0580">
        <w:rPr>
          <w:szCs w:val="28"/>
        </w:rPr>
        <w:t>н</w:t>
      </w:r>
      <w:r w:rsidR="004D0580">
        <w:rPr>
          <w:szCs w:val="28"/>
        </w:rPr>
        <w:t>скому</w:t>
      </w:r>
      <w:r w:rsidR="004D0580">
        <w:t xml:space="preserve"> </w:t>
      </w:r>
      <w:r w:rsidR="00C26262">
        <w:rPr>
          <w:szCs w:val="28"/>
        </w:rPr>
        <w:t xml:space="preserve">одномандатному избирательному округу № 8 </w:t>
      </w:r>
      <w:r>
        <w:t>и требующим рассмотр</w:t>
      </w:r>
      <w:r>
        <w:t>е</w:t>
      </w:r>
      <w:r>
        <w:t>ния на заседании Избирательной комиссии Росто</w:t>
      </w:r>
      <w:r>
        <w:t>в</w:t>
      </w:r>
      <w:r>
        <w:t>ской области.</w:t>
      </w:r>
    </w:p>
    <w:p w:rsidR="00880B2A" w:rsidRDefault="00880B2A" w:rsidP="00880B2A">
      <w:pPr>
        <w:pStyle w:val="af"/>
      </w:pPr>
      <w:r>
        <w:t>4. Рабочая группа образуется из числа членов Комиссии с правом р</w:t>
      </w:r>
      <w:r>
        <w:t>е</w:t>
      </w:r>
      <w:r>
        <w:t>шающего голоса.</w:t>
      </w:r>
    </w:p>
    <w:p w:rsidR="00880B2A" w:rsidRDefault="00880B2A" w:rsidP="00880B2A">
      <w:pPr>
        <w:pStyle w:val="af"/>
        <w:rPr>
          <w:bCs/>
        </w:rPr>
      </w:pPr>
      <w:r>
        <w:t>Персональный состав Рабочей группы утверждается постановлением Территориальной избирательной комиссии города Шахты. Данным постано</w:t>
      </w:r>
      <w:r>
        <w:t>в</w:t>
      </w:r>
      <w:r>
        <w:t>лением назначается руководитель Рабочей группы и секретарь Рабочей гру</w:t>
      </w:r>
      <w:r>
        <w:t>п</w:t>
      </w:r>
      <w:r>
        <w:t>пы.</w:t>
      </w:r>
    </w:p>
    <w:p w:rsidR="00880B2A" w:rsidRDefault="00880B2A" w:rsidP="00880B2A">
      <w:pPr>
        <w:pStyle w:val="af"/>
        <w:rPr>
          <w:bCs/>
          <w:snapToGrid w:val="0"/>
          <w:color w:val="000000"/>
        </w:rPr>
      </w:pPr>
      <w:r>
        <w:t>5. По поручению председателя Территориальной избирательной коми</w:t>
      </w:r>
      <w:r>
        <w:t>с</w:t>
      </w:r>
      <w:r>
        <w:t>сии города Шахты, а в его отсутствие – по  поручению заместителя председ</w:t>
      </w:r>
      <w:r>
        <w:t>а</w:t>
      </w:r>
      <w:r>
        <w:t>теля Территориальной избирательной комиссии города Шахты либо руков</w:t>
      </w:r>
      <w:r>
        <w:t>о</w:t>
      </w:r>
      <w:r>
        <w:t>дителя Рабочей группы</w:t>
      </w:r>
      <w:r w:rsidR="00C26262">
        <w:t>,</w:t>
      </w:r>
      <w:r>
        <w:t xml:space="preserve"> поступившие в Территориальную избирательную к</w:t>
      </w:r>
      <w:r>
        <w:t>о</w:t>
      </w:r>
      <w:r>
        <w:t xml:space="preserve">миссию города Шахты жалобы (заявления) рассматриваются на заседаниях Рабочей группы. </w:t>
      </w:r>
    </w:p>
    <w:p w:rsidR="00880B2A" w:rsidRDefault="00880B2A" w:rsidP="00880B2A">
      <w:pPr>
        <w:pStyle w:val="af"/>
        <w:rPr>
          <w:bCs/>
        </w:rPr>
      </w:pPr>
      <w:r>
        <w:t>6. При поступлении жалобы (заявления), не требующей рассмотрения на заседании Территориальной избирательной комиссии города Шахты, жалоба (заявление) рассматривается руководителем Рабочей группы, который, в соо</w:t>
      </w:r>
      <w:r>
        <w:t>т</w:t>
      </w:r>
      <w:r>
        <w:t>ветствии с поручением председателя Территориальной избирательной коми</w:t>
      </w:r>
      <w:r>
        <w:t>с</w:t>
      </w:r>
      <w:r>
        <w:t>сии города Шахты, а в его отсутствие – по поручению заместителя председ</w:t>
      </w:r>
      <w:r>
        <w:t>а</w:t>
      </w:r>
      <w:r>
        <w:t xml:space="preserve">теля Территориальной избирательной комиссии города Шахты, дает ответ </w:t>
      </w:r>
      <w:r>
        <w:lastRenderedPageBreak/>
        <w:t>заявителю за своей подписью. Проект ответа готовится членами Рабочей группы по поручению руководителя Рабочей группы.</w:t>
      </w:r>
    </w:p>
    <w:p w:rsidR="00880B2A" w:rsidRDefault="00880B2A" w:rsidP="00880B2A">
      <w:pPr>
        <w:pStyle w:val="af"/>
        <w:rPr>
          <w:bCs/>
          <w:snapToGrid w:val="0"/>
          <w:color w:val="000000"/>
        </w:rPr>
      </w:pPr>
      <w:r>
        <w:t>7. При необходимости решение Рабочей группы и соответствующий проект постановления Территориальной избирательной комиссии города Шахты выносятся на рассмотрение Территориальной избирательной коми</w:t>
      </w:r>
      <w:r>
        <w:t>с</w:t>
      </w:r>
      <w:r>
        <w:t>сии города Шахты, при этом с докладом по этому вопросу выступает руков</w:t>
      </w:r>
      <w:r>
        <w:t>о</w:t>
      </w:r>
      <w:r>
        <w:t>дитель Рабочей группы или по его поручению - заместитель руководителя Р</w:t>
      </w:r>
      <w:r>
        <w:t>а</w:t>
      </w:r>
      <w:r>
        <w:t>бочей группы либо другой член Рабочей группы.</w:t>
      </w:r>
    </w:p>
    <w:p w:rsidR="00880B2A" w:rsidRDefault="00880B2A" w:rsidP="00880B2A">
      <w:pPr>
        <w:pStyle w:val="af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80B2A" w:rsidRDefault="00880B2A" w:rsidP="00880B2A">
      <w:pPr>
        <w:pStyle w:val="af"/>
      </w:pPr>
      <w:r>
        <w:t>9. На заседаниях Рабочей группы вправе присутствовать, выступать и высказывать свое мнение члены Территориальной избирательной комиссии города Шахты, участвующие в подготовке материалов к заседанию Рабочей группы.</w:t>
      </w:r>
    </w:p>
    <w:p w:rsidR="00880B2A" w:rsidRDefault="00880B2A" w:rsidP="00880B2A">
      <w:pPr>
        <w:pStyle w:val="af"/>
      </w:pPr>
      <w:r>
        <w:t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</w:t>
      </w:r>
      <w:r>
        <w:t>н</w:t>
      </w:r>
      <w:r>
        <w:t xml:space="preserve">тересы. </w:t>
      </w:r>
    </w:p>
    <w:p w:rsidR="00880B2A" w:rsidRDefault="00880B2A" w:rsidP="00880B2A">
      <w:pPr>
        <w:pStyle w:val="af"/>
        <w:rPr>
          <w:szCs w:val="28"/>
        </w:rPr>
      </w:pPr>
      <w:r>
        <w:t>10. Руководитель Рабочей группы дает поручения о подготовке мат</w:t>
      </w:r>
      <w:r>
        <w:t>е</w:t>
      </w:r>
      <w:r>
        <w:t>риалов на заседание Рабочей группы, об оповещении ее членов и приглаше</w:t>
      </w:r>
      <w:r>
        <w:t>н</w:t>
      </w:r>
      <w:r>
        <w:t>ных лиц, о времени и месте заседания Рабочей группы, председательствует на з</w:t>
      </w:r>
      <w:r>
        <w:t>а</w:t>
      </w:r>
      <w:r>
        <w:t xml:space="preserve">седаниях </w:t>
      </w:r>
      <w:r>
        <w:rPr>
          <w:szCs w:val="28"/>
        </w:rPr>
        <w:t>Рабочей группы.</w:t>
      </w:r>
    </w:p>
    <w:p w:rsidR="00880B2A" w:rsidRDefault="00880B2A" w:rsidP="00880B2A">
      <w:pPr>
        <w:pStyle w:val="ac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 рабочей группы или другой член Рабочей группы.</w:t>
      </w:r>
    </w:p>
    <w:p w:rsidR="00880B2A" w:rsidRDefault="00880B2A" w:rsidP="00880B2A">
      <w:pPr>
        <w:pStyle w:val="ac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80B2A" w:rsidRDefault="00880B2A" w:rsidP="00880B2A">
      <w:pPr>
        <w:pStyle w:val="af"/>
      </w:pPr>
      <w:r>
        <w:rPr>
          <w:szCs w:val="28"/>
        </w:rPr>
        <w:t>11. 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 а та</w:t>
      </w:r>
      <w:r>
        <w:t>к</w:t>
      </w:r>
      <w:r>
        <w:lastRenderedPageBreak/>
        <w:t>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</w:t>
      </w:r>
      <w:r>
        <w:t>а</w:t>
      </w:r>
      <w:r>
        <w:t>явлению), а в необходимых случаях – соответствующие заключения.</w:t>
      </w:r>
    </w:p>
    <w:p w:rsidR="00880B2A" w:rsidRDefault="00880B2A" w:rsidP="00880B2A">
      <w:pPr>
        <w:pStyle w:val="af"/>
      </w:pPr>
      <w:r>
        <w:t>12. Решение о проведении дополнительной проверки по жалобе (заявл</w:t>
      </w:r>
      <w:r>
        <w:t>е</w:t>
      </w:r>
      <w:r>
        <w:t>нию) принимается руководителем Рабочей группы, в случае необходимости выезда членов Рабочей группы,  специалистов, принимается председателем Территориальной избирательной комиссии города Шахты по предложению Рабочей группы, вносимому ее руководителем.</w:t>
      </w:r>
    </w:p>
    <w:p w:rsidR="00880B2A" w:rsidRDefault="00880B2A" w:rsidP="00880B2A">
      <w:pPr>
        <w:pStyle w:val="af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</w:t>
      </w:r>
      <w:r>
        <w:t>и</w:t>
      </w:r>
      <w:r>
        <w:t>няло участие большинство от установленного числа членов Рабочей группы.</w:t>
      </w:r>
    </w:p>
    <w:p w:rsidR="00880B2A" w:rsidRDefault="00880B2A" w:rsidP="00880B2A">
      <w:pPr>
        <w:pStyle w:val="af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</w:t>
      </w:r>
      <w:r>
        <w:t>и</w:t>
      </w:r>
      <w:r>
        <w:t>ем. В случае равенства голосов «за» и «против» голос председательствующего на заседании Рабочей группы является решающим.</w:t>
      </w:r>
    </w:p>
    <w:p w:rsidR="00880B2A" w:rsidRDefault="00880B2A" w:rsidP="00880B2A">
      <w:pPr>
        <w:pStyle w:val="af"/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880B2A" w:rsidRPr="00421468" w:rsidRDefault="00880B2A" w:rsidP="00880B2A">
      <w:pPr>
        <w:pStyle w:val="af"/>
        <w:rPr>
          <w:snapToGrid w:val="0"/>
        </w:rPr>
      </w:pPr>
      <w:r>
        <w:rPr>
          <w:snapToGrid w:val="0"/>
        </w:rPr>
        <w:t>15. Решения по жалобам (заявлениям), поступившим в период избир</w:t>
      </w:r>
      <w:r>
        <w:rPr>
          <w:snapToGrid w:val="0"/>
        </w:rPr>
        <w:t>а</w:t>
      </w:r>
      <w:r>
        <w:rPr>
          <w:snapToGrid w:val="0"/>
        </w:rPr>
        <w:t>тельной кампании, принимаются в пятидневный срок, но не позднее дня, предшествующего дню голосования, а в день голосования или в день, сл</w:t>
      </w:r>
      <w:r>
        <w:rPr>
          <w:snapToGrid w:val="0"/>
        </w:rPr>
        <w:t>е</w:t>
      </w:r>
      <w:r>
        <w:rPr>
          <w:snapToGrid w:val="0"/>
        </w:rPr>
        <w:t>дующий за днем голосования, - немедленно. В случае, если факты, содерж</w:t>
      </w:r>
      <w:r>
        <w:rPr>
          <w:snapToGrid w:val="0"/>
        </w:rPr>
        <w:t>а</w:t>
      </w:r>
      <w:r>
        <w:rPr>
          <w:snapToGrid w:val="0"/>
        </w:rPr>
        <w:t xml:space="preserve">щиеся в жалобах (заявлениях), требуют дополнительной проверки, решения по </w:t>
      </w:r>
      <w:r w:rsidRPr="00421468">
        <w:rPr>
          <w:snapToGrid w:val="0"/>
        </w:rPr>
        <w:t>ним принимаются не позднее чем в десятидневный срок.</w:t>
      </w:r>
    </w:p>
    <w:p w:rsidR="00880B2A" w:rsidRDefault="00880B2A" w:rsidP="00880B2A">
      <w:pPr>
        <w:pStyle w:val="af"/>
      </w:pPr>
      <w:r w:rsidRPr="00421468">
        <w:t>16. В случае необходимости рассмотрения жалобы (заявления) на зас</w:t>
      </w:r>
      <w:r w:rsidRPr="00421468">
        <w:t>е</w:t>
      </w:r>
      <w:r w:rsidRPr="00421468">
        <w:t>дании Территориальной избирательной комиссии города Шахты, на основ</w:t>
      </w:r>
      <w:r w:rsidRPr="00421468">
        <w:t>а</w:t>
      </w:r>
      <w:r w:rsidRPr="00421468">
        <w:t xml:space="preserve">нии принятых Рабочей группой рекомендаций в юридический отдел аппарата Избирательной комиссии Ростовской области представляется на согласование </w:t>
      </w:r>
      <w:r w:rsidRPr="00421468">
        <w:lastRenderedPageBreak/>
        <w:t>соответствующий проект постановления Территориальной избирательной к</w:t>
      </w:r>
      <w:r w:rsidRPr="00421468">
        <w:t>о</w:t>
      </w:r>
      <w:r w:rsidRPr="00421468">
        <w:t>миссии города Шахты.</w:t>
      </w:r>
    </w:p>
    <w:p w:rsidR="00880B2A" w:rsidRDefault="00880B2A" w:rsidP="00880B2A">
      <w:pPr>
        <w:pStyle w:val="af"/>
        <w:rPr>
          <w:bCs/>
          <w:snapToGrid w:val="0"/>
          <w:color w:val="000000"/>
          <w:szCs w:val="28"/>
        </w:rPr>
      </w:pPr>
      <w:r>
        <w:t xml:space="preserve">17. Документы Рабочей группы по рассмотрению жалоб (заявлений) хранятся в архиве Территориальной избирательной комиссии города Шахты в течение сроков, установленных номенклатурой дел. </w:t>
      </w:r>
    </w:p>
    <w:p w:rsidR="009B0919" w:rsidRDefault="00CB79A1" w:rsidP="009B0919">
      <w:r>
        <w:br w:type="page"/>
      </w:r>
    </w:p>
    <w:p w:rsidR="009B0919" w:rsidRDefault="009B0919" w:rsidP="009B0919"/>
    <w:tbl>
      <w:tblPr>
        <w:tblW w:w="0" w:type="auto"/>
        <w:tblLook w:val="04A0"/>
      </w:tblPr>
      <w:tblGrid>
        <w:gridCol w:w="4857"/>
        <w:gridCol w:w="4857"/>
      </w:tblGrid>
      <w:tr w:rsidR="009B0919" w:rsidRPr="00805FE9" w:rsidTr="00805FE9">
        <w:tc>
          <w:tcPr>
            <w:tcW w:w="4857" w:type="dxa"/>
            <w:shd w:val="clear" w:color="auto" w:fill="auto"/>
          </w:tcPr>
          <w:p w:rsidR="009B0919" w:rsidRPr="00805FE9" w:rsidRDefault="009B0919" w:rsidP="00805FE9">
            <w:pPr>
              <w:pStyle w:val="a3"/>
              <w:tabs>
                <w:tab w:val="clear" w:pos="4536"/>
                <w:tab w:val="clear" w:pos="9072"/>
                <w:tab w:val="left" w:pos="6804"/>
              </w:tabs>
              <w:spacing w:line="360" w:lineRule="auto"/>
              <w:rPr>
                <w:kern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9B0919" w:rsidRPr="00805FE9" w:rsidRDefault="009B0919" w:rsidP="00C3626F">
            <w:pPr>
              <w:pStyle w:val="a3"/>
              <w:tabs>
                <w:tab w:val="clear" w:pos="4536"/>
                <w:tab w:val="clear" w:pos="9072"/>
                <w:tab w:val="left" w:pos="6804"/>
              </w:tabs>
              <w:rPr>
                <w:kern w:val="28"/>
              </w:rPr>
            </w:pPr>
            <w:r w:rsidRPr="00805FE9">
              <w:rPr>
                <w:kern w:val="28"/>
              </w:rPr>
              <w:t>Приложение 2</w:t>
            </w:r>
            <w:r w:rsidRPr="00805FE9">
              <w:rPr>
                <w:kern w:val="28"/>
              </w:rPr>
              <w:br/>
              <w:t>к постановлению Терр</w:t>
            </w:r>
            <w:r w:rsidRPr="00805FE9">
              <w:rPr>
                <w:kern w:val="28"/>
              </w:rPr>
              <w:t>и</w:t>
            </w:r>
            <w:r w:rsidRPr="00805FE9">
              <w:rPr>
                <w:kern w:val="28"/>
              </w:rPr>
              <w:t xml:space="preserve">ториальной избирательной комиссии города </w:t>
            </w:r>
            <w:r w:rsidRPr="00805FE9">
              <w:rPr>
                <w:kern w:val="28"/>
              </w:rPr>
              <w:br/>
              <w:t>Ша</w:t>
            </w:r>
            <w:r w:rsidRPr="00805FE9">
              <w:rPr>
                <w:kern w:val="28"/>
              </w:rPr>
              <w:t>х</w:t>
            </w:r>
            <w:r w:rsidRPr="00805FE9">
              <w:rPr>
                <w:kern w:val="28"/>
              </w:rPr>
              <w:t xml:space="preserve">ты от </w:t>
            </w:r>
            <w:r w:rsidR="00C3626F">
              <w:rPr>
                <w:kern w:val="28"/>
              </w:rPr>
              <w:t>29 декабря</w:t>
            </w:r>
            <w:r w:rsidRPr="00805FE9">
              <w:rPr>
                <w:kern w:val="28"/>
              </w:rPr>
              <w:t xml:space="preserve"> 20</w:t>
            </w:r>
            <w:r w:rsidR="00C3626F">
              <w:rPr>
                <w:kern w:val="28"/>
              </w:rPr>
              <w:t>21</w:t>
            </w:r>
            <w:r w:rsidRPr="00805FE9">
              <w:rPr>
                <w:kern w:val="28"/>
              </w:rPr>
              <w:t xml:space="preserve"> г. № </w:t>
            </w:r>
            <w:r w:rsidR="00C3626F">
              <w:rPr>
                <w:kern w:val="28"/>
              </w:rPr>
              <w:t>31</w:t>
            </w:r>
            <w:r w:rsidR="00880B2A">
              <w:rPr>
                <w:kern w:val="28"/>
              </w:rPr>
              <w:t>-</w:t>
            </w:r>
            <w:r w:rsidR="00C3626F">
              <w:rPr>
                <w:kern w:val="28"/>
              </w:rPr>
              <w:t>8</w:t>
            </w:r>
          </w:p>
        </w:tc>
      </w:tr>
    </w:tbl>
    <w:p w:rsidR="009B0919" w:rsidRDefault="009B0919" w:rsidP="009B0919">
      <w:pPr>
        <w:jc w:val="center"/>
        <w:rPr>
          <w:b/>
          <w:szCs w:val="28"/>
        </w:rPr>
      </w:pPr>
    </w:p>
    <w:p w:rsidR="009B0919" w:rsidRDefault="009B0919" w:rsidP="009B0919">
      <w:pPr>
        <w:jc w:val="center"/>
        <w:rPr>
          <w:b/>
          <w:szCs w:val="28"/>
        </w:rPr>
      </w:pPr>
    </w:p>
    <w:p w:rsidR="009B0919" w:rsidRDefault="009B0919" w:rsidP="009B0919">
      <w:pPr>
        <w:jc w:val="center"/>
        <w:rPr>
          <w:b/>
          <w:szCs w:val="28"/>
        </w:rPr>
      </w:pPr>
    </w:p>
    <w:p w:rsidR="009B0919" w:rsidRDefault="009B0919" w:rsidP="009B0919">
      <w:pPr>
        <w:jc w:val="center"/>
        <w:rPr>
          <w:b/>
          <w:szCs w:val="28"/>
        </w:rPr>
      </w:pPr>
      <w:r>
        <w:rPr>
          <w:b/>
          <w:szCs w:val="28"/>
        </w:rPr>
        <w:t>Состав</w:t>
      </w:r>
    </w:p>
    <w:p w:rsidR="00E06A60" w:rsidRDefault="009B0919" w:rsidP="009B0919">
      <w:pPr>
        <w:jc w:val="center"/>
        <w:rPr>
          <w:b/>
          <w:szCs w:val="28"/>
        </w:rPr>
      </w:pPr>
      <w:r>
        <w:rPr>
          <w:b/>
          <w:szCs w:val="28"/>
        </w:rPr>
        <w:t xml:space="preserve"> Рабочей группы Территориальной избирательной комиссии  города Шахты по рассмотрению жалоб (заявлений) на решения и действия (бе</w:t>
      </w:r>
      <w:r>
        <w:rPr>
          <w:b/>
          <w:szCs w:val="28"/>
        </w:rPr>
        <w:t>з</w:t>
      </w:r>
      <w:r>
        <w:rPr>
          <w:b/>
          <w:szCs w:val="28"/>
        </w:rPr>
        <w:t>действие) нижестоящих избирательных комиссий и их должностных лиц, иных участн</w:t>
      </w:r>
      <w:r>
        <w:rPr>
          <w:b/>
          <w:szCs w:val="28"/>
        </w:rPr>
        <w:t>и</w:t>
      </w:r>
      <w:r>
        <w:rPr>
          <w:b/>
          <w:szCs w:val="28"/>
        </w:rPr>
        <w:t xml:space="preserve">ков избирательного процесса нарушающие избирательные права граждан в ходе избирательной кампании по </w:t>
      </w:r>
      <w:r w:rsidR="00C3626F">
        <w:rPr>
          <w:b/>
          <w:szCs w:val="28"/>
        </w:rPr>
        <w:t xml:space="preserve">дополнительным </w:t>
      </w:r>
      <w:r>
        <w:rPr>
          <w:b/>
          <w:szCs w:val="28"/>
        </w:rPr>
        <w:t>в</w:t>
      </w:r>
      <w:r>
        <w:rPr>
          <w:b/>
          <w:szCs w:val="28"/>
        </w:rPr>
        <w:t>ы</w:t>
      </w:r>
      <w:r>
        <w:rPr>
          <w:b/>
          <w:szCs w:val="28"/>
        </w:rPr>
        <w:t xml:space="preserve">борам </w:t>
      </w:r>
      <w:r w:rsidR="00E06A60">
        <w:rPr>
          <w:b/>
          <w:szCs w:val="28"/>
        </w:rPr>
        <w:t>депутат</w:t>
      </w:r>
      <w:r w:rsidR="00C3626F">
        <w:rPr>
          <w:b/>
          <w:szCs w:val="28"/>
        </w:rPr>
        <w:t xml:space="preserve">а </w:t>
      </w:r>
      <w:r w:rsidR="00880B2A">
        <w:rPr>
          <w:b/>
          <w:szCs w:val="28"/>
        </w:rPr>
        <w:t xml:space="preserve">Законодательного Собрания Ростовской области </w:t>
      </w:r>
      <w:r w:rsidR="00E06A60">
        <w:rPr>
          <w:b/>
          <w:szCs w:val="28"/>
        </w:rPr>
        <w:t xml:space="preserve"> шестого созыва </w:t>
      </w:r>
      <w:r w:rsidR="00C3626F">
        <w:rPr>
          <w:b/>
          <w:szCs w:val="28"/>
        </w:rPr>
        <w:t xml:space="preserve">по </w:t>
      </w:r>
      <w:r w:rsidR="004D0580">
        <w:rPr>
          <w:b/>
          <w:szCs w:val="28"/>
        </w:rPr>
        <w:t xml:space="preserve">Шахтинскому </w:t>
      </w:r>
      <w:r w:rsidR="00C3626F">
        <w:rPr>
          <w:b/>
          <w:szCs w:val="28"/>
        </w:rPr>
        <w:t xml:space="preserve">одномандатному избирательному округу № 8 </w:t>
      </w:r>
      <w:r w:rsidR="00C3626F">
        <w:rPr>
          <w:b/>
          <w:szCs w:val="28"/>
        </w:rPr>
        <w:br/>
      </w:r>
    </w:p>
    <w:p w:rsidR="009B0919" w:rsidRDefault="00AE07E8" w:rsidP="009B0919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AE07E8" w:rsidRDefault="00AE07E8" w:rsidP="009B0919">
      <w:pPr>
        <w:jc w:val="center"/>
        <w:rPr>
          <w:b/>
          <w:szCs w:val="28"/>
        </w:rPr>
      </w:pPr>
    </w:p>
    <w:p w:rsidR="00E06A60" w:rsidRDefault="00E06A60" w:rsidP="00E06A60">
      <w:pPr>
        <w:jc w:val="center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E06A60" w:rsidRDefault="002759E0" w:rsidP="00E06A60">
      <w:pPr>
        <w:ind w:left="-284"/>
        <w:jc w:val="both"/>
        <w:rPr>
          <w:szCs w:val="28"/>
        </w:rPr>
      </w:pPr>
      <w:r>
        <w:rPr>
          <w:szCs w:val="28"/>
        </w:rPr>
        <w:t>Кухтин А.В.</w:t>
      </w:r>
      <w:r w:rsidR="00E06A60">
        <w:rPr>
          <w:szCs w:val="28"/>
        </w:rPr>
        <w:t xml:space="preserve"> – </w:t>
      </w:r>
      <w:r>
        <w:rPr>
          <w:szCs w:val="28"/>
        </w:rPr>
        <w:t>председатель Территориальной избирательной комиссии города Шахты</w:t>
      </w:r>
    </w:p>
    <w:p w:rsidR="00E06A60" w:rsidRDefault="00E06A60" w:rsidP="00E06A60">
      <w:pPr>
        <w:spacing w:line="360" w:lineRule="auto"/>
        <w:ind w:left="-284"/>
        <w:jc w:val="center"/>
        <w:rPr>
          <w:b/>
          <w:szCs w:val="28"/>
        </w:rPr>
      </w:pPr>
    </w:p>
    <w:p w:rsidR="00E06A60" w:rsidRDefault="00E06A60" w:rsidP="00E06A60">
      <w:pPr>
        <w:spacing w:line="360" w:lineRule="auto"/>
        <w:ind w:left="-284"/>
        <w:jc w:val="center"/>
        <w:rPr>
          <w:b/>
          <w:szCs w:val="28"/>
        </w:rPr>
      </w:pPr>
      <w:r>
        <w:rPr>
          <w:b/>
          <w:szCs w:val="28"/>
        </w:rPr>
        <w:t>Секретарь Рабочей группы:</w:t>
      </w:r>
    </w:p>
    <w:p w:rsidR="00E06A60" w:rsidRDefault="00C3626F" w:rsidP="00E06A60">
      <w:pPr>
        <w:spacing w:line="360" w:lineRule="auto"/>
        <w:ind w:left="-284"/>
        <w:jc w:val="both"/>
        <w:rPr>
          <w:szCs w:val="28"/>
        </w:rPr>
      </w:pPr>
      <w:r>
        <w:rPr>
          <w:szCs w:val="28"/>
        </w:rPr>
        <w:t>Бродовская В.О.</w:t>
      </w:r>
      <w:r w:rsidR="00E06A60">
        <w:rPr>
          <w:szCs w:val="28"/>
        </w:rPr>
        <w:t xml:space="preserve"> –</w:t>
      </w:r>
      <w:r>
        <w:rPr>
          <w:szCs w:val="28"/>
        </w:rPr>
        <w:t xml:space="preserve"> заместитель председателя</w:t>
      </w:r>
      <w:r w:rsidR="00E06A60">
        <w:rPr>
          <w:szCs w:val="28"/>
        </w:rPr>
        <w:t xml:space="preserve"> Территориальной избирательной комиссии города Шахты </w:t>
      </w:r>
    </w:p>
    <w:p w:rsidR="00E06A60" w:rsidRDefault="00E06A60" w:rsidP="00E06A60">
      <w:pPr>
        <w:spacing w:line="360" w:lineRule="auto"/>
        <w:ind w:left="-284"/>
        <w:jc w:val="center"/>
        <w:rPr>
          <w:b/>
          <w:szCs w:val="28"/>
        </w:rPr>
      </w:pPr>
    </w:p>
    <w:p w:rsidR="00E06A60" w:rsidRDefault="00E06A60" w:rsidP="00E06A60">
      <w:pPr>
        <w:spacing w:line="360" w:lineRule="auto"/>
        <w:ind w:left="-284"/>
        <w:jc w:val="center"/>
        <w:rPr>
          <w:b/>
          <w:szCs w:val="28"/>
        </w:rPr>
      </w:pPr>
      <w:r>
        <w:rPr>
          <w:b/>
          <w:szCs w:val="28"/>
        </w:rPr>
        <w:t>Члены Рабочей группы:</w:t>
      </w:r>
    </w:p>
    <w:p w:rsidR="00E06A60" w:rsidRDefault="00C3626F" w:rsidP="00E06A60">
      <w:pPr>
        <w:ind w:left="-284"/>
        <w:jc w:val="both"/>
        <w:rPr>
          <w:szCs w:val="28"/>
        </w:rPr>
      </w:pPr>
      <w:r>
        <w:rPr>
          <w:szCs w:val="28"/>
        </w:rPr>
        <w:t xml:space="preserve"> </w:t>
      </w:r>
      <w:r w:rsidR="00E06A60">
        <w:rPr>
          <w:szCs w:val="28"/>
        </w:rPr>
        <w:t>Жемойтель В.В. - член Территориальной избирательной комиссии города Ша</w:t>
      </w:r>
      <w:r w:rsidR="00E06A60">
        <w:rPr>
          <w:szCs w:val="28"/>
        </w:rPr>
        <w:t>х</w:t>
      </w:r>
      <w:r w:rsidR="00E06A60">
        <w:rPr>
          <w:szCs w:val="28"/>
        </w:rPr>
        <w:t>ты с правом решающего голоса</w:t>
      </w:r>
    </w:p>
    <w:p w:rsidR="00E06A60" w:rsidRDefault="00E06A60" w:rsidP="00E06A60">
      <w:pPr>
        <w:ind w:left="-284"/>
        <w:jc w:val="both"/>
        <w:rPr>
          <w:szCs w:val="28"/>
        </w:rPr>
      </w:pPr>
    </w:p>
    <w:p w:rsidR="00E06A60" w:rsidRDefault="00E06A60" w:rsidP="00E06A60">
      <w:pPr>
        <w:ind w:left="-284"/>
        <w:jc w:val="both"/>
        <w:rPr>
          <w:szCs w:val="28"/>
        </w:rPr>
      </w:pPr>
      <w:r>
        <w:rPr>
          <w:szCs w:val="28"/>
        </w:rPr>
        <w:t>Мирошников С.Б. –</w:t>
      </w:r>
      <w:r w:rsidRPr="00F031B8">
        <w:rPr>
          <w:szCs w:val="28"/>
        </w:rPr>
        <w:t xml:space="preserve"> </w:t>
      </w:r>
      <w:r>
        <w:rPr>
          <w:szCs w:val="28"/>
        </w:rPr>
        <w:t>член Территориальной избирательной комиссии гор</w:t>
      </w:r>
      <w:r>
        <w:rPr>
          <w:szCs w:val="28"/>
        </w:rPr>
        <w:t>о</w:t>
      </w:r>
      <w:r>
        <w:rPr>
          <w:szCs w:val="28"/>
        </w:rPr>
        <w:t>да Шахты с правом решающего голоса</w:t>
      </w:r>
    </w:p>
    <w:p w:rsidR="00E06A60" w:rsidRDefault="00E06A60" w:rsidP="00E06A60">
      <w:pPr>
        <w:ind w:left="-284" w:firstLine="709"/>
        <w:jc w:val="both"/>
        <w:rPr>
          <w:szCs w:val="28"/>
        </w:rPr>
      </w:pPr>
    </w:p>
    <w:p w:rsidR="00C3626F" w:rsidRDefault="00C3626F" w:rsidP="00C3626F">
      <w:pPr>
        <w:ind w:left="-284"/>
        <w:jc w:val="both"/>
        <w:rPr>
          <w:szCs w:val="28"/>
        </w:rPr>
      </w:pPr>
      <w:r>
        <w:rPr>
          <w:szCs w:val="28"/>
        </w:rPr>
        <w:t>Стрюкова О.А. - член Территориальной избирательной комиссии города Шахты с пр</w:t>
      </w:r>
      <w:r>
        <w:rPr>
          <w:szCs w:val="28"/>
        </w:rPr>
        <w:t>а</w:t>
      </w:r>
      <w:r>
        <w:rPr>
          <w:szCs w:val="28"/>
        </w:rPr>
        <w:t>вом решающего голоса</w:t>
      </w:r>
    </w:p>
    <w:p w:rsidR="00E06A60" w:rsidRDefault="00E06A60" w:rsidP="00E06A60">
      <w:pPr>
        <w:spacing w:line="360" w:lineRule="auto"/>
        <w:ind w:firstLine="708"/>
        <w:jc w:val="both"/>
      </w:pPr>
    </w:p>
    <w:sectPr w:rsidR="00E06A60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8C5" w:rsidRDefault="004A18C5">
      <w:r>
        <w:separator/>
      </w:r>
    </w:p>
  </w:endnote>
  <w:endnote w:type="continuationSeparator" w:id="1">
    <w:p w:rsidR="004A18C5" w:rsidRDefault="004A1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8C5" w:rsidRDefault="004A18C5">
      <w:r>
        <w:separator/>
      </w:r>
    </w:p>
  </w:footnote>
  <w:footnote w:type="continuationSeparator" w:id="1">
    <w:p w:rsidR="004A18C5" w:rsidRDefault="004A1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1BA8" w:rsidRDefault="00921B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Pr="002A79B0" w:rsidRDefault="00921BA8">
    <w:pPr>
      <w:pStyle w:val="a3"/>
      <w:framePr w:wrap="around" w:vAnchor="text" w:hAnchor="margin" w:xAlign="center" w:y="1"/>
      <w:rPr>
        <w:rStyle w:val="a5"/>
        <w:sz w:val="20"/>
      </w:rPr>
    </w:pPr>
    <w:r w:rsidRPr="002A79B0">
      <w:rPr>
        <w:rStyle w:val="a5"/>
        <w:sz w:val="20"/>
      </w:rPr>
      <w:fldChar w:fldCharType="begin"/>
    </w:r>
    <w:r w:rsidRPr="002A79B0">
      <w:rPr>
        <w:rStyle w:val="a5"/>
        <w:sz w:val="20"/>
      </w:rPr>
      <w:instrText xml:space="preserve">PAGE  </w:instrText>
    </w:r>
    <w:r w:rsidRPr="002A79B0">
      <w:rPr>
        <w:rStyle w:val="a5"/>
        <w:sz w:val="20"/>
      </w:rPr>
      <w:fldChar w:fldCharType="separate"/>
    </w:r>
    <w:r w:rsidR="004C0484">
      <w:rPr>
        <w:rStyle w:val="a5"/>
        <w:noProof/>
        <w:sz w:val="20"/>
      </w:rPr>
      <w:t>2</w:t>
    </w:r>
    <w:r w:rsidRPr="002A79B0">
      <w:rPr>
        <w:rStyle w:val="a5"/>
        <w:sz w:val="20"/>
      </w:rPr>
      <w:fldChar w:fldCharType="end"/>
    </w:r>
  </w:p>
  <w:p w:rsidR="00921BA8" w:rsidRDefault="00921B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27428"/>
    <w:rsid w:val="00037608"/>
    <w:rsid w:val="000632DC"/>
    <w:rsid w:val="00063C8F"/>
    <w:rsid w:val="000672BB"/>
    <w:rsid w:val="00097D76"/>
    <w:rsid w:val="000B67C5"/>
    <w:rsid w:val="000F4E41"/>
    <w:rsid w:val="00112EC1"/>
    <w:rsid w:val="001538FD"/>
    <w:rsid w:val="00171FFF"/>
    <w:rsid w:val="001762B3"/>
    <w:rsid w:val="002051BE"/>
    <w:rsid w:val="00215ED9"/>
    <w:rsid w:val="00235771"/>
    <w:rsid w:val="002537C4"/>
    <w:rsid w:val="0026517A"/>
    <w:rsid w:val="00266E85"/>
    <w:rsid w:val="002759E0"/>
    <w:rsid w:val="002A79B0"/>
    <w:rsid w:val="002C0F0E"/>
    <w:rsid w:val="002E29AD"/>
    <w:rsid w:val="00346520"/>
    <w:rsid w:val="00366F8E"/>
    <w:rsid w:val="003853F2"/>
    <w:rsid w:val="003D3DBC"/>
    <w:rsid w:val="003F3138"/>
    <w:rsid w:val="00421468"/>
    <w:rsid w:val="0043445C"/>
    <w:rsid w:val="004438F4"/>
    <w:rsid w:val="00454274"/>
    <w:rsid w:val="00464176"/>
    <w:rsid w:val="004A18C5"/>
    <w:rsid w:val="004C0484"/>
    <w:rsid w:val="004D0580"/>
    <w:rsid w:val="004D74E8"/>
    <w:rsid w:val="004E4D8B"/>
    <w:rsid w:val="005104D6"/>
    <w:rsid w:val="005111BF"/>
    <w:rsid w:val="00527C5F"/>
    <w:rsid w:val="00570B61"/>
    <w:rsid w:val="005839D1"/>
    <w:rsid w:val="005A6EFA"/>
    <w:rsid w:val="005A7937"/>
    <w:rsid w:val="005C7187"/>
    <w:rsid w:val="005F33CF"/>
    <w:rsid w:val="00611A02"/>
    <w:rsid w:val="00632C7B"/>
    <w:rsid w:val="0064704B"/>
    <w:rsid w:val="00666415"/>
    <w:rsid w:val="006F01D0"/>
    <w:rsid w:val="00745FDE"/>
    <w:rsid w:val="00751E06"/>
    <w:rsid w:val="0076557C"/>
    <w:rsid w:val="0077239E"/>
    <w:rsid w:val="00777176"/>
    <w:rsid w:val="007A4E09"/>
    <w:rsid w:val="007B7B3C"/>
    <w:rsid w:val="007C7D0D"/>
    <w:rsid w:val="007E1351"/>
    <w:rsid w:val="00805FE9"/>
    <w:rsid w:val="00834F2B"/>
    <w:rsid w:val="00880B2A"/>
    <w:rsid w:val="008A0833"/>
    <w:rsid w:val="008A4CE0"/>
    <w:rsid w:val="008E47A4"/>
    <w:rsid w:val="008F71A0"/>
    <w:rsid w:val="009056F6"/>
    <w:rsid w:val="00906457"/>
    <w:rsid w:val="00921BA8"/>
    <w:rsid w:val="00956CDF"/>
    <w:rsid w:val="00982FCB"/>
    <w:rsid w:val="009A5254"/>
    <w:rsid w:val="009B0919"/>
    <w:rsid w:val="009D00F5"/>
    <w:rsid w:val="00A432DD"/>
    <w:rsid w:val="00A4406D"/>
    <w:rsid w:val="00A61095"/>
    <w:rsid w:val="00A627A3"/>
    <w:rsid w:val="00A756B4"/>
    <w:rsid w:val="00A90597"/>
    <w:rsid w:val="00AA72FC"/>
    <w:rsid w:val="00AA7379"/>
    <w:rsid w:val="00AE07E8"/>
    <w:rsid w:val="00B10AD1"/>
    <w:rsid w:val="00B315FF"/>
    <w:rsid w:val="00B44825"/>
    <w:rsid w:val="00B457BF"/>
    <w:rsid w:val="00B46602"/>
    <w:rsid w:val="00B62DB4"/>
    <w:rsid w:val="00B647A8"/>
    <w:rsid w:val="00B93D82"/>
    <w:rsid w:val="00BF24F3"/>
    <w:rsid w:val="00C027BD"/>
    <w:rsid w:val="00C03FF3"/>
    <w:rsid w:val="00C23052"/>
    <w:rsid w:val="00C26262"/>
    <w:rsid w:val="00C3626F"/>
    <w:rsid w:val="00C44DAC"/>
    <w:rsid w:val="00C45074"/>
    <w:rsid w:val="00C82B41"/>
    <w:rsid w:val="00CA05C7"/>
    <w:rsid w:val="00CB79A1"/>
    <w:rsid w:val="00CC30F9"/>
    <w:rsid w:val="00D0465A"/>
    <w:rsid w:val="00D0688D"/>
    <w:rsid w:val="00D239ED"/>
    <w:rsid w:val="00D604D4"/>
    <w:rsid w:val="00D75B3F"/>
    <w:rsid w:val="00D81972"/>
    <w:rsid w:val="00DE704A"/>
    <w:rsid w:val="00E06A60"/>
    <w:rsid w:val="00E60D57"/>
    <w:rsid w:val="00E67647"/>
    <w:rsid w:val="00EB42C6"/>
    <w:rsid w:val="00EE122C"/>
    <w:rsid w:val="00EF2D57"/>
    <w:rsid w:val="00EF3A1A"/>
    <w:rsid w:val="00F031B8"/>
    <w:rsid w:val="00F42640"/>
    <w:rsid w:val="00F57164"/>
    <w:rsid w:val="00F61F7F"/>
    <w:rsid w:val="00F8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c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customStyle="1" w:styleId="14-1512-1">
    <w:name w:val="Текст 14-1.5.Стиль12-1"/>
    <w:basedOn w:val="a"/>
    <w:rsid w:val="00956CDF"/>
    <w:pPr>
      <w:spacing w:line="360" w:lineRule="auto"/>
      <w:ind w:firstLine="709"/>
      <w:jc w:val="both"/>
    </w:pPr>
    <w:rPr>
      <w:sz w:val="24"/>
    </w:rPr>
  </w:style>
  <w:style w:type="table" w:styleId="ad">
    <w:name w:val="Table Grid"/>
    <w:basedOn w:val="a1"/>
    <w:uiPriority w:val="59"/>
    <w:rsid w:val="009B09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Содерж"/>
    <w:basedOn w:val="a"/>
    <w:rsid w:val="009B0919"/>
    <w:pPr>
      <w:keepNext/>
      <w:spacing w:after="120"/>
      <w:jc w:val="center"/>
    </w:pPr>
    <w:rPr>
      <w:b/>
    </w:rPr>
  </w:style>
  <w:style w:type="paragraph" w:customStyle="1" w:styleId="af">
    <w:name w:val="Проектный"/>
    <w:basedOn w:val="a"/>
    <w:rsid w:val="009B0919"/>
    <w:pPr>
      <w:spacing w:after="120"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D9F9A-67FE-4018-8BBF-8A45882F8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9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2018-06-09T08:20:00Z</cp:lastPrinted>
  <dcterms:created xsi:type="dcterms:W3CDTF">2022-01-16T14:02:00Z</dcterms:created>
  <dcterms:modified xsi:type="dcterms:W3CDTF">2022-01-16T14:02:00Z</dcterms:modified>
</cp:coreProperties>
</file>