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E6DE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1A0CF8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737F9F">
        <w:t>11 июл</w:t>
      </w:r>
      <w:r w:rsidR="00B55E42">
        <w:t>я</w:t>
      </w:r>
      <w:r w:rsidR="00576003">
        <w:t>20</w:t>
      </w:r>
      <w:r w:rsidR="00643E73">
        <w:t>2</w:t>
      </w:r>
      <w:r w:rsidR="00CF5916" w:rsidRPr="00CF5916">
        <w:t>4</w:t>
      </w:r>
      <w:r w:rsidR="00D51519">
        <w:t xml:space="preserve"> года                                                                                   </w:t>
      </w:r>
      <w:r>
        <w:t>№</w:t>
      </w:r>
      <w:r w:rsidR="00CF5916" w:rsidRPr="00737F9F">
        <w:t>15</w:t>
      </w:r>
      <w:r w:rsidR="00737F9F">
        <w:t>7</w:t>
      </w:r>
      <w:r w:rsidR="00CF5916" w:rsidRPr="00737F9F">
        <w:t>-</w:t>
      </w:r>
      <w:r w:rsidR="00737F9F">
        <w:t>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9"/>
      </w:tblGrid>
      <w:tr w:rsidR="00163167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Default="00163167" w:rsidP="0043528E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формах</w:t>
            </w:r>
            <w:r w:rsidR="0043528E">
              <w:rPr>
                <w:b/>
                <w:szCs w:val="28"/>
              </w:rPr>
              <w:t xml:space="preserve"> и порядке представления списка </w:t>
            </w:r>
            <w:r w:rsidR="001550F9">
              <w:rPr>
                <w:b/>
                <w:szCs w:val="28"/>
              </w:rPr>
              <w:br/>
            </w:r>
            <w:r w:rsidR="0043528E">
              <w:rPr>
                <w:b/>
                <w:szCs w:val="28"/>
              </w:rPr>
              <w:t>назначенных наблюдателей</w:t>
            </w:r>
            <w:r>
              <w:rPr>
                <w:b/>
                <w:szCs w:val="28"/>
              </w:rPr>
              <w:t xml:space="preserve"> при проведении </w:t>
            </w:r>
            <w:r w:rsidR="001550F9">
              <w:rPr>
                <w:b/>
                <w:szCs w:val="28"/>
              </w:rPr>
              <w:br/>
            </w:r>
            <w:bookmarkStart w:id="0" w:name="_GoBack"/>
            <w:bookmarkEnd w:id="0"/>
            <w:r w:rsidR="00BF577D">
              <w:rPr>
                <w:b/>
                <w:szCs w:val="28"/>
              </w:rPr>
              <w:t xml:space="preserve">дополнительных </w:t>
            </w:r>
            <w:r w:rsidR="00CF5916">
              <w:rPr>
                <w:b/>
                <w:szCs w:val="28"/>
              </w:rPr>
              <w:t>выборов депутата</w:t>
            </w:r>
            <w:r>
              <w:rPr>
                <w:b/>
                <w:szCs w:val="28"/>
              </w:rPr>
              <w:t>городской Думы города Шахты седьмого созыва</w:t>
            </w:r>
            <w:r w:rsidR="00BF577D">
              <w:rPr>
                <w:b/>
                <w:szCs w:val="28"/>
              </w:rPr>
              <w:t xml:space="preserve"> по одномандатн</w:t>
            </w:r>
            <w:r w:rsidR="00CF5916">
              <w:rPr>
                <w:b/>
                <w:szCs w:val="28"/>
              </w:rPr>
              <w:t>ому</w:t>
            </w:r>
            <w:r w:rsidR="00BF577D">
              <w:rPr>
                <w:b/>
                <w:szCs w:val="28"/>
              </w:rPr>
              <w:t xml:space="preserve"> избирательн</w:t>
            </w:r>
            <w:r w:rsidR="00CF5916">
              <w:rPr>
                <w:b/>
                <w:szCs w:val="28"/>
              </w:rPr>
              <w:t xml:space="preserve">ому </w:t>
            </w:r>
            <w:r w:rsidR="00BF577D">
              <w:rPr>
                <w:b/>
                <w:szCs w:val="28"/>
              </w:rPr>
              <w:t>округ</w:t>
            </w:r>
            <w:r w:rsidR="00CF5916">
              <w:rPr>
                <w:b/>
                <w:szCs w:val="28"/>
              </w:rPr>
              <w:t xml:space="preserve">у № </w:t>
            </w:r>
            <w:r w:rsidR="00BF577D">
              <w:rPr>
                <w:b/>
                <w:szCs w:val="28"/>
              </w:rPr>
              <w:t>2</w:t>
            </w:r>
            <w:r w:rsidR="00CF5916">
              <w:rPr>
                <w:b/>
                <w:szCs w:val="28"/>
              </w:rPr>
              <w:t>5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163167" w:rsidRDefault="00163167" w:rsidP="00163167">
      <w:pPr>
        <w:suppressAutoHyphens/>
        <w:spacing w:line="360" w:lineRule="auto"/>
        <w:ind w:right="-2" w:firstLine="708"/>
        <w:jc w:val="both"/>
        <w:rPr>
          <w:szCs w:val="28"/>
        </w:rPr>
      </w:pPr>
      <w:r>
        <w:rPr>
          <w:szCs w:val="28"/>
        </w:rPr>
        <w:t>В целях обеспечения</w:t>
      </w:r>
      <w:r w:rsidR="0043528E">
        <w:rPr>
          <w:szCs w:val="28"/>
        </w:rPr>
        <w:t xml:space="preserve"> гласности в деятельности избирательных комиссий, руководствуясь пунктами 4, 7.1 статьи 30 </w:t>
      </w:r>
      <w:r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63167" w:rsidRDefault="00163167" w:rsidP="00BF577D">
      <w:pPr>
        <w:suppressAutoHyphens/>
        <w:spacing w:after="240" w:line="360" w:lineRule="auto"/>
        <w:ind w:right="-2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Шахты </w:t>
      </w:r>
      <w:r w:rsidR="00BF577D">
        <w:rPr>
          <w:szCs w:val="28"/>
        </w:rPr>
        <w:t xml:space="preserve">Ростовской области </w:t>
      </w:r>
      <w:r w:rsidRPr="0016316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163167" w:rsidRPr="0043528E" w:rsidRDefault="00163167" w:rsidP="0043528E">
      <w:pPr>
        <w:pStyle w:val="af1"/>
        <w:numPr>
          <w:ilvl w:val="0"/>
          <w:numId w:val="6"/>
        </w:numPr>
        <w:spacing w:line="360" w:lineRule="auto"/>
        <w:ind w:left="0" w:firstLine="709"/>
        <w:jc w:val="both"/>
        <w:rPr>
          <w:szCs w:val="28"/>
        </w:rPr>
      </w:pPr>
      <w:r w:rsidRPr="0043528E">
        <w:rPr>
          <w:szCs w:val="28"/>
        </w:rPr>
        <w:t>Утвердить</w:t>
      </w:r>
      <w:r w:rsidR="0043528E" w:rsidRPr="0043528E">
        <w:rPr>
          <w:szCs w:val="28"/>
        </w:rPr>
        <w:t xml:space="preserve"> Порядок представления списка назначенных наблюд</w:t>
      </w:r>
      <w:r w:rsidR="0043528E" w:rsidRPr="0043528E">
        <w:rPr>
          <w:szCs w:val="28"/>
        </w:rPr>
        <w:t>а</w:t>
      </w:r>
      <w:r w:rsidR="0043528E" w:rsidRPr="0043528E">
        <w:rPr>
          <w:szCs w:val="28"/>
        </w:rPr>
        <w:t>телей при проведении дополнительных выборов депутата городской Думы г</w:t>
      </w:r>
      <w:r w:rsidR="0043528E" w:rsidRPr="0043528E">
        <w:rPr>
          <w:szCs w:val="28"/>
        </w:rPr>
        <w:t>о</w:t>
      </w:r>
      <w:r w:rsidR="0043528E" w:rsidRPr="0043528E">
        <w:rPr>
          <w:szCs w:val="28"/>
        </w:rPr>
        <w:t xml:space="preserve">рода Шахты седьмого созыва по одномандатному избирательному округу № 25 (приложение </w:t>
      </w:r>
      <w:r w:rsidR="0043528E">
        <w:rPr>
          <w:szCs w:val="28"/>
        </w:rPr>
        <w:t>№</w:t>
      </w:r>
      <w:r w:rsidR="0043528E" w:rsidRPr="0043528E">
        <w:rPr>
          <w:szCs w:val="28"/>
        </w:rPr>
        <w:t>1).</w:t>
      </w:r>
    </w:p>
    <w:p w:rsidR="0043528E" w:rsidRPr="0043528E" w:rsidRDefault="0043528E" w:rsidP="0043528E">
      <w:pPr>
        <w:pStyle w:val="af1"/>
        <w:numPr>
          <w:ilvl w:val="0"/>
          <w:numId w:val="6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Утвердить формы списка назначенных наблюдателей при провед</w:t>
      </w:r>
      <w:r>
        <w:rPr>
          <w:szCs w:val="28"/>
        </w:rPr>
        <w:t>е</w:t>
      </w:r>
      <w:r>
        <w:rPr>
          <w:szCs w:val="28"/>
        </w:rPr>
        <w:t xml:space="preserve">нии </w:t>
      </w:r>
      <w:r w:rsidRPr="0043528E">
        <w:rPr>
          <w:szCs w:val="28"/>
        </w:rPr>
        <w:t>дополнительных выборов депутата городской Думы города Шахты сед</w:t>
      </w:r>
      <w:r w:rsidRPr="0043528E">
        <w:rPr>
          <w:szCs w:val="28"/>
        </w:rPr>
        <w:t>ь</w:t>
      </w:r>
      <w:r w:rsidRPr="0043528E">
        <w:rPr>
          <w:szCs w:val="28"/>
        </w:rPr>
        <w:t>мого созыва по одномандатному избирательному округу № 25 (приложе</w:t>
      </w:r>
      <w:r>
        <w:rPr>
          <w:szCs w:val="28"/>
        </w:rPr>
        <w:t>ние    № 2, 3</w:t>
      </w:r>
      <w:r w:rsidRPr="0043528E">
        <w:rPr>
          <w:szCs w:val="28"/>
        </w:rPr>
        <w:t>).</w:t>
      </w:r>
    </w:p>
    <w:p w:rsidR="00163167" w:rsidRDefault="00BF577D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5</w:t>
      </w:r>
      <w:r w:rsidR="00163167">
        <w:rPr>
          <w:szCs w:val="28"/>
        </w:rPr>
        <w:t>. Разместить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BF577D">
        <w:rPr>
          <w:szCs w:val="28"/>
        </w:rPr>
        <w:t>6</w:t>
      </w:r>
      <w:r>
        <w:rPr>
          <w:szCs w:val="28"/>
        </w:rPr>
        <w:t>. Контроль за исполнением настоящего постановления возложить на </w:t>
      </w:r>
      <w:r w:rsidR="00FD1C00">
        <w:rPr>
          <w:szCs w:val="28"/>
        </w:rPr>
        <w:t>председателя Территориальной избирательной комиссии города Шахты Кухтина А.В.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C602C0" w:rsidRDefault="00B55E42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C602C0">
        <w:tab/>
      </w:r>
      <w:r w:rsidR="00C602C0">
        <w:tab/>
      </w:r>
      <w:r>
        <w:t>А.В. 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D51519" w:rsidRPr="00DC2910" w:rsidRDefault="00B55E42" w:rsidP="003A6D02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  <w:szCs w:val="28"/>
        </w:rPr>
      </w:pPr>
      <w:r>
        <w:rPr>
          <w:kern w:val="28"/>
        </w:rPr>
        <w:t xml:space="preserve">Секретарь </w:t>
      </w:r>
      <w:r w:rsidR="00C602C0">
        <w:rPr>
          <w:kern w:val="28"/>
        </w:rPr>
        <w:t>комиссии</w:t>
      </w:r>
      <w:r w:rsidR="00C602C0">
        <w:rPr>
          <w:kern w:val="28"/>
        </w:rPr>
        <w:tab/>
      </w:r>
      <w:r>
        <w:rPr>
          <w:kern w:val="28"/>
        </w:rPr>
        <w:t>В.И. Максюта</w:t>
      </w:r>
    </w:p>
    <w:sectPr w:rsidR="00D51519" w:rsidRPr="00DC2910" w:rsidSect="004D3B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794" w:bottom="1134" w:left="1560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09B" w:rsidRDefault="00F0609B">
      <w:r>
        <w:separator/>
      </w:r>
    </w:p>
  </w:endnote>
  <w:endnote w:type="continuationSeparator" w:id="1">
    <w:p w:rsidR="00F0609B" w:rsidRDefault="00F060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  <w:jc w:val="right"/>
      <w:rPr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09B" w:rsidRDefault="00F0609B">
      <w:r>
        <w:separator/>
      </w:r>
    </w:p>
  </w:footnote>
  <w:footnote w:type="continuationSeparator" w:id="1">
    <w:p w:rsidR="00F0609B" w:rsidRDefault="00F060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8B24C9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74DC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4DC0" w:rsidRDefault="00E74DC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Pr="004D3B6E" w:rsidRDefault="008B24C9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E74DC0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81697E">
      <w:rPr>
        <w:rStyle w:val="a6"/>
        <w:noProof/>
        <w:sz w:val="20"/>
      </w:rPr>
      <w:t>2</w:t>
    </w:r>
    <w:r w:rsidRPr="004D3B6E">
      <w:rPr>
        <w:rStyle w:val="a6"/>
        <w:sz w:val="20"/>
      </w:rPr>
      <w:fldChar w:fldCharType="end"/>
    </w:r>
  </w:p>
  <w:p w:rsidR="00E74DC0" w:rsidRDefault="00E74DC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43D61D39"/>
    <w:multiLevelType w:val="hybridMultilevel"/>
    <w:tmpl w:val="8D94F5B8"/>
    <w:lvl w:ilvl="0" w:tplc="D58E34B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6FB4"/>
    <w:rsid w:val="00063394"/>
    <w:rsid w:val="00064B3E"/>
    <w:rsid w:val="00066F5E"/>
    <w:rsid w:val="00076804"/>
    <w:rsid w:val="00077120"/>
    <w:rsid w:val="00091376"/>
    <w:rsid w:val="0009142F"/>
    <w:rsid w:val="00093C3A"/>
    <w:rsid w:val="00094818"/>
    <w:rsid w:val="000A04E9"/>
    <w:rsid w:val="000B441F"/>
    <w:rsid w:val="000B7670"/>
    <w:rsid w:val="000D1464"/>
    <w:rsid w:val="000D7EAD"/>
    <w:rsid w:val="000E6310"/>
    <w:rsid w:val="000F5041"/>
    <w:rsid w:val="001126E1"/>
    <w:rsid w:val="00117BDC"/>
    <w:rsid w:val="00121DC9"/>
    <w:rsid w:val="001364BC"/>
    <w:rsid w:val="001550F9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436FA"/>
    <w:rsid w:val="00247058"/>
    <w:rsid w:val="00247BE8"/>
    <w:rsid w:val="00257D5B"/>
    <w:rsid w:val="002945AF"/>
    <w:rsid w:val="0029478C"/>
    <w:rsid w:val="002B3E2E"/>
    <w:rsid w:val="002C019D"/>
    <w:rsid w:val="002C47CC"/>
    <w:rsid w:val="002D2DB3"/>
    <w:rsid w:val="002D3440"/>
    <w:rsid w:val="00324196"/>
    <w:rsid w:val="00351202"/>
    <w:rsid w:val="00357332"/>
    <w:rsid w:val="00362941"/>
    <w:rsid w:val="00365722"/>
    <w:rsid w:val="003717B8"/>
    <w:rsid w:val="00383D76"/>
    <w:rsid w:val="00384517"/>
    <w:rsid w:val="00387333"/>
    <w:rsid w:val="00391714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3528E"/>
    <w:rsid w:val="004545A0"/>
    <w:rsid w:val="004744A4"/>
    <w:rsid w:val="00490764"/>
    <w:rsid w:val="004C0962"/>
    <w:rsid w:val="004C4097"/>
    <w:rsid w:val="004C7166"/>
    <w:rsid w:val="004D3B6E"/>
    <w:rsid w:val="004E55F7"/>
    <w:rsid w:val="005047E6"/>
    <w:rsid w:val="00510D5E"/>
    <w:rsid w:val="00511473"/>
    <w:rsid w:val="00523E69"/>
    <w:rsid w:val="00542120"/>
    <w:rsid w:val="00561087"/>
    <w:rsid w:val="0056145C"/>
    <w:rsid w:val="00573537"/>
    <w:rsid w:val="00576003"/>
    <w:rsid w:val="00584A1D"/>
    <w:rsid w:val="00597245"/>
    <w:rsid w:val="005A61BF"/>
    <w:rsid w:val="005B625E"/>
    <w:rsid w:val="005C3448"/>
    <w:rsid w:val="005C7E78"/>
    <w:rsid w:val="005D12C5"/>
    <w:rsid w:val="005D16C1"/>
    <w:rsid w:val="005E586F"/>
    <w:rsid w:val="006172F1"/>
    <w:rsid w:val="006202D3"/>
    <w:rsid w:val="006213B7"/>
    <w:rsid w:val="00643E73"/>
    <w:rsid w:val="00646B7A"/>
    <w:rsid w:val="00656869"/>
    <w:rsid w:val="006600C9"/>
    <w:rsid w:val="006842ED"/>
    <w:rsid w:val="006851F8"/>
    <w:rsid w:val="006B1BF3"/>
    <w:rsid w:val="006B67E5"/>
    <w:rsid w:val="006C491D"/>
    <w:rsid w:val="006C554C"/>
    <w:rsid w:val="006D7C76"/>
    <w:rsid w:val="006E10DA"/>
    <w:rsid w:val="006E4BDF"/>
    <w:rsid w:val="006E6DEC"/>
    <w:rsid w:val="006F1806"/>
    <w:rsid w:val="007055FD"/>
    <w:rsid w:val="00716AD7"/>
    <w:rsid w:val="00732692"/>
    <w:rsid w:val="00737F9F"/>
    <w:rsid w:val="0075066B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697E"/>
    <w:rsid w:val="00817443"/>
    <w:rsid w:val="0085017E"/>
    <w:rsid w:val="00872DF9"/>
    <w:rsid w:val="00873BCC"/>
    <w:rsid w:val="00893FBF"/>
    <w:rsid w:val="008A4435"/>
    <w:rsid w:val="008B24C9"/>
    <w:rsid w:val="008C5156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54783"/>
    <w:rsid w:val="0095603D"/>
    <w:rsid w:val="0096194F"/>
    <w:rsid w:val="009717E4"/>
    <w:rsid w:val="00984B79"/>
    <w:rsid w:val="009B0259"/>
    <w:rsid w:val="009B0B0B"/>
    <w:rsid w:val="009E29CD"/>
    <w:rsid w:val="009E3A35"/>
    <w:rsid w:val="009F0EB8"/>
    <w:rsid w:val="00A03EDA"/>
    <w:rsid w:val="00A05A09"/>
    <w:rsid w:val="00A1068E"/>
    <w:rsid w:val="00A14579"/>
    <w:rsid w:val="00A41CB8"/>
    <w:rsid w:val="00A5250B"/>
    <w:rsid w:val="00A64DA5"/>
    <w:rsid w:val="00A65B65"/>
    <w:rsid w:val="00A67E63"/>
    <w:rsid w:val="00A70C82"/>
    <w:rsid w:val="00A735A7"/>
    <w:rsid w:val="00A86D12"/>
    <w:rsid w:val="00A86DF9"/>
    <w:rsid w:val="00A91106"/>
    <w:rsid w:val="00AC19B5"/>
    <w:rsid w:val="00AC1ACF"/>
    <w:rsid w:val="00AC5863"/>
    <w:rsid w:val="00AE2763"/>
    <w:rsid w:val="00B233EC"/>
    <w:rsid w:val="00B45D31"/>
    <w:rsid w:val="00B474E8"/>
    <w:rsid w:val="00B51107"/>
    <w:rsid w:val="00B55E42"/>
    <w:rsid w:val="00B700F3"/>
    <w:rsid w:val="00B71D65"/>
    <w:rsid w:val="00B90983"/>
    <w:rsid w:val="00B92E10"/>
    <w:rsid w:val="00BB42E9"/>
    <w:rsid w:val="00BD2501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81874"/>
    <w:rsid w:val="00C83998"/>
    <w:rsid w:val="00CB047A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E06AC4"/>
    <w:rsid w:val="00E148F1"/>
    <w:rsid w:val="00E2099F"/>
    <w:rsid w:val="00E224C8"/>
    <w:rsid w:val="00E32CF7"/>
    <w:rsid w:val="00E32DAE"/>
    <w:rsid w:val="00E45545"/>
    <w:rsid w:val="00E509FD"/>
    <w:rsid w:val="00E52A2C"/>
    <w:rsid w:val="00E52BBE"/>
    <w:rsid w:val="00E66124"/>
    <w:rsid w:val="00E67AD1"/>
    <w:rsid w:val="00E74DC0"/>
    <w:rsid w:val="00EA1185"/>
    <w:rsid w:val="00EA23E0"/>
    <w:rsid w:val="00EA3827"/>
    <w:rsid w:val="00EB0AC8"/>
    <w:rsid w:val="00EB49BC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0609B"/>
    <w:rsid w:val="00F10417"/>
    <w:rsid w:val="00F1453E"/>
    <w:rsid w:val="00F2147B"/>
    <w:rsid w:val="00F243CE"/>
    <w:rsid w:val="00F2446E"/>
    <w:rsid w:val="00F26F5B"/>
    <w:rsid w:val="00F35619"/>
    <w:rsid w:val="00F609A8"/>
    <w:rsid w:val="00F844FA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2024-07-17T12:43:00Z</cp:lastPrinted>
  <dcterms:created xsi:type="dcterms:W3CDTF">2024-08-07T11:59:00Z</dcterms:created>
  <dcterms:modified xsi:type="dcterms:W3CDTF">2024-08-07T11:59:00Z</dcterms:modified>
</cp:coreProperties>
</file>