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CB421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97D94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97D94">
        <w:t>6</w:t>
      </w:r>
      <w:r w:rsidR="00893F7C">
        <w:t>-</w:t>
      </w:r>
      <w:r w:rsidR="000273BF">
        <w:t>1</w:t>
      </w:r>
      <w:r w:rsidR="00B97D94">
        <w:t>6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F41418">
        <w:rPr>
          <w:b/>
          <w:bCs/>
          <w:szCs w:val="28"/>
        </w:rPr>
        <w:t>Пичугину Владимиру Петровичу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1E22C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F41418">
        <w:rPr>
          <w:sz w:val="28"/>
          <w:szCs w:val="28"/>
        </w:rPr>
        <w:t>Пичугиным В.П</w:t>
      </w:r>
      <w:r w:rsidR="002A1457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F41418">
        <w:rPr>
          <w:szCs w:val="28"/>
        </w:rPr>
        <w:t>Пичугину Владимиру Петровичу</w:t>
      </w:r>
      <w:r w:rsidR="002972AE">
        <w:rPr>
          <w:szCs w:val="28"/>
        </w:rPr>
        <w:t xml:space="preserve"> </w:t>
      </w:r>
      <w:r w:rsidR="00F352B5">
        <w:rPr>
          <w:szCs w:val="28"/>
        </w:rPr>
        <w:t xml:space="preserve"> (ИНН </w:t>
      </w:r>
      <w:r w:rsidR="00F41418" w:rsidRPr="00F41418">
        <w:rPr>
          <w:bCs/>
          <w:szCs w:val="28"/>
        </w:rPr>
        <w:t>615506599292</w:t>
      </w:r>
      <w:r w:rsidR="00B46F8D" w:rsidRPr="009C6CB2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020" w:rsidRDefault="00E86020">
      <w:r>
        <w:separator/>
      </w:r>
    </w:p>
  </w:endnote>
  <w:endnote w:type="continuationSeparator" w:id="1">
    <w:p w:rsidR="00E86020" w:rsidRDefault="00E86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C2A" w:rsidRDefault="00B15C2A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020" w:rsidRDefault="00E86020">
      <w:r>
        <w:separator/>
      </w:r>
    </w:p>
  </w:footnote>
  <w:footnote w:type="continuationSeparator" w:id="1">
    <w:p w:rsidR="00E86020" w:rsidRDefault="00E86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C2A" w:rsidRDefault="00B15C2A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5C2A" w:rsidRDefault="00B15C2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C2A" w:rsidRDefault="00B15C2A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B15C2A" w:rsidRDefault="00B15C2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20972"/>
    <w:rsid w:val="000273BF"/>
    <w:rsid w:val="00040AB0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2FF8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22CC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972AE"/>
    <w:rsid w:val="002A1457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E5B07"/>
    <w:rsid w:val="003F0FC7"/>
    <w:rsid w:val="00401866"/>
    <w:rsid w:val="0040492E"/>
    <w:rsid w:val="00405639"/>
    <w:rsid w:val="0040645E"/>
    <w:rsid w:val="0040714C"/>
    <w:rsid w:val="00407576"/>
    <w:rsid w:val="00410B3B"/>
    <w:rsid w:val="00423DA0"/>
    <w:rsid w:val="00426796"/>
    <w:rsid w:val="00490764"/>
    <w:rsid w:val="004A28C7"/>
    <w:rsid w:val="004A3429"/>
    <w:rsid w:val="004B6E57"/>
    <w:rsid w:val="004C0962"/>
    <w:rsid w:val="004C3D75"/>
    <w:rsid w:val="004C4097"/>
    <w:rsid w:val="004C7166"/>
    <w:rsid w:val="004F32B4"/>
    <w:rsid w:val="005047E6"/>
    <w:rsid w:val="00510D5E"/>
    <w:rsid w:val="00523E69"/>
    <w:rsid w:val="0052681E"/>
    <w:rsid w:val="0053087C"/>
    <w:rsid w:val="005329E0"/>
    <w:rsid w:val="00541ECF"/>
    <w:rsid w:val="00554ECB"/>
    <w:rsid w:val="00561087"/>
    <w:rsid w:val="0056145C"/>
    <w:rsid w:val="00573537"/>
    <w:rsid w:val="00576003"/>
    <w:rsid w:val="00580A02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965"/>
    <w:rsid w:val="00893F7C"/>
    <w:rsid w:val="00893FBF"/>
    <w:rsid w:val="00894687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C6CB2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B1942"/>
    <w:rsid w:val="00AC0413"/>
    <w:rsid w:val="00AC19B5"/>
    <w:rsid w:val="00AC5863"/>
    <w:rsid w:val="00AE07FE"/>
    <w:rsid w:val="00AE2763"/>
    <w:rsid w:val="00B15C2A"/>
    <w:rsid w:val="00B233EC"/>
    <w:rsid w:val="00B30B05"/>
    <w:rsid w:val="00B45D31"/>
    <w:rsid w:val="00B46F8D"/>
    <w:rsid w:val="00B474E8"/>
    <w:rsid w:val="00B51107"/>
    <w:rsid w:val="00B67F80"/>
    <w:rsid w:val="00B700F3"/>
    <w:rsid w:val="00B71D65"/>
    <w:rsid w:val="00B92E10"/>
    <w:rsid w:val="00B97D94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B4211"/>
    <w:rsid w:val="00CC0A07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191E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241D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86020"/>
    <w:rsid w:val="00E96818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1418"/>
    <w:rsid w:val="00F4242E"/>
    <w:rsid w:val="00F609A8"/>
    <w:rsid w:val="00F87A25"/>
    <w:rsid w:val="00FA47DC"/>
    <w:rsid w:val="00FA4A34"/>
    <w:rsid w:val="00FB5BD7"/>
    <w:rsid w:val="00FC70C9"/>
    <w:rsid w:val="00FD5671"/>
    <w:rsid w:val="00FD6ECC"/>
    <w:rsid w:val="00FE1B0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uiPriority w:val="22"/>
    <w:qFormat/>
    <w:rsid w:val="009C6C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2020-07-17T06:57:00Z</cp:lastPrinted>
  <dcterms:created xsi:type="dcterms:W3CDTF">2020-07-17T15:31:00Z</dcterms:created>
  <dcterms:modified xsi:type="dcterms:W3CDTF">2020-07-17T15:31:00Z</dcterms:modified>
</cp:coreProperties>
</file>