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C62E3E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F20492">
        <w:t>1</w:t>
      </w:r>
      <w:r w:rsidR="00736AF1">
        <w:t>4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736AF1">
        <w:rPr>
          <w:b/>
          <w:szCs w:val="28"/>
        </w:rPr>
        <w:t>11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F20492">
        <w:rPr>
          <w:b w:val="0"/>
          <w:spacing w:val="0"/>
          <w:sz w:val="28"/>
        </w:rPr>
        <w:t>1</w:t>
      </w:r>
      <w:r w:rsidR="00736AF1">
        <w:rPr>
          <w:b w:val="0"/>
          <w:spacing w:val="0"/>
          <w:sz w:val="28"/>
        </w:rPr>
        <w:t>7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F20492">
        <w:rPr>
          <w:b w:val="0"/>
          <w:spacing w:val="0"/>
          <w:sz w:val="28"/>
        </w:rPr>
        <w:t>1</w:t>
      </w:r>
      <w:r w:rsidR="00736AF1">
        <w:rPr>
          <w:b w:val="0"/>
          <w:spacing w:val="0"/>
          <w:sz w:val="28"/>
        </w:rPr>
        <w:t>9</w:t>
      </w:r>
      <w:r w:rsidRPr="00C0394D">
        <w:rPr>
          <w:b w:val="0"/>
          <w:spacing w:val="0"/>
          <w:sz w:val="28"/>
        </w:rPr>
        <w:t xml:space="preserve">,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736AF1">
        <w:rPr>
          <w:b w:val="0"/>
          <w:spacing w:val="0"/>
          <w:sz w:val="28"/>
        </w:rPr>
        <w:t>20, 2527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736AF1">
        <w:rPr>
          <w:b w:val="0"/>
          <w:spacing w:val="0"/>
          <w:sz w:val="28"/>
        </w:rPr>
        <w:t>11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736AF1">
        <w:rPr>
          <w:b w:val="0"/>
          <w:spacing w:val="0"/>
          <w:sz w:val="28"/>
        </w:rPr>
        <w:t>573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F32063">
        <w:rPr>
          <w:b w:val="0"/>
          <w:spacing w:val="0"/>
          <w:sz w:val="28"/>
        </w:rPr>
        <w:t>2</w:t>
      </w:r>
      <w:r w:rsidR="00736AF1">
        <w:rPr>
          <w:b w:val="0"/>
          <w:spacing w:val="0"/>
          <w:sz w:val="28"/>
        </w:rPr>
        <w:t>5</w:t>
      </w:r>
      <w:r w:rsidR="00EC0BE3">
        <w:rPr>
          <w:b w:val="0"/>
          <w:spacing w:val="0"/>
          <w:sz w:val="28"/>
        </w:rPr>
        <w:t>,</w:t>
      </w:r>
      <w:r w:rsidR="00736AF1">
        <w:rPr>
          <w:b w:val="0"/>
          <w:spacing w:val="0"/>
          <w:sz w:val="28"/>
        </w:rPr>
        <w:t>80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F20492">
            <w:r w:rsidRPr="00C968FB">
              <w:t xml:space="preserve">     </w:t>
            </w:r>
            <w:r w:rsidR="00736AF1">
              <w:t xml:space="preserve">Алексеев Алексей Анатольевич </w:t>
            </w:r>
            <w:r w:rsidR="00F20492">
              <w:t xml:space="preserve"> </w:t>
            </w:r>
            <w:r w:rsidR="00155F9F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736AF1" w:rsidP="000D3E99">
            <w:r>
              <w:t>222</w:t>
            </w:r>
            <w:r w:rsidR="002E4FD1" w:rsidRPr="00C968FB">
              <w:t xml:space="preserve"> голос</w:t>
            </w:r>
            <w:r>
              <w:t>а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736AF1">
              <w:t xml:space="preserve">Пимонова Светлана Александровна 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Default="00C968FB" w:rsidP="00155F9F">
            <w:r>
              <w:t xml:space="preserve">     </w:t>
            </w:r>
            <w:r w:rsidR="00736AF1">
              <w:t xml:space="preserve">Самотесова Оксана Евгеньевна 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  <w:p w:rsidR="00155F9F" w:rsidRPr="00C968FB" w:rsidRDefault="00155F9F" w:rsidP="00F20492">
            <w:r>
              <w:t xml:space="preserve">     </w:t>
            </w:r>
            <w:r w:rsidR="00736AF1">
              <w:t xml:space="preserve">Фомин Виталий Сергеевич </w:t>
            </w:r>
            <w:r w:rsidR="00F20492">
              <w:t xml:space="preserve"> </w:t>
            </w:r>
            <w:r>
              <w:t xml:space="preserve">                          </w:t>
            </w:r>
          </w:p>
        </w:tc>
        <w:tc>
          <w:tcPr>
            <w:tcW w:w="2410" w:type="dxa"/>
            <w:shd w:val="clear" w:color="auto" w:fill="auto"/>
          </w:tcPr>
          <w:p w:rsidR="002E4A87" w:rsidRDefault="00F20492" w:rsidP="00D51BB5">
            <w:r>
              <w:t>2</w:t>
            </w:r>
            <w:r w:rsidR="00736AF1">
              <w:t>3</w:t>
            </w:r>
            <w:r>
              <w:t>2</w:t>
            </w:r>
            <w:r w:rsidR="00C272E7">
              <w:t xml:space="preserve"> </w:t>
            </w:r>
            <w:r w:rsidR="00721A13">
              <w:t>голос</w:t>
            </w:r>
            <w:r w:rsidR="00155F9F">
              <w:t>а</w:t>
            </w:r>
          </w:p>
          <w:p w:rsidR="00155F9F" w:rsidRDefault="00736AF1" w:rsidP="00155F9F">
            <w:r>
              <w:t>215</w:t>
            </w:r>
            <w:r w:rsidR="00C272E7" w:rsidRPr="00C968FB">
              <w:t xml:space="preserve"> голос</w:t>
            </w:r>
            <w:r w:rsidR="00F20492">
              <w:t>ов</w:t>
            </w:r>
          </w:p>
          <w:p w:rsidR="00C968FB" w:rsidRPr="00155F9F" w:rsidRDefault="00736AF1" w:rsidP="00155F9F">
            <w:r>
              <w:t>80</w:t>
            </w:r>
            <w:r w:rsidR="0075090A">
              <w:t>6</w:t>
            </w:r>
            <w:r w:rsidR="00155F9F">
              <w:t xml:space="preserve"> голосов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 w:rsidR="00CA3F01" w:rsidRPr="002E4A87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75090A">
        <w:rPr>
          <w:b w:val="0"/>
          <w:spacing w:val="0"/>
          <w:sz w:val="28"/>
        </w:rPr>
        <w:t>11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75090A">
        <w:rPr>
          <w:szCs w:val="28"/>
        </w:rPr>
        <w:t>11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75090A">
        <w:rPr>
          <w:iCs/>
          <w:szCs w:val="28"/>
        </w:rPr>
        <w:t>11</w:t>
      </w:r>
      <w:r w:rsidR="00A7752A">
        <w:rPr>
          <w:iCs/>
          <w:szCs w:val="28"/>
        </w:rPr>
        <w:t xml:space="preserve"> </w:t>
      </w:r>
      <w:r w:rsidR="0075090A">
        <w:t>Фомина Виталия Сергеевича</w:t>
      </w:r>
      <w:r w:rsidRPr="00FF69F9">
        <w:rPr>
          <w:iCs/>
          <w:szCs w:val="28"/>
        </w:rPr>
        <w:t xml:space="preserve">, </w:t>
      </w:r>
      <w:r w:rsidR="0018066A">
        <w:rPr>
          <w:iCs/>
          <w:szCs w:val="28"/>
        </w:rPr>
        <w:t>27</w:t>
      </w:r>
      <w:r w:rsidR="00F05D9E">
        <w:rPr>
          <w:iCs/>
          <w:szCs w:val="28"/>
        </w:rPr>
        <w:t>.</w:t>
      </w:r>
      <w:r w:rsidR="0018066A">
        <w:rPr>
          <w:iCs/>
          <w:szCs w:val="28"/>
        </w:rPr>
        <w:t>05</w:t>
      </w:r>
      <w:r w:rsidR="00F05D9E">
        <w:rPr>
          <w:iCs/>
          <w:szCs w:val="28"/>
        </w:rPr>
        <w:t>.19</w:t>
      </w:r>
      <w:r w:rsidR="000308EF">
        <w:rPr>
          <w:iCs/>
          <w:szCs w:val="28"/>
        </w:rPr>
        <w:t>7</w:t>
      </w:r>
      <w:r w:rsidR="0018066A">
        <w:rPr>
          <w:iCs/>
          <w:szCs w:val="28"/>
        </w:rPr>
        <w:t>7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593" w:rsidRDefault="00CE6593">
      <w:r>
        <w:separator/>
      </w:r>
    </w:p>
  </w:endnote>
  <w:endnote w:type="continuationSeparator" w:id="1">
    <w:p w:rsidR="00CE6593" w:rsidRDefault="00CE6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593" w:rsidRDefault="00CE6593">
      <w:r>
        <w:separator/>
      </w:r>
    </w:p>
  </w:footnote>
  <w:footnote w:type="continuationSeparator" w:id="1">
    <w:p w:rsidR="00CE6593" w:rsidRDefault="00CE65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66A" w:rsidRDefault="0018066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8066A" w:rsidRDefault="0018066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66A" w:rsidRDefault="0018066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2E3E">
      <w:rPr>
        <w:rStyle w:val="a5"/>
        <w:noProof/>
      </w:rPr>
      <w:t>2</w:t>
    </w:r>
    <w:r>
      <w:rPr>
        <w:rStyle w:val="a5"/>
      </w:rPr>
      <w:fldChar w:fldCharType="end"/>
    </w:r>
  </w:p>
  <w:p w:rsidR="0018066A" w:rsidRDefault="0018066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1768"/>
    <w:rsid w:val="00004E58"/>
    <w:rsid w:val="0001474A"/>
    <w:rsid w:val="00016596"/>
    <w:rsid w:val="000203A9"/>
    <w:rsid w:val="000308EF"/>
    <w:rsid w:val="00060563"/>
    <w:rsid w:val="00063533"/>
    <w:rsid w:val="0008268A"/>
    <w:rsid w:val="000A057C"/>
    <w:rsid w:val="000D3E99"/>
    <w:rsid w:val="000D5FA7"/>
    <w:rsid w:val="000E73A2"/>
    <w:rsid w:val="0012230C"/>
    <w:rsid w:val="00135A32"/>
    <w:rsid w:val="00143581"/>
    <w:rsid w:val="00150308"/>
    <w:rsid w:val="00155F9F"/>
    <w:rsid w:val="001652BC"/>
    <w:rsid w:val="00173F6D"/>
    <w:rsid w:val="00176D58"/>
    <w:rsid w:val="0018066A"/>
    <w:rsid w:val="001A18E0"/>
    <w:rsid w:val="001B0345"/>
    <w:rsid w:val="001D4964"/>
    <w:rsid w:val="001E36FE"/>
    <w:rsid w:val="001F3C56"/>
    <w:rsid w:val="00201100"/>
    <w:rsid w:val="002112E2"/>
    <w:rsid w:val="0023727D"/>
    <w:rsid w:val="00247721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36AF1"/>
    <w:rsid w:val="0075090A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67469"/>
    <w:rsid w:val="00997568"/>
    <w:rsid w:val="009F1354"/>
    <w:rsid w:val="009F28CE"/>
    <w:rsid w:val="009F6BC0"/>
    <w:rsid w:val="00A214B0"/>
    <w:rsid w:val="00A377EC"/>
    <w:rsid w:val="00A4406D"/>
    <w:rsid w:val="00A610BC"/>
    <w:rsid w:val="00A65CE6"/>
    <w:rsid w:val="00A735A0"/>
    <w:rsid w:val="00A7543A"/>
    <w:rsid w:val="00A7752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62E3E"/>
    <w:rsid w:val="00C74C5E"/>
    <w:rsid w:val="00C77218"/>
    <w:rsid w:val="00C82B41"/>
    <w:rsid w:val="00C968FB"/>
    <w:rsid w:val="00CA3F01"/>
    <w:rsid w:val="00CB3AB2"/>
    <w:rsid w:val="00CC65A9"/>
    <w:rsid w:val="00CE52E4"/>
    <w:rsid w:val="00CE6593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0492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B6890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2020-09-15T13:00:00Z</cp:lastPrinted>
  <dcterms:created xsi:type="dcterms:W3CDTF">2020-09-15T15:16:00Z</dcterms:created>
  <dcterms:modified xsi:type="dcterms:W3CDTF">2020-09-15T15:16:00Z</dcterms:modified>
</cp:coreProperties>
</file>