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BA8" w:rsidRDefault="00A40E9C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2664460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8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921BA8" w:rsidRDefault="00921BA8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921BA8" w:rsidRDefault="00921BA8">
      <w:pPr>
        <w:pStyle w:val="a9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921BA8" w:rsidRDefault="00921BA8">
      <w:pPr>
        <w:pStyle w:val="a9"/>
        <w:tabs>
          <w:tab w:val="left" w:pos="9072"/>
        </w:tabs>
        <w:ind w:left="0"/>
        <w:jc w:val="center"/>
      </w:pPr>
      <w:r>
        <w:br/>
      </w:r>
      <w:r w:rsidR="0070635E" w:rsidRPr="00930A03">
        <w:t>2</w:t>
      </w:r>
      <w:r w:rsidR="00A617E9">
        <w:t>9</w:t>
      </w:r>
      <w:r w:rsidR="00BF7839">
        <w:t>июля</w:t>
      </w:r>
      <w:r>
        <w:t>20</w:t>
      </w:r>
      <w:r w:rsidR="00E85C28">
        <w:t>2</w:t>
      </w:r>
      <w:r w:rsidR="00A617E9">
        <w:t>5</w:t>
      </w:r>
      <w:r>
        <w:t xml:space="preserve"> года                                                                                   </w:t>
      </w:r>
      <w:r w:rsidR="008F71A0">
        <w:t xml:space="preserve">№ </w:t>
      </w:r>
      <w:r w:rsidR="00A617E9">
        <w:t>218</w:t>
      </w:r>
      <w:r w:rsidR="00067D9E">
        <w:t>-</w:t>
      </w:r>
      <w:r w:rsidR="00045206">
        <w:t>23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2537C4" w:rsidRDefault="002537C4" w:rsidP="002537C4">
      <w:pPr>
        <w:tabs>
          <w:tab w:val="left" w:pos="8647"/>
        </w:tabs>
        <w:ind w:left="1701" w:right="1415"/>
        <w:jc w:val="both"/>
        <w:rPr>
          <w:b/>
          <w:bCs/>
          <w:szCs w:val="24"/>
        </w:rPr>
      </w:pPr>
    </w:p>
    <w:p w:rsidR="00E85C28" w:rsidRPr="00E85C28" w:rsidRDefault="00E85C28" w:rsidP="00E85C28">
      <w:pPr>
        <w:pStyle w:val="10"/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формировании участковых избирательных комиссий избирательных </w:t>
      </w:r>
      <w:r w:rsidRPr="004D403E">
        <w:rPr>
          <w:b/>
          <w:sz w:val="28"/>
          <w:szCs w:val="28"/>
        </w:rPr>
        <w:t>участк</w:t>
      </w:r>
      <w:r>
        <w:rPr>
          <w:b/>
          <w:sz w:val="28"/>
          <w:szCs w:val="28"/>
        </w:rPr>
        <w:t>ов</w:t>
      </w:r>
      <w:r w:rsidRPr="004D403E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br/>
      </w:r>
      <w:r w:rsidRPr="004D403E">
        <w:rPr>
          <w:b/>
          <w:sz w:val="28"/>
          <w:szCs w:val="28"/>
        </w:rPr>
        <w:t>образованн</w:t>
      </w:r>
      <w:r>
        <w:rPr>
          <w:b/>
          <w:sz w:val="28"/>
          <w:szCs w:val="28"/>
        </w:rPr>
        <w:t>ых</w:t>
      </w:r>
      <w:r w:rsidR="00083D15" w:rsidRPr="00083D15">
        <w:rPr>
          <w:b/>
          <w:sz w:val="28"/>
          <w:szCs w:val="28"/>
        </w:rPr>
        <w:t xml:space="preserve">в местах временного </w:t>
      </w:r>
      <w:r w:rsidR="00083D15">
        <w:rPr>
          <w:b/>
          <w:sz w:val="28"/>
          <w:szCs w:val="28"/>
        </w:rPr>
        <w:br/>
      </w:r>
      <w:r w:rsidR="00083D15" w:rsidRPr="00083D15">
        <w:rPr>
          <w:b/>
          <w:sz w:val="28"/>
          <w:szCs w:val="28"/>
        </w:rPr>
        <w:t>пребывания избирателей</w:t>
      </w:r>
      <w:r>
        <w:rPr>
          <w:b/>
          <w:sz w:val="28"/>
          <w:szCs w:val="28"/>
        </w:rPr>
        <w:t>для</w:t>
      </w:r>
      <w:r w:rsidR="00235419">
        <w:rPr>
          <w:b/>
          <w:sz w:val="28"/>
          <w:szCs w:val="28"/>
        </w:rPr>
        <w:t xml:space="preserve">подготовки и </w:t>
      </w:r>
      <w:r w:rsidRPr="004D403E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р</w:t>
      </w:r>
      <w:r w:rsidRPr="004D403E">
        <w:rPr>
          <w:b/>
          <w:sz w:val="28"/>
          <w:szCs w:val="28"/>
        </w:rPr>
        <w:t>о</w:t>
      </w:r>
      <w:r w:rsidRPr="004D403E">
        <w:rPr>
          <w:b/>
          <w:sz w:val="28"/>
          <w:szCs w:val="28"/>
        </w:rPr>
        <w:t>ведени</w:t>
      </w:r>
      <w:r>
        <w:rPr>
          <w:b/>
          <w:sz w:val="28"/>
          <w:szCs w:val="28"/>
        </w:rPr>
        <w:t>я</w:t>
      </w:r>
      <w:r w:rsidR="00016867">
        <w:rPr>
          <w:b/>
          <w:sz w:val="28"/>
          <w:szCs w:val="28"/>
        </w:rPr>
        <w:t xml:space="preserve">выборов </w:t>
      </w:r>
      <w:r w:rsidR="00A617E9">
        <w:rPr>
          <w:b/>
          <w:sz w:val="28"/>
          <w:szCs w:val="28"/>
        </w:rPr>
        <w:t>Губернатора Ростовской о</w:t>
      </w:r>
      <w:r w:rsidR="00A617E9">
        <w:rPr>
          <w:b/>
          <w:sz w:val="28"/>
          <w:szCs w:val="28"/>
        </w:rPr>
        <w:t>б</w:t>
      </w:r>
      <w:r w:rsidR="00A617E9">
        <w:rPr>
          <w:b/>
          <w:sz w:val="28"/>
          <w:szCs w:val="28"/>
        </w:rPr>
        <w:t xml:space="preserve">ласти и </w:t>
      </w:r>
      <w:r w:rsidR="000103D8">
        <w:rPr>
          <w:b/>
          <w:sz w:val="28"/>
          <w:szCs w:val="28"/>
        </w:rPr>
        <w:t>депутат</w:t>
      </w:r>
      <w:r w:rsidR="0070635E">
        <w:rPr>
          <w:b/>
          <w:sz w:val="28"/>
          <w:szCs w:val="28"/>
        </w:rPr>
        <w:t xml:space="preserve">ов </w:t>
      </w:r>
      <w:r w:rsidR="00A617E9">
        <w:rPr>
          <w:b/>
          <w:sz w:val="28"/>
          <w:szCs w:val="28"/>
        </w:rPr>
        <w:t xml:space="preserve">городской Думы города Шахты восьмого </w:t>
      </w:r>
      <w:r w:rsidR="0070635E">
        <w:rPr>
          <w:b/>
          <w:sz w:val="28"/>
          <w:szCs w:val="28"/>
        </w:rPr>
        <w:t>созыва</w:t>
      </w:r>
      <w:r w:rsidR="00083D15" w:rsidRPr="00E85C28">
        <w:rPr>
          <w:b/>
          <w:sz w:val="28"/>
          <w:szCs w:val="28"/>
        </w:rPr>
        <w:t>на территории города Шахты Ростовской области</w:t>
      </w:r>
    </w:p>
    <w:p w:rsidR="00E85C28" w:rsidRPr="005C64C2" w:rsidRDefault="00E85C28" w:rsidP="00E85C28">
      <w:pPr>
        <w:pStyle w:val="10"/>
        <w:ind w:left="1701" w:right="1700"/>
        <w:jc w:val="both"/>
        <w:rPr>
          <w:b/>
          <w:sz w:val="28"/>
          <w:szCs w:val="28"/>
        </w:rPr>
      </w:pPr>
    </w:p>
    <w:p w:rsidR="00E85C28" w:rsidRPr="005C64C2" w:rsidRDefault="00E85C28" w:rsidP="00E85C28">
      <w:pPr>
        <w:pStyle w:val="10"/>
        <w:jc w:val="center"/>
        <w:rPr>
          <w:sz w:val="28"/>
          <w:szCs w:val="28"/>
        </w:rPr>
      </w:pPr>
    </w:p>
    <w:p w:rsidR="004F1F4C" w:rsidRPr="00C95A57" w:rsidRDefault="004F1F4C" w:rsidP="00C95A57">
      <w:pPr>
        <w:pStyle w:val="10"/>
        <w:spacing w:line="360" w:lineRule="auto"/>
        <w:ind w:left="0" w:firstLine="540"/>
        <w:jc w:val="both"/>
        <w:rPr>
          <w:sz w:val="28"/>
          <w:szCs w:val="28"/>
        </w:rPr>
      </w:pPr>
      <w:r w:rsidRPr="0088365D">
        <w:rPr>
          <w:bCs/>
          <w:sz w:val="28"/>
        </w:rPr>
        <w:t>Рассмотрев предложения по кандидатурам для назначения в составы уч</w:t>
      </w:r>
      <w:r w:rsidRPr="0088365D">
        <w:rPr>
          <w:bCs/>
          <w:sz w:val="28"/>
        </w:rPr>
        <w:t>а</w:t>
      </w:r>
      <w:r w:rsidRPr="0088365D">
        <w:rPr>
          <w:bCs/>
          <w:sz w:val="28"/>
        </w:rPr>
        <w:t xml:space="preserve">стковых избирательных комиссий, в соответствии со статьями 20, 22, 27 </w:t>
      </w:r>
      <w:r w:rsidRPr="0088365D">
        <w:rPr>
          <w:sz w:val="28"/>
        </w:rPr>
        <w:t>Ф</w:t>
      </w:r>
      <w:r w:rsidRPr="0088365D">
        <w:rPr>
          <w:sz w:val="28"/>
        </w:rPr>
        <w:t>е</w:t>
      </w:r>
      <w:r w:rsidRPr="0088365D">
        <w:rPr>
          <w:sz w:val="28"/>
        </w:rPr>
        <w:t xml:space="preserve">дерального </w:t>
      </w:r>
      <w:r w:rsidRPr="00C74229">
        <w:rPr>
          <w:sz w:val="28"/>
        </w:rPr>
        <w:t>закона «Об основных гарантиях избирательных прав и права на участие в референдуме граждан Российской Федерации»,</w:t>
      </w:r>
      <w:r w:rsidRPr="0088365D">
        <w:rPr>
          <w:sz w:val="28"/>
        </w:rPr>
        <w:t xml:space="preserve"> Методическими р</w:t>
      </w:r>
      <w:r w:rsidRPr="0088365D">
        <w:rPr>
          <w:sz w:val="28"/>
        </w:rPr>
        <w:t>е</w:t>
      </w:r>
      <w:r w:rsidRPr="0088365D">
        <w:rPr>
          <w:sz w:val="28"/>
        </w:rPr>
        <w:t>комендациями о порядке формирования территориальных избирательных к</w:t>
      </w:r>
      <w:r w:rsidRPr="0088365D">
        <w:rPr>
          <w:sz w:val="28"/>
        </w:rPr>
        <w:t>о</w:t>
      </w:r>
      <w:r w:rsidRPr="0088365D">
        <w:rPr>
          <w:sz w:val="28"/>
        </w:rPr>
        <w:t>миссий, избирательных комиссий муниципальных образований, окружных и участковых избирательных комиссий,утвержденными постановлением Це</w:t>
      </w:r>
      <w:r w:rsidRPr="0088365D">
        <w:rPr>
          <w:sz w:val="28"/>
        </w:rPr>
        <w:t>н</w:t>
      </w:r>
      <w:r w:rsidRPr="0088365D">
        <w:rPr>
          <w:sz w:val="28"/>
        </w:rPr>
        <w:t>тральной избирательной комиссии Российской Федерации от17</w:t>
      </w:r>
      <w:r>
        <w:rPr>
          <w:sz w:val="28"/>
        </w:rPr>
        <w:t> </w:t>
      </w:r>
      <w:r w:rsidRPr="0088365D">
        <w:rPr>
          <w:sz w:val="28"/>
        </w:rPr>
        <w:t>февраля2</w:t>
      </w:r>
      <w:r>
        <w:rPr>
          <w:sz w:val="28"/>
        </w:rPr>
        <w:t>010   года №  192/1337-5</w:t>
      </w:r>
      <w:r w:rsidRPr="0088365D">
        <w:rPr>
          <w:sz w:val="28"/>
        </w:rPr>
        <w:t xml:space="preserve">, </w:t>
      </w:r>
      <w:r w:rsidR="00C95A57" w:rsidRPr="00C95A57">
        <w:rPr>
          <w:sz w:val="28"/>
          <w:szCs w:val="28"/>
        </w:rPr>
        <w:t>постановлением Территориальной и</w:t>
      </w:r>
      <w:r w:rsidR="00C95A57" w:rsidRPr="00C95A57">
        <w:rPr>
          <w:sz w:val="28"/>
          <w:szCs w:val="28"/>
        </w:rPr>
        <w:t>з</w:t>
      </w:r>
      <w:r w:rsidR="00C95A57" w:rsidRPr="00C95A57">
        <w:rPr>
          <w:sz w:val="28"/>
          <w:szCs w:val="28"/>
        </w:rPr>
        <w:t xml:space="preserve">бирательной комиссии города Шахты Ростовской области от </w:t>
      </w:r>
      <w:r w:rsidR="00A617E9">
        <w:rPr>
          <w:sz w:val="28"/>
          <w:szCs w:val="28"/>
        </w:rPr>
        <w:t>26</w:t>
      </w:r>
      <w:r w:rsidR="00C95A57" w:rsidRPr="00C95A57">
        <w:rPr>
          <w:sz w:val="28"/>
          <w:szCs w:val="28"/>
        </w:rPr>
        <w:t>.0</w:t>
      </w:r>
      <w:r w:rsidR="00A617E9">
        <w:rPr>
          <w:sz w:val="28"/>
          <w:szCs w:val="28"/>
        </w:rPr>
        <w:t>7</w:t>
      </w:r>
      <w:r w:rsidR="00C95A57" w:rsidRPr="00C95A57">
        <w:rPr>
          <w:sz w:val="28"/>
          <w:szCs w:val="28"/>
        </w:rPr>
        <w:t>.202</w:t>
      </w:r>
      <w:r w:rsidR="00A617E9">
        <w:rPr>
          <w:sz w:val="28"/>
          <w:szCs w:val="28"/>
        </w:rPr>
        <w:t>5</w:t>
      </w:r>
      <w:r w:rsidR="00C95A57" w:rsidRPr="00C95A57">
        <w:rPr>
          <w:sz w:val="28"/>
          <w:szCs w:val="28"/>
        </w:rPr>
        <w:t xml:space="preserve"> г. № </w:t>
      </w:r>
      <w:r w:rsidR="00A617E9">
        <w:rPr>
          <w:sz w:val="28"/>
          <w:szCs w:val="28"/>
        </w:rPr>
        <w:t>216-13</w:t>
      </w:r>
      <w:r w:rsidR="00C95A57" w:rsidRPr="00C95A57">
        <w:rPr>
          <w:sz w:val="28"/>
          <w:szCs w:val="28"/>
        </w:rPr>
        <w:t xml:space="preserve">  «Об образовании избирательных участков, расположенных в местах временного пребывания избирателей, для подготовки и проведениявыборов</w:t>
      </w:r>
      <w:r w:rsidR="00A617E9">
        <w:rPr>
          <w:sz w:val="28"/>
          <w:szCs w:val="28"/>
        </w:rPr>
        <w:t xml:space="preserve"> Губернатора Ростовской области и</w:t>
      </w:r>
      <w:r w:rsidR="005316E1">
        <w:rPr>
          <w:sz w:val="28"/>
          <w:szCs w:val="28"/>
        </w:rPr>
        <w:t xml:space="preserve"> депутатов</w:t>
      </w:r>
      <w:r w:rsidR="00A617E9">
        <w:rPr>
          <w:sz w:val="28"/>
          <w:szCs w:val="28"/>
        </w:rPr>
        <w:t>городской Думы города Шахты восьмого</w:t>
      </w:r>
      <w:r w:rsidR="00C95A57" w:rsidRPr="00C95A57">
        <w:rPr>
          <w:sz w:val="28"/>
          <w:szCs w:val="28"/>
        </w:rPr>
        <w:t xml:space="preserve"> созыва»,</w:t>
      </w:r>
    </w:p>
    <w:p w:rsidR="00E85C28" w:rsidRDefault="00E85C28" w:rsidP="00A617E9">
      <w:pPr>
        <w:pStyle w:val="10"/>
        <w:spacing w:line="360" w:lineRule="auto"/>
        <w:ind w:left="0"/>
        <w:jc w:val="center"/>
        <w:rPr>
          <w:b/>
          <w:spacing w:val="-1"/>
          <w:sz w:val="28"/>
          <w:szCs w:val="28"/>
        </w:rPr>
      </w:pPr>
      <w:r>
        <w:rPr>
          <w:sz w:val="28"/>
          <w:szCs w:val="28"/>
        </w:rPr>
        <w:lastRenderedPageBreak/>
        <w:t>Т</w:t>
      </w:r>
      <w:r w:rsidRPr="005C64C2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города Шахты </w:t>
      </w:r>
      <w:r w:rsidR="00C95A57">
        <w:rPr>
          <w:sz w:val="28"/>
          <w:szCs w:val="28"/>
        </w:rPr>
        <w:t xml:space="preserve">Ростовской области </w:t>
      </w:r>
      <w:r w:rsidRPr="005C64C2">
        <w:rPr>
          <w:b/>
          <w:spacing w:val="-1"/>
          <w:sz w:val="28"/>
          <w:szCs w:val="28"/>
        </w:rPr>
        <w:t>ПОСТАНОВ</w:t>
      </w:r>
      <w:r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E85C28" w:rsidRPr="005C64C2" w:rsidRDefault="00E85C28" w:rsidP="00E85C28">
      <w:pPr>
        <w:tabs>
          <w:tab w:val="left" w:pos="9639"/>
        </w:tabs>
        <w:ind w:right="-1"/>
        <w:jc w:val="center"/>
        <w:rPr>
          <w:b/>
          <w:spacing w:val="-1"/>
          <w:szCs w:val="28"/>
        </w:rPr>
      </w:pPr>
    </w:p>
    <w:p w:rsidR="00BB1CC9" w:rsidRDefault="00E85C28" w:rsidP="00BB1C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ab/>
        <w:t xml:space="preserve">1. Сформировать участковые избирательные комиссии избирательных </w:t>
      </w:r>
      <w:r w:rsidRPr="0031370E">
        <w:rPr>
          <w:szCs w:val="28"/>
        </w:rPr>
        <w:t>участков</w:t>
      </w:r>
      <w:r>
        <w:rPr>
          <w:szCs w:val="28"/>
        </w:rPr>
        <w:t xml:space="preserve">, образованныхдля </w:t>
      </w:r>
      <w:r w:rsidR="00235419">
        <w:rPr>
          <w:szCs w:val="28"/>
        </w:rPr>
        <w:t xml:space="preserve">подготовки и </w:t>
      </w:r>
      <w:r w:rsidRPr="008B2CBF">
        <w:rPr>
          <w:szCs w:val="28"/>
        </w:rPr>
        <w:t>п</w:t>
      </w:r>
      <w:r>
        <w:rPr>
          <w:szCs w:val="28"/>
        </w:rPr>
        <w:t>р</w:t>
      </w:r>
      <w:r w:rsidRPr="008B2CBF">
        <w:rPr>
          <w:szCs w:val="28"/>
        </w:rPr>
        <w:t>оведени</w:t>
      </w:r>
      <w:r>
        <w:rPr>
          <w:szCs w:val="28"/>
        </w:rPr>
        <w:t>я</w:t>
      </w:r>
      <w:r w:rsidR="00235419">
        <w:rPr>
          <w:szCs w:val="28"/>
        </w:rPr>
        <w:t xml:space="preserve">выборов </w:t>
      </w:r>
      <w:r w:rsidR="00A617E9">
        <w:rPr>
          <w:szCs w:val="28"/>
        </w:rPr>
        <w:t xml:space="preserve">Губернатора Ростовской области и </w:t>
      </w:r>
      <w:r w:rsidR="00016867">
        <w:rPr>
          <w:szCs w:val="28"/>
        </w:rPr>
        <w:t>депутат</w:t>
      </w:r>
      <w:r w:rsidR="005316E1">
        <w:rPr>
          <w:szCs w:val="28"/>
        </w:rPr>
        <w:t>ов</w:t>
      </w:r>
      <w:r w:rsidR="00A617E9">
        <w:rPr>
          <w:szCs w:val="28"/>
        </w:rPr>
        <w:t xml:space="preserve">городской Думы города Шахты восьмого </w:t>
      </w:r>
      <w:r w:rsidR="00016867">
        <w:rPr>
          <w:szCs w:val="28"/>
        </w:rPr>
        <w:t>с</w:t>
      </w:r>
      <w:r w:rsidR="00016867">
        <w:rPr>
          <w:szCs w:val="28"/>
        </w:rPr>
        <w:t>о</w:t>
      </w:r>
      <w:r w:rsidR="00016867">
        <w:rPr>
          <w:szCs w:val="28"/>
        </w:rPr>
        <w:t>зыва</w:t>
      </w:r>
      <w:r w:rsidR="00BB1CC9" w:rsidRPr="0031370E">
        <w:rPr>
          <w:szCs w:val="28"/>
        </w:rPr>
        <w:t xml:space="preserve">в местах </w:t>
      </w:r>
      <w:r w:rsidR="00BB1CC9" w:rsidRPr="002B65BF">
        <w:rPr>
          <w:szCs w:val="28"/>
        </w:rPr>
        <w:t>временного пребывания:</w:t>
      </w:r>
    </w:p>
    <w:p w:rsidR="00BB1CC9" w:rsidRDefault="00BB1CC9" w:rsidP="00E85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- № 2578</w:t>
      </w:r>
      <w:r w:rsidRPr="0031370E">
        <w:rPr>
          <w:szCs w:val="28"/>
        </w:rPr>
        <w:t>в количестве</w:t>
      </w:r>
      <w:r w:rsidR="00016867">
        <w:rPr>
          <w:szCs w:val="28"/>
        </w:rPr>
        <w:t>5</w:t>
      </w:r>
      <w:r w:rsidRPr="0031370E">
        <w:rPr>
          <w:szCs w:val="28"/>
        </w:rPr>
        <w:t xml:space="preserve">  членов участковой </w:t>
      </w:r>
      <w:r w:rsidRPr="008B2CBF">
        <w:rPr>
          <w:szCs w:val="28"/>
        </w:rPr>
        <w:t xml:space="preserve">избирательной </w:t>
      </w:r>
      <w:r w:rsidRPr="0031370E">
        <w:rPr>
          <w:szCs w:val="28"/>
        </w:rPr>
        <w:t>комиссии</w:t>
      </w:r>
      <w:r>
        <w:rPr>
          <w:szCs w:val="28"/>
        </w:rPr>
        <w:t>;</w:t>
      </w:r>
    </w:p>
    <w:p w:rsidR="00BB1CC9" w:rsidRDefault="00BB1CC9" w:rsidP="00E85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- № 2579</w:t>
      </w:r>
      <w:r w:rsidRPr="0031370E">
        <w:rPr>
          <w:szCs w:val="28"/>
        </w:rPr>
        <w:t>в количестве</w:t>
      </w:r>
      <w:r w:rsidR="00016867">
        <w:rPr>
          <w:szCs w:val="28"/>
        </w:rPr>
        <w:t>5</w:t>
      </w:r>
      <w:r w:rsidRPr="0031370E">
        <w:rPr>
          <w:szCs w:val="28"/>
        </w:rPr>
        <w:t xml:space="preserve">  членов участковой </w:t>
      </w:r>
      <w:r w:rsidRPr="008B2CBF">
        <w:rPr>
          <w:szCs w:val="28"/>
        </w:rPr>
        <w:t xml:space="preserve">избирательной </w:t>
      </w:r>
      <w:r w:rsidRPr="0031370E">
        <w:rPr>
          <w:szCs w:val="28"/>
        </w:rPr>
        <w:t>комиссии</w:t>
      </w:r>
      <w:r>
        <w:rPr>
          <w:szCs w:val="28"/>
        </w:rPr>
        <w:t>;</w:t>
      </w:r>
    </w:p>
    <w:p w:rsidR="00E85C28" w:rsidRDefault="00E85C28" w:rsidP="00E85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- № 2580</w:t>
      </w:r>
      <w:r w:rsidRPr="0031370E">
        <w:rPr>
          <w:szCs w:val="28"/>
        </w:rPr>
        <w:t>в количестве</w:t>
      </w:r>
      <w:r w:rsidR="00016867">
        <w:rPr>
          <w:szCs w:val="28"/>
        </w:rPr>
        <w:t>9</w:t>
      </w:r>
      <w:r w:rsidRPr="0031370E">
        <w:rPr>
          <w:szCs w:val="28"/>
        </w:rPr>
        <w:t xml:space="preserve">  членов участковой </w:t>
      </w:r>
      <w:r w:rsidRPr="008B2CBF">
        <w:rPr>
          <w:szCs w:val="28"/>
        </w:rPr>
        <w:t xml:space="preserve">избирательной </w:t>
      </w:r>
      <w:r w:rsidRPr="0031370E">
        <w:rPr>
          <w:szCs w:val="28"/>
        </w:rPr>
        <w:t>ко</w:t>
      </w:r>
      <w:r w:rsidR="00BB1CC9">
        <w:rPr>
          <w:szCs w:val="28"/>
        </w:rPr>
        <w:t>миссии;</w:t>
      </w:r>
    </w:p>
    <w:p w:rsidR="00E85C28" w:rsidRPr="0031370E" w:rsidRDefault="00E85C28" w:rsidP="00E85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Cs w:val="28"/>
        </w:rPr>
      </w:pPr>
      <w:r w:rsidRPr="0031370E">
        <w:rPr>
          <w:szCs w:val="28"/>
        </w:rPr>
        <w:t xml:space="preserve">назначив </w:t>
      </w:r>
      <w:r>
        <w:rPr>
          <w:szCs w:val="28"/>
        </w:rPr>
        <w:t xml:space="preserve">членами комиссий </w:t>
      </w:r>
      <w:r w:rsidRPr="0031370E">
        <w:rPr>
          <w:szCs w:val="28"/>
        </w:rPr>
        <w:t>с правом решающего голоса лиц согласно при</w:t>
      </w:r>
      <w:r>
        <w:rPr>
          <w:szCs w:val="28"/>
        </w:rPr>
        <w:t>л</w:t>
      </w:r>
      <w:r>
        <w:rPr>
          <w:szCs w:val="28"/>
        </w:rPr>
        <w:t>о</w:t>
      </w:r>
      <w:r>
        <w:rPr>
          <w:szCs w:val="28"/>
        </w:rPr>
        <w:t xml:space="preserve">жениям (№ 1 – </w:t>
      </w:r>
      <w:r w:rsidR="00A617E9">
        <w:rPr>
          <w:szCs w:val="28"/>
        </w:rPr>
        <w:t>3</w:t>
      </w:r>
      <w:r>
        <w:rPr>
          <w:szCs w:val="28"/>
        </w:rPr>
        <w:t>) к настоявшему постановлению</w:t>
      </w:r>
      <w:r w:rsidRPr="0031370E">
        <w:rPr>
          <w:szCs w:val="28"/>
        </w:rPr>
        <w:t>.</w:t>
      </w:r>
      <w:bookmarkStart w:id="0" w:name="100376"/>
      <w:bookmarkEnd w:id="0"/>
    </w:p>
    <w:p w:rsidR="00E85C28" w:rsidRPr="002B65BF" w:rsidRDefault="00E85C28" w:rsidP="00E85C28">
      <w:pPr>
        <w:spacing w:line="360" w:lineRule="auto"/>
        <w:ind w:right="-1" w:firstLine="709"/>
        <w:jc w:val="both"/>
        <w:rPr>
          <w:szCs w:val="28"/>
        </w:rPr>
      </w:pPr>
      <w:r w:rsidRPr="002B65BF">
        <w:rPr>
          <w:szCs w:val="28"/>
        </w:rPr>
        <w:t>2. Направить настоящее постановление в Избирательную комиссию Ро</w:t>
      </w:r>
      <w:r w:rsidRPr="002B65BF">
        <w:rPr>
          <w:szCs w:val="28"/>
        </w:rPr>
        <w:t>с</w:t>
      </w:r>
      <w:r w:rsidRPr="002B65BF">
        <w:rPr>
          <w:szCs w:val="28"/>
        </w:rPr>
        <w:t>товской области,</w:t>
      </w:r>
      <w:r w:rsidR="002B65BF" w:rsidRPr="002B65BF">
        <w:rPr>
          <w:szCs w:val="28"/>
        </w:rPr>
        <w:t xml:space="preserve"> участковые</w:t>
      </w:r>
      <w:r w:rsidRPr="002B65BF">
        <w:rPr>
          <w:szCs w:val="28"/>
        </w:rPr>
        <w:t xml:space="preserve"> избирательн</w:t>
      </w:r>
      <w:r w:rsidR="002B65BF" w:rsidRPr="002B65BF">
        <w:rPr>
          <w:szCs w:val="28"/>
        </w:rPr>
        <w:t>ые</w:t>
      </w:r>
      <w:r w:rsidRPr="002B65BF">
        <w:rPr>
          <w:szCs w:val="28"/>
        </w:rPr>
        <w:t xml:space="preserve"> комиссии избирательных учас</w:t>
      </w:r>
      <w:r w:rsidRPr="002B65BF">
        <w:rPr>
          <w:szCs w:val="28"/>
        </w:rPr>
        <w:t>т</w:t>
      </w:r>
      <w:r w:rsidR="002B65BF" w:rsidRPr="002B65BF">
        <w:rPr>
          <w:szCs w:val="28"/>
        </w:rPr>
        <w:t>к</w:t>
      </w:r>
      <w:r w:rsidRPr="002B65BF">
        <w:rPr>
          <w:szCs w:val="28"/>
        </w:rPr>
        <w:t xml:space="preserve">ов № </w:t>
      </w:r>
      <w:r w:rsidR="002B65BF" w:rsidRPr="002B65BF">
        <w:rPr>
          <w:szCs w:val="28"/>
        </w:rPr>
        <w:t>2578, № 2579, № 2580</w:t>
      </w:r>
      <w:r w:rsidRPr="002B65BF">
        <w:rPr>
          <w:szCs w:val="28"/>
        </w:rPr>
        <w:t>.</w:t>
      </w:r>
    </w:p>
    <w:p w:rsidR="00E85C28" w:rsidRPr="002B65BF" w:rsidRDefault="00E85C28" w:rsidP="00E85C28">
      <w:pPr>
        <w:pStyle w:val="af3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2B65BF">
        <w:rPr>
          <w:rFonts w:ascii="Times New Roman" w:hAnsi="Times New Roman"/>
          <w:sz w:val="28"/>
          <w:szCs w:val="28"/>
        </w:rPr>
        <w:t>3.</w:t>
      </w:r>
      <w:r w:rsidRPr="002B65BF">
        <w:rPr>
          <w:sz w:val="28"/>
          <w:szCs w:val="28"/>
        </w:rPr>
        <w:t> </w:t>
      </w:r>
      <w:r w:rsidRPr="002B65BF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</w:t>
      </w:r>
      <w:r w:rsidRPr="002B65BF">
        <w:rPr>
          <w:rFonts w:ascii="Times New Roman" w:hAnsi="Times New Roman"/>
          <w:sz w:val="28"/>
          <w:szCs w:val="28"/>
        </w:rPr>
        <w:t>и</w:t>
      </w:r>
      <w:r w:rsidRPr="002B65BF">
        <w:rPr>
          <w:rFonts w:ascii="Times New Roman" w:hAnsi="Times New Roman"/>
          <w:sz w:val="28"/>
          <w:szCs w:val="28"/>
        </w:rPr>
        <w:t>рательной комиссии города Шахты Ростовской областив информационно-телекоммуникационной сети «Интернет».</w:t>
      </w:r>
    </w:p>
    <w:p w:rsidR="00E85C28" w:rsidRPr="002B65BF" w:rsidRDefault="00E85C28" w:rsidP="00E85C28">
      <w:pPr>
        <w:tabs>
          <w:tab w:val="left" w:pos="0"/>
        </w:tabs>
        <w:spacing w:line="360" w:lineRule="auto"/>
        <w:ind w:right="-1" w:firstLine="709"/>
        <w:jc w:val="both"/>
        <w:rPr>
          <w:bCs/>
          <w:szCs w:val="28"/>
        </w:rPr>
      </w:pPr>
      <w:r w:rsidRPr="002B65BF">
        <w:rPr>
          <w:szCs w:val="28"/>
        </w:rPr>
        <w:t>4. Контроль за исполнением настоящего постановления возложить на председателя Территориальной избирательной  комиссии города Шахты Ро</w:t>
      </w:r>
      <w:r w:rsidRPr="002B65BF">
        <w:rPr>
          <w:szCs w:val="28"/>
        </w:rPr>
        <w:t>с</w:t>
      </w:r>
      <w:r w:rsidRPr="002B65BF">
        <w:rPr>
          <w:szCs w:val="28"/>
        </w:rPr>
        <w:t xml:space="preserve">товской областиА.В.Кухтина. </w:t>
      </w:r>
    </w:p>
    <w:p w:rsidR="00E85C28" w:rsidRPr="002B65BF" w:rsidRDefault="00E85C28" w:rsidP="00E85C28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E85C28" w:rsidRPr="002B65BF" w:rsidRDefault="00E85C28" w:rsidP="00E85C28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Cs w:val="28"/>
        </w:rPr>
      </w:pPr>
      <w:r w:rsidRPr="002B65BF">
        <w:rPr>
          <w:szCs w:val="28"/>
        </w:rPr>
        <w:t>Председатель комиссии</w:t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="002B65BF" w:rsidRPr="002B65BF">
        <w:rPr>
          <w:szCs w:val="28"/>
        </w:rPr>
        <w:t>А.В.Кухтин</w:t>
      </w:r>
    </w:p>
    <w:p w:rsidR="00F1685E" w:rsidRDefault="00E85C28" w:rsidP="00E85C28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  <w:r w:rsidRPr="005C64C2"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5C64C2">
        <w:rPr>
          <w:szCs w:val="28"/>
        </w:rPr>
        <w:tab/>
      </w:r>
      <w:r w:rsidRPr="005C64C2">
        <w:rPr>
          <w:szCs w:val="28"/>
        </w:rPr>
        <w:tab/>
      </w:r>
      <w:r w:rsidRPr="005C64C2">
        <w:rPr>
          <w:szCs w:val="28"/>
        </w:rPr>
        <w:tab/>
      </w:r>
      <w:r w:rsidR="002B65BF">
        <w:rPr>
          <w:szCs w:val="28"/>
        </w:rPr>
        <w:t>В.И.Максюта</w:t>
      </w:r>
    </w:p>
    <w:p w:rsidR="00F1685E" w:rsidRPr="00F1685E" w:rsidRDefault="005316E1" w:rsidP="00F1685E">
      <w:pPr>
        <w:jc w:val="right"/>
        <w:rPr>
          <w:szCs w:val="28"/>
        </w:rPr>
      </w:pPr>
      <w:r>
        <w:rPr>
          <w:szCs w:val="28"/>
        </w:rPr>
        <w:br w:type="page"/>
      </w:r>
    </w:p>
    <w:tbl>
      <w:tblPr>
        <w:tblW w:w="0" w:type="auto"/>
        <w:tblLook w:val="04A0"/>
      </w:tblPr>
      <w:tblGrid>
        <w:gridCol w:w="4857"/>
        <w:gridCol w:w="4857"/>
      </w:tblGrid>
      <w:tr w:rsidR="00F1685E" w:rsidRPr="00083D15" w:rsidTr="005134D5">
        <w:tc>
          <w:tcPr>
            <w:tcW w:w="4857" w:type="dxa"/>
            <w:shd w:val="clear" w:color="auto" w:fill="auto"/>
          </w:tcPr>
          <w:p w:rsidR="00F1685E" w:rsidRPr="005134D5" w:rsidRDefault="00F1685E" w:rsidP="00F1685E">
            <w:pPr>
              <w:rPr>
                <w:szCs w:val="28"/>
              </w:rPr>
            </w:pPr>
          </w:p>
        </w:tc>
        <w:tc>
          <w:tcPr>
            <w:tcW w:w="4857" w:type="dxa"/>
            <w:shd w:val="clear" w:color="auto" w:fill="auto"/>
          </w:tcPr>
          <w:p w:rsidR="00F1685E" w:rsidRPr="00045206" w:rsidRDefault="00F1685E" w:rsidP="00F1685E">
            <w:pPr>
              <w:rPr>
                <w:bCs/>
                <w:szCs w:val="28"/>
              </w:rPr>
            </w:pPr>
            <w:r w:rsidRPr="00045206">
              <w:rPr>
                <w:bCs/>
                <w:szCs w:val="28"/>
              </w:rPr>
              <w:t>Приложение 1</w:t>
            </w:r>
          </w:p>
          <w:p w:rsidR="00F1685E" w:rsidRPr="00045206" w:rsidRDefault="00F1685E" w:rsidP="00F1685E">
            <w:pPr>
              <w:rPr>
                <w:bCs/>
                <w:szCs w:val="28"/>
              </w:rPr>
            </w:pPr>
            <w:r w:rsidRPr="00045206">
              <w:rPr>
                <w:bCs/>
                <w:szCs w:val="28"/>
              </w:rPr>
              <w:t>к постановлению Территориальной</w:t>
            </w:r>
          </w:p>
          <w:p w:rsidR="00F1685E" w:rsidRPr="00083D15" w:rsidRDefault="00F1685E" w:rsidP="00F1685E">
            <w:pPr>
              <w:rPr>
                <w:bCs/>
                <w:szCs w:val="28"/>
              </w:rPr>
            </w:pPr>
            <w:r w:rsidRPr="00045206">
              <w:rPr>
                <w:bCs/>
                <w:szCs w:val="28"/>
              </w:rPr>
              <w:t xml:space="preserve">избирательной комиссии города </w:t>
            </w:r>
            <w:r w:rsidR="00CA58BD" w:rsidRPr="00045206">
              <w:rPr>
                <w:bCs/>
                <w:szCs w:val="28"/>
              </w:rPr>
              <w:br/>
            </w:r>
            <w:r w:rsidRPr="00045206">
              <w:rPr>
                <w:bCs/>
                <w:szCs w:val="28"/>
              </w:rPr>
              <w:t xml:space="preserve">Шахты </w:t>
            </w:r>
            <w:r w:rsidR="00A617E9" w:rsidRPr="00045206">
              <w:rPr>
                <w:bCs/>
                <w:szCs w:val="28"/>
              </w:rPr>
              <w:t xml:space="preserve">Ростовской области </w:t>
            </w:r>
            <w:r w:rsidR="00A617E9" w:rsidRPr="00045206">
              <w:rPr>
                <w:bCs/>
                <w:szCs w:val="28"/>
              </w:rPr>
              <w:br/>
            </w:r>
            <w:r w:rsidRPr="00045206">
              <w:rPr>
                <w:bCs/>
                <w:szCs w:val="28"/>
              </w:rPr>
              <w:t xml:space="preserve">от </w:t>
            </w:r>
            <w:r w:rsidR="00083D15" w:rsidRPr="00045206">
              <w:rPr>
                <w:bCs/>
                <w:szCs w:val="28"/>
              </w:rPr>
              <w:t>2</w:t>
            </w:r>
            <w:r w:rsidR="00A617E9" w:rsidRPr="00045206">
              <w:rPr>
                <w:bCs/>
                <w:szCs w:val="28"/>
              </w:rPr>
              <w:t>9</w:t>
            </w:r>
            <w:r w:rsidR="005316E1" w:rsidRPr="00045206">
              <w:rPr>
                <w:bCs/>
                <w:szCs w:val="28"/>
              </w:rPr>
              <w:t>.0</w:t>
            </w:r>
            <w:r w:rsidR="00A617E9" w:rsidRPr="00045206">
              <w:rPr>
                <w:bCs/>
                <w:szCs w:val="28"/>
              </w:rPr>
              <w:t>7</w:t>
            </w:r>
            <w:r w:rsidRPr="00045206">
              <w:rPr>
                <w:bCs/>
                <w:szCs w:val="28"/>
              </w:rPr>
              <w:t>.202</w:t>
            </w:r>
            <w:r w:rsidR="00A617E9" w:rsidRPr="00045206">
              <w:rPr>
                <w:bCs/>
                <w:szCs w:val="28"/>
              </w:rPr>
              <w:t>5</w:t>
            </w:r>
            <w:r w:rsidRPr="00045206">
              <w:rPr>
                <w:bCs/>
                <w:szCs w:val="28"/>
              </w:rPr>
              <w:t xml:space="preserve"> г. № </w:t>
            </w:r>
            <w:r w:rsidR="00A617E9" w:rsidRPr="00045206">
              <w:rPr>
                <w:bCs/>
                <w:szCs w:val="28"/>
              </w:rPr>
              <w:t>218</w:t>
            </w:r>
            <w:r w:rsidR="00083D15" w:rsidRPr="00045206">
              <w:rPr>
                <w:bCs/>
                <w:szCs w:val="28"/>
              </w:rPr>
              <w:t>-</w:t>
            </w:r>
            <w:r w:rsidR="00045206" w:rsidRPr="00045206">
              <w:rPr>
                <w:bCs/>
                <w:szCs w:val="28"/>
              </w:rPr>
              <w:t>23</w:t>
            </w:r>
          </w:p>
          <w:p w:rsidR="00F1685E" w:rsidRPr="00083D15" w:rsidRDefault="00F1685E" w:rsidP="00F1685E">
            <w:pPr>
              <w:rPr>
                <w:szCs w:val="28"/>
              </w:rPr>
            </w:pPr>
          </w:p>
        </w:tc>
      </w:tr>
    </w:tbl>
    <w:p w:rsidR="00F1685E" w:rsidRPr="00083D15" w:rsidRDefault="00F1685E" w:rsidP="00F1685E">
      <w:pPr>
        <w:jc w:val="center"/>
        <w:rPr>
          <w:bCs/>
          <w:szCs w:val="28"/>
        </w:rPr>
      </w:pPr>
      <w:r w:rsidRPr="00083D15">
        <w:rPr>
          <w:bCs/>
          <w:szCs w:val="28"/>
        </w:rPr>
        <w:t xml:space="preserve">Список членов участковой комиссии с правом решающего голоса </w:t>
      </w:r>
      <w:r w:rsidRPr="00083D15">
        <w:rPr>
          <w:bCs/>
          <w:szCs w:val="28"/>
        </w:rPr>
        <w:br/>
        <w:t>избирательного участка № 2578</w:t>
      </w:r>
    </w:p>
    <w:p w:rsidR="00F1685E" w:rsidRPr="00083D15" w:rsidRDefault="00F1685E" w:rsidP="00F1685E">
      <w:pPr>
        <w:jc w:val="center"/>
        <w:rPr>
          <w:bCs/>
          <w:szCs w:val="28"/>
        </w:rPr>
      </w:pPr>
      <w:r w:rsidRPr="00083D15">
        <w:rPr>
          <w:bCs/>
          <w:szCs w:val="28"/>
        </w:rPr>
        <w:t xml:space="preserve">Количественный состав комиссии – </w:t>
      </w:r>
      <w:r w:rsidR="00140223" w:rsidRPr="00083D15">
        <w:rPr>
          <w:bCs/>
          <w:szCs w:val="28"/>
        </w:rPr>
        <w:t>5</w:t>
      </w:r>
      <w:r w:rsidRPr="00083D15">
        <w:rPr>
          <w:bCs/>
          <w:szCs w:val="28"/>
        </w:rPr>
        <w:t xml:space="preserve"> членов </w:t>
      </w:r>
    </w:p>
    <w:p w:rsidR="00CF4DE9" w:rsidRPr="00083D15" w:rsidRDefault="00CF4DE9" w:rsidP="00F1685E">
      <w:pPr>
        <w:jc w:val="center"/>
        <w:rPr>
          <w:bCs/>
          <w:szCs w:val="28"/>
        </w:rPr>
      </w:pPr>
    </w:p>
    <w:tbl>
      <w:tblPr>
        <w:tblW w:w="9836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6"/>
        <w:gridCol w:w="4989"/>
        <w:gridCol w:w="3771"/>
      </w:tblGrid>
      <w:tr w:rsidR="00F1685E" w:rsidRPr="00083D15" w:rsidTr="005316E1">
        <w:tc>
          <w:tcPr>
            <w:tcW w:w="1076" w:type="dxa"/>
            <w:shd w:val="clear" w:color="auto" w:fill="auto"/>
          </w:tcPr>
          <w:p w:rsidR="00F1685E" w:rsidRPr="00083D15" w:rsidRDefault="00F1685E" w:rsidP="005134D5">
            <w:pPr>
              <w:ind w:left="-60" w:right="-113"/>
              <w:rPr>
                <w:szCs w:val="28"/>
              </w:rPr>
            </w:pPr>
            <w:r w:rsidRPr="00083D15">
              <w:rPr>
                <w:szCs w:val="28"/>
              </w:rPr>
              <w:t>№ п\п</w:t>
            </w:r>
          </w:p>
        </w:tc>
        <w:tc>
          <w:tcPr>
            <w:tcW w:w="4989" w:type="dxa"/>
            <w:shd w:val="clear" w:color="auto" w:fill="auto"/>
          </w:tcPr>
          <w:p w:rsidR="00F1685E" w:rsidRPr="00083D15" w:rsidRDefault="00F1685E" w:rsidP="005134D5">
            <w:pPr>
              <w:ind w:left="-60" w:right="-113"/>
              <w:jc w:val="center"/>
              <w:rPr>
                <w:szCs w:val="28"/>
              </w:rPr>
            </w:pPr>
            <w:r w:rsidRPr="00083D15">
              <w:rPr>
                <w:szCs w:val="28"/>
              </w:rPr>
              <w:t xml:space="preserve">Фамилия, имя, отчество членов </w:t>
            </w:r>
            <w:r w:rsidRPr="00083D15">
              <w:rPr>
                <w:szCs w:val="28"/>
              </w:rPr>
              <w:br/>
              <w:t>участковой избирательной комиссии с правом решающего голоса</w:t>
            </w:r>
          </w:p>
        </w:tc>
        <w:tc>
          <w:tcPr>
            <w:tcW w:w="3771" w:type="dxa"/>
            <w:shd w:val="clear" w:color="auto" w:fill="auto"/>
          </w:tcPr>
          <w:p w:rsidR="00F1685E" w:rsidRPr="00083D15" w:rsidRDefault="00F1685E" w:rsidP="005134D5">
            <w:pPr>
              <w:ind w:left="-60" w:right="-113"/>
              <w:jc w:val="center"/>
              <w:rPr>
                <w:szCs w:val="28"/>
              </w:rPr>
            </w:pPr>
            <w:r w:rsidRPr="00083D15">
              <w:rPr>
                <w:szCs w:val="28"/>
              </w:rPr>
              <w:t xml:space="preserve">Субъект предложения </w:t>
            </w:r>
            <w:r w:rsidRPr="00083D15">
              <w:rPr>
                <w:szCs w:val="28"/>
              </w:rPr>
              <w:br/>
              <w:t xml:space="preserve">кандидатуры в состав </w:t>
            </w:r>
            <w:r w:rsidRPr="00083D15">
              <w:rPr>
                <w:szCs w:val="28"/>
              </w:rPr>
              <w:br/>
              <w:t>избирательной комиссии</w:t>
            </w:r>
          </w:p>
        </w:tc>
      </w:tr>
      <w:tr w:rsidR="00083D15" w:rsidRPr="00083D15" w:rsidTr="005316E1">
        <w:tc>
          <w:tcPr>
            <w:tcW w:w="1076" w:type="dxa"/>
            <w:shd w:val="clear" w:color="auto" w:fill="auto"/>
          </w:tcPr>
          <w:p w:rsidR="00083D15" w:rsidRPr="00083D15" w:rsidRDefault="00083D15" w:rsidP="005134D5">
            <w:pPr>
              <w:pStyle w:val="af2"/>
              <w:numPr>
                <w:ilvl w:val="0"/>
                <w:numId w:val="16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989" w:type="dxa"/>
            <w:shd w:val="clear" w:color="auto" w:fill="auto"/>
          </w:tcPr>
          <w:p w:rsidR="00083D15" w:rsidRPr="00083D15" w:rsidRDefault="00083D15" w:rsidP="005134D5">
            <w:pPr>
              <w:rPr>
                <w:szCs w:val="28"/>
              </w:rPr>
            </w:pPr>
            <w:r w:rsidRPr="00083D15">
              <w:rPr>
                <w:szCs w:val="28"/>
              </w:rPr>
              <w:t>Галкина Карина Владимировна</w:t>
            </w:r>
          </w:p>
        </w:tc>
        <w:tc>
          <w:tcPr>
            <w:tcW w:w="3771" w:type="dxa"/>
            <w:shd w:val="clear" w:color="auto" w:fill="auto"/>
            <w:vAlign w:val="center"/>
          </w:tcPr>
          <w:p w:rsidR="00083D15" w:rsidRPr="00083D15" w:rsidRDefault="00083D15" w:rsidP="005134D5">
            <w:pPr>
              <w:jc w:val="both"/>
            </w:pPr>
            <w:r w:rsidRPr="00083D15">
              <w:t>собрание избирателей по месту работы</w:t>
            </w:r>
          </w:p>
        </w:tc>
      </w:tr>
      <w:tr w:rsidR="00083D15" w:rsidRPr="00083D15" w:rsidTr="005316E1">
        <w:tc>
          <w:tcPr>
            <w:tcW w:w="1076" w:type="dxa"/>
            <w:shd w:val="clear" w:color="auto" w:fill="auto"/>
          </w:tcPr>
          <w:p w:rsidR="00083D15" w:rsidRPr="00083D15" w:rsidRDefault="00083D15" w:rsidP="005134D5">
            <w:pPr>
              <w:pStyle w:val="af2"/>
              <w:numPr>
                <w:ilvl w:val="0"/>
                <w:numId w:val="16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989" w:type="dxa"/>
            <w:shd w:val="clear" w:color="auto" w:fill="auto"/>
          </w:tcPr>
          <w:p w:rsidR="00083D15" w:rsidRPr="00083D15" w:rsidRDefault="00083D15" w:rsidP="005134D5">
            <w:pPr>
              <w:rPr>
                <w:szCs w:val="28"/>
              </w:rPr>
            </w:pPr>
            <w:r w:rsidRPr="00083D15">
              <w:rPr>
                <w:szCs w:val="28"/>
              </w:rPr>
              <w:t>Галкина Наталья Алексеевна</w:t>
            </w:r>
          </w:p>
        </w:tc>
        <w:tc>
          <w:tcPr>
            <w:tcW w:w="3771" w:type="dxa"/>
            <w:shd w:val="clear" w:color="auto" w:fill="auto"/>
          </w:tcPr>
          <w:p w:rsidR="00083D15" w:rsidRPr="00083D15" w:rsidRDefault="00083D15" w:rsidP="005134D5">
            <w:pPr>
              <w:rPr>
                <w:b/>
                <w:szCs w:val="28"/>
              </w:rPr>
            </w:pPr>
            <w:r w:rsidRPr="00083D15">
              <w:rPr>
                <w:rFonts w:ascii="Times New Roman CYR" w:hAnsi="Times New Roman CYR"/>
                <w:szCs w:val="28"/>
              </w:rPr>
              <w:t>Городская Дума города Ша</w:t>
            </w:r>
            <w:r w:rsidRPr="00083D15">
              <w:rPr>
                <w:rFonts w:ascii="Times New Roman CYR" w:hAnsi="Times New Roman CYR"/>
                <w:szCs w:val="28"/>
              </w:rPr>
              <w:t>х</w:t>
            </w:r>
            <w:r w:rsidRPr="00083D15">
              <w:rPr>
                <w:rFonts w:ascii="Times New Roman CYR" w:hAnsi="Times New Roman CYR"/>
                <w:szCs w:val="28"/>
              </w:rPr>
              <w:t>ты</w:t>
            </w:r>
          </w:p>
        </w:tc>
      </w:tr>
      <w:tr w:rsidR="00083D15" w:rsidRPr="00083D15" w:rsidTr="005316E1">
        <w:tc>
          <w:tcPr>
            <w:tcW w:w="1076" w:type="dxa"/>
            <w:shd w:val="clear" w:color="auto" w:fill="auto"/>
          </w:tcPr>
          <w:p w:rsidR="00083D15" w:rsidRPr="00083D15" w:rsidRDefault="00083D15" w:rsidP="005134D5">
            <w:pPr>
              <w:pStyle w:val="af2"/>
              <w:numPr>
                <w:ilvl w:val="0"/>
                <w:numId w:val="16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989" w:type="dxa"/>
            <w:shd w:val="clear" w:color="auto" w:fill="auto"/>
          </w:tcPr>
          <w:p w:rsidR="00083D15" w:rsidRPr="00083D15" w:rsidRDefault="00083D15" w:rsidP="00140223">
            <w:pPr>
              <w:rPr>
                <w:szCs w:val="28"/>
                <w:lang w:eastAsia="en-US"/>
              </w:rPr>
            </w:pPr>
            <w:r w:rsidRPr="00083D15">
              <w:rPr>
                <w:szCs w:val="28"/>
                <w:lang w:eastAsia="en-US"/>
              </w:rPr>
              <w:t>Матросова Галина Анатольевна</w:t>
            </w:r>
          </w:p>
        </w:tc>
        <w:tc>
          <w:tcPr>
            <w:tcW w:w="3771" w:type="dxa"/>
            <w:shd w:val="clear" w:color="auto" w:fill="auto"/>
          </w:tcPr>
          <w:p w:rsidR="00083D15" w:rsidRPr="00083D15" w:rsidRDefault="00083D15" w:rsidP="00CC2D61">
            <w:pPr>
              <w:pStyle w:val="ConsPlusNormal"/>
              <w:jc w:val="both"/>
              <w:rPr>
                <w:sz w:val="28"/>
                <w:szCs w:val="28"/>
                <w:lang w:eastAsia="en-US"/>
              </w:rPr>
            </w:pPr>
            <w:r w:rsidRPr="00083D15">
              <w:rPr>
                <w:sz w:val="28"/>
                <w:szCs w:val="28"/>
                <w:lang w:eastAsia="en-US"/>
              </w:rPr>
              <w:t>собранием избирателей по месту работы</w:t>
            </w:r>
          </w:p>
        </w:tc>
      </w:tr>
      <w:tr w:rsidR="00083D15" w:rsidTr="00E87A3E">
        <w:tc>
          <w:tcPr>
            <w:tcW w:w="1076" w:type="dxa"/>
            <w:shd w:val="clear" w:color="auto" w:fill="auto"/>
          </w:tcPr>
          <w:p w:rsidR="00083D15" w:rsidRPr="00083D15" w:rsidRDefault="00083D15" w:rsidP="005134D5">
            <w:pPr>
              <w:pStyle w:val="af2"/>
              <w:numPr>
                <w:ilvl w:val="0"/>
                <w:numId w:val="16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989" w:type="dxa"/>
            <w:shd w:val="clear" w:color="auto" w:fill="auto"/>
          </w:tcPr>
          <w:p w:rsidR="00083D15" w:rsidRPr="00083D15" w:rsidRDefault="00083D15" w:rsidP="005134D5">
            <w:pPr>
              <w:rPr>
                <w:szCs w:val="28"/>
              </w:rPr>
            </w:pPr>
            <w:r w:rsidRPr="00083D15">
              <w:rPr>
                <w:szCs w:val="28"/>
              </w:rPr>
              <w:t>Науменко Людмила Валентиновна</w:t>
            </w:r>
          </w:p>
        </w:tc>
        <w:tc>
          <w:tcPr>
            <w:tcW w:w="3771" w:type="dxa"/>
            <w:shd w:val="clear" w:color="auto" w:fill="auto"/>
          </w:tcPr>
          <w:p w:rsidR="00083D15" w:rsidRPr="00217C01" w:rsidRDefault="00083D15" w:rsidP="006A335C">
            <w:pPr>
              <w:ind w:left="-74" w:right="-133"/>
              <w:jc w:val="center"/>
              <w:rPr>
                <w:b/>
                <w:szCs w:val="28"/>
              </w:rPr>
            </w:pPr>
            <w:r w:rsidRPr="00083D15">
              <w:rPr>
                <w:szCs w:val="28"/>
              </w:rPr>
              <w:t>Местное отделение Социал</w:t>
            </w:r>
            <w:r w:rsidRPr="00083D15">
              <w:rPr>
                <w:szCs w:val="28"/>
              </w:rPr>
              <w:t>и</w:t>
            </w:r>
            <w:r w:rsidRPr="00083D15">
              <w:rPr>
                <w:szCs w:val="28"/>
              </w:rPr>
              <w:t>стической политической па</w:t>
            </w:r>
            <w:r w:rsidRPr="00083D15">
              <w:rPr>
                <w:szCs w:val="28"/>
              </w:rPr>
              <w:t>р</w:t>
            </w:r>
            <w:r w:rsidRPr="00083D15">
              <w:rPr>
                <w:szCs w:val="28"/>
              </w:rPr>
              <w:t xml:space="preserve">тии </w:t>
            </w:r>
            <w:r w:rsidRPr="00083D15">
              <w:rPr>
                <w:b/>
                <w:szCs w:val="28"/>
              </w:rPr>
              <w:t>«СПРАВЕДЛИВАЯ РОССИЯ – ПАТРИОТЫ – ЗА ПРАВДУ»</w:t>
            </w:r>
            <w:r w:rsidRPr="00083D15">
              <w:rPr>
                <w:szCs w:val="28"/>
              </w:rPr>
              <w:t xml:space="preserve"> в г. Шахты Ро</w:t>
            </w:r>
            <w:r w:rsidRPr="00083D15">
              <w:rPr>
                <w:szCs w:val="28"/>
              </w:rPr>
              <w:t>с</w:t>
            </w:r>
            <w:r w:rsidRPr="00083D15">
              <w:rPr>
                <w:szCs w:val="28"/>
              </w:rPr>
              <w:t>товской области</w:t>
            </w:r>
          </w:p>
        </w:tc>
      </w:tr>
      <w:tr w:rsidR="00C84F54" w:rsidTr="005316E1">
        <w:tc>
          <w:tcPr>
            <w:tcW w:w="1076" w:type="dxa"/>
            <w:shd w:val="clear" w:color="auto" w:fill="auto"/>
          </w:tcPr>
          <w:p w:rsidR="00C84F54" w:rsidRPr="003A0AA6" w:rsidRDefault="00C84F54" w:rsidP="005134D5">
            <w:pPr>
              <w:pStyle w:val="af2"/>
              <w:numPr>
                <w:ilvl w:val="0"/>
                <w:numId w:val="16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  <w:bookmarkStart w:id="1" w:name="_GoBack" w:colFirst="1" w:colLast="1"/>
          </w:p>
        </w:tc>
        <w:tc>
          <w:tcPr>
            <w:tcW w:w="4989" w:type="dxa"/>
            <w:shd w:val="clear" w:color="auto" w:fill="auto"/>
          </w:tcPr>
          <w:p w:rsidR="00C84F54" w:rsidRDefault="00C84F54" w:rsidP="005009A3">
            <w:r>
              <w:t>Логинова Олеся Александровна</w:t>
            </w:r>
          </w:p>
        </w:tc>
        <w:tc>
          <w:tcPr>
            <w:tcW w:w="3771" w:type="dxa"/>
            <w:shd w:val="clear" w:color="auto" w:fill="auto"/>
          </w:tcPr>
          <w:p w:rsidR="00C84F54" w:rsidRDefault="00C84F54" w:rsidP="005009A3">
            <w:r w:rsidRPr="00527D11">
              <w:rPr>
                <w:color w:val="000000"/>
                <w:szCs w:val="28"/>
              </w:rPr>
              <w:t xml:space="preserve">Собрание избирателей по месту </w:t>
            </w:r>
            <w:r>
              <w:rPr>
                <w:color w:val="000000"/>
                <w:szCs w:val="28"/>
              </w:rPr>
              <w:t>работы</w:t>
            </w:r>
          </w:p>
        </w:tc>
      </w:tr>
      <w:bookmarkEnd w:id="1"/>
    </w:tbl>
    <w:p w:rsidR="00F1685E" w:rsidRDefault="00F1685E" w:rsidP="00E85C28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DB273E" w:rsidRDefault="00DB273E">
      <w:r>
        <w:br w:type="page"/>
      </w:r>
    </w:p>
    <w:tbl>
      <w:tblPr>
        <w:tblW w:w="0" w:type="auto"/>
        <w:tblLook w:val="04A0"/>
      </w:tblPr>
      <w:tblGrid>
        <w:gridCol w:w="4857"/>
        <w:gridCol w:w="4857"/>
      </w:tblGrid>
      <w:tr w:rsidR="00F1685E" w:rsidRPr="00083D15" w:rsidTr="005134D5">
        <w:tc>
          <w:tcPr>
            <w:tcW w:w="4857" w:type="dxa"/>
            <w:shd w:val="clear" w:color="auto" w:fill="auto"/>
          </w:tcPr>
          <w:p w:rsidR="00F1685E" w:rsidRPr="005134D5" w:rsidRDefault="008F0E60" w:rsidP="005134D5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br w:type="page"/>
            </w:r>
          </w:p>
        </w:tc>
        <w:tc>
          <w:tcPr>
            <w:tcW w:w="4857" w:type="dxa"/>
            <w:shd w:val="clear" w:color="auto" w:fill="auto"/>
          </w:tcPr>
          <w:p w:rsidR="00F1685E" w:rsidRPr="00045206" w:rsidRDefault="00F1685E" w:rsidP="005134D5">
            <w:pPr>
              <w:rPr>
                <w:bCs/>
                <w:szCs w:val="28"/>
              </w:rPr>
            </w:pPr>
            <w:r w:rsidRPr="00045206">
              <w:rPr>
                <w:bCs/>
                <w:szCs w:val="28"/>
              </w:rPr>
              <w:t>Приложение 2</w:t>
            </w:r>
          </w:p>
          <w:p w:rsidR="00F1685E" w:rsidRPr="00045206" w:rsidRDefault="00F1685E" w:rsidP="005134D5">
            <w:pPr>
              <w:rPr>
                <w:bCs/>
                <w:szCs w:val="28"/>
              </w:rPr>
            </w:pPr>
            <w:r w:rsidRPr="00045206">
              <w:rPr>
                <w:bCs/>
                <w:szCs w:val="28"/>
              </w:rPr>
              <w:t>к постановлению Территориальной</w:t>
            </w:r>
          </w:p>
          <w:p w:rsidR="00F1685E" w:rsidRPr="00083D15" w:rsidRDefault="00F1685E" w:rsidP="00045206">
            <w:pPr>
              <w:rPr>
                <w:szCs w:val="28"/>
              </w:rPr>
            </w:pPr>
            <w:r w:rsidRPr="00045206">
              <w:rPr>
                <w:bCs/>
                <w:szCs w:val="28"/>
              </w:rPr>
              <w:t xml:space="preserve">избирательной комиссии города </w:t>
            </w:r>
            <w:r w:rsidR="00CA58BD" w:rsidRPr="00045206">
              <w:rPr>
                <w:bCs/>
                <w:szCs w:val="28"/>
              </w:rPr>
              <w:br/>
            </w:r>
            <w:r w:rsidRPr="00045206">
              <w:rPr>
                <w:bCs/>
                <w:szCs w:val="28"/>
              </w:rPr>
              <w:t xml:space="preserve">Шахты </w:t>
            </w:r>
            <w:r w:rsidR="00A617E9" w:rsidRPr="00045206">
              <w:rPr>
                <w:bCs/>
                <w:szCs w:val="28"/>
              </w:rPr>
              <w:t xml:space="preserve">Ростовской области </w:t>
            </w:r>
            <w:r w:rsidR="00A617E9" w:rsidRPr="00045206">
              <w:rPr>
                <w:bCs/>
                <w:szCs w:val="28"/>
              </w:rPr>
              <w:br/>
            </w:r>
            <w:r w:rsidRPr="00045206">
              <w:rPr>
                <w:bCs/>
                <w:szCs w:val="28"/>
              </w:rPr>
              <w:t xml:space="preserve">от </w:t>
            </w:r>
            <w:r w:rsidR="00083D15" w:rsidRPr="00045206">
              <w:rPr>
                <w:bCs/>
                <w:szCs w:val="28"/>
              </w:rPr>
              <w:t>2</w:t>
            </w:r>
            <w:r w:rsidR="00A617E9" w:rsidRPr="00045206">
              <w:rPr>
                <w:bCs/>
                <w:szCs w:val="28"/>
              </w:rPr>
              <w:t>9</w:t>
            </w:r>
            <w:r w:rsidR="00154249" w:rsidRPr="00045206">
              <w:rPr>
                <w:bCs/>
                <w:szCs w:val="28"/>
              </w:rPr>
              <w:t>.</w:t>
            </w:r>
            <w:r w:rsidRPr="00045206">
              <w:rPr>
                <w:bCs/>
                <w:szCs w:val="28"/>
              </w:rPr>
              <w:t>0</w:t>
            </w:r>
            <w:r w:rsidR="00A617E9" w:rsidRPr="00045206">
              <w:rPr>
                <w:bCs/>
                <w:szCs w:val="28"/>
              </w:rPr>
              <w:t>7</w:t>
            </w:r>
            <w:r w:rsidRPr="00045206">
              <w:rPr>
                <w:bCs/>
                <w:szCs w:val="28"/>
              </w:rPr>
              <w:t>.202</w:t>
            </w:r>
            <w:r w:rsidR="00A617E9" w:rsidRPr="00045206">
              <w:rPr>
                <w:bCs/>
                <w:szCs w:val="28"/>
              </w:rPr>
              <w:t>5</w:t>
            </w:r>
            <w:r w:rsidRPr="00045206">
              <w:rPr>
                <w:bCs/>
                <w:szCs w:val="28"/>
              </w:rPr>
              <w:t xml:space="preserve"> г. № </w:t>
            </w:r>
            <w:r w:rsidR="00A617E9" w:rsidRPr="00045206">
              <w:rPr>
                <w:bCs/>
                <w:szCs w:val="28"/>
              </w:rPr>
              <w:t>218</w:t>
            </w:r>
            <w:r w:rsidR="00083D15" w:rsidRPr="00045206">
              <w:rPr>
                <w:bCs/>
                <w:szCs w:val="28"/>
              </w:rPr>
              <w:t>-</w:t>
            </w:r>
            <w:r w:rsidR="00045206" w:rsidRPr="00045206">
              <w:rPr>
                <w:bCs/>
                <w:szCs w:val="28"/>
              </w:rPr>
              <w:t>23</w:t>
            </w:r>
          </w:p>
        </w:tc>
      </w:tr>
    </w:tbl>
    <w:p w:rsidR="00F1685E" w:rsidRPr="00083D15" w:rsidRDefault="00F1685E" w:rsidP="00F1685E">
      <w:pPr>
        <w:rPr>
          <w:szCs w:val="28"/>
        </w:rPr>
      </w:pPr>
    </w:p>
    <w:p w:rsidR="00F1685E" w:rsidRPr="00083D15" w:rsidRDefault="00F1685E" w:rsidP="00F1685E">
      <w:pPr>
        <w:jc w:val="center"/>
        <w:rPr>
          <w:bCs/>
          <w:szCs w:val="28"/>
        </w:rPr>
      </w:pPr>
      <w:r w:rsidRPr="00083D15">
        <w:rPr>
          <w:bCs/>
          <w:szCs w:val="28"/>
        </w:rPr>
        <w:t xml:space="preserve">Список членов участковой комиссии с правом решающего голоса </w:t>
      </w:r>
      <w:r w:rsidRPr="00083D15">
        <w:rPr>
          <w:bCs/>
          <w:szCs w:val="28"/>
        </w:rPr>
        <w:br/>
        <w:t>избирательного участка № 2579</w:t>
      </w:r>
    </w:p>
    <w:p w:rsidR="00F1685E" w:rsidRPr="00083D15" w:rsidRDefault="00F1685E" w:rsidP="00F1685E">
      <w:pPr>
        <w:jc w:val="center"/>
        <w:rPr>
          <w:bCs/>
          <w:szCs w:val="28"/>
        </w:rPr>
      </w:pPr>
      <w:r w:rsidRPr="00083D15">
        <w:rPr>
          <w:bCs/>
          <w:szCs w:val="28"/>
        </w:rPr>
        <w:t xml:space="preserve">Количественный состав комиссии – </w:t>
      </w:r>
      <w:r w:rsidR="00140223" w:rsidRPr="00083D15">
        <w:rPr>
          <w:bCs/>
          <w:szCs w:val="28"/>
        </w:rPr>
        <w:t>5</w:t>
      </w:r>
      <w:r w:rsidRPr="00083D15">
        <w:rPr>
          <w:bCs/>
          <w:szCs w:val="28"/>
        </w:rPr>
        <w:t xml:space="preserve">членов </w:t>
      </w:r>
    </w:p>
    <w:p w:rsidR="00140223" w:rsidRPr="00083D15" w:rsidRDefault="00140223" w:rsidP="00F1685E">
      <w:pPr>
        <w:jc w:val="center"/>
        <w:rPr>
          <w:bCs/>
          <w:szCs w:val="28"/>
        </w:rPr>
      </w:pPr>
    </w:p>
    <w:tbl>
      <w:tblPr>
        <w:tblW w:w="0" w:type="auto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"/>
        <w:gridCol w:w="5001"/>
        <w:gridCol w:w="3771"/>
      </w:tblGrid>
      <w:tr w:rsidR="00F1685E" w:rsidRPr="00083D15" w:rsidTr="00CA58BD">
        <w:tc>
          <w:tcPr>
            <w:tcW w:w="928" w:type="dxa"/>
            <w:shd w:val="clear" w:color="auto" w:fill="auto"/>
          </w:tcPr>
          <w:p w:rsidR="00F1685E" w:rsidRPr="00083D15" w:rsidRDefault="00F1685E" w:rsidP="005134D5">
            <w:pPr>
              <w:ind w:left="-60" w:right="-113"/>
              <w:rPr>
                <w:szCs w:val="28"/>
              </w:rPr>
            </w:pPr>
            <w:r w:rsidRPr="00083D15">
              <w:rPr>
                <w:szCs w:val="28"/>
              </w:rPr>
              <w:t>№ п\п</w:t>
            </w:r>
          </w:p>
        </w:tc>
        <w:tc>
          <w:tcPr>
            <w:tcW w:w="5001" w:type="dxa"/>
            <w:shd w:val="clear" w:color="auto" w:fill="auto"/>
          </w:tcPr>
          <w:p w:rsidR="00F1685E" w:rsidRPr="00083D15" w:rsidRDefault="00F1685E" w:rsidP="005134D5">
            <w:pPr>
              <w:ind w:left="-60" w:right="-113"/>
              <w:jc w:val="center"/>
              <w:rPr>
                <w:szCs w:val="28"/>
              </w:rPr>
            </w:pPr>
            <w:r w:rsidRPr="00083D15">
              <w:rPr>
                <w:szCs w:val="28"/>
              </w:rPr>
              <w:t xml:space="preserve">Фамилия, имя, отчество членов </w:t>
            </w:r>
            <w:r w:rsidRPr="00083D15">
              <w:rPr>
                <w:szCs w:val="28"/>
              </w:rPr>
              <w:br/>
              <w:t xml:space="preserve">участковой избирательной комиссии </w:t>
            </w:r>
            <w:r w:rsidRPr="00083D15">
              <w:rPr>
                <w:szCs w:val="28"/>
              </w:rPr>
              <w:br/>
              <w:t>с правом решающего голоса</w:t>
            </w:r>
          </w:p>
        </w:tc>
        <w:tc>
          <w:tcPr>
            <w:tcW w:w="3771" w:type="dxa"/>
            <w:shd w:val="clear" w:color="auto" w:fill="auto"/>
          </w:tcPr>
          <w:p w:rsidR="00F1685E" w:rsidRPr="00083D15" w:rsidRDefault="00F1685E" w:rsidP="005134D5">
            <w:pPr>
              <w:ind w:left="-60" w:right="-113"/>
              <w:jc w:val="center"/>
              <w:rPr>
                <w:szCs w:val="28"/>
              </w:rPr>
            </w:pPr>
            <w:r w:rsidRPr="00083D15">
              <w:rPr>
                <w:szCs w:val="28"/>
              </w:rPr>
              <w:t xml:space="preserve">Субъект предложения </w:t>
            </w:r>
          </w:p>
          <w:p w:rsidR="00F1685E" w:rsidRPr="00083D15" w:rsidRDefault="00F1685E" w:rsidP="005134D5">
            <w:pPr>
              <w:ind w:left="-60" w:right="-113"/>
              <w:jc w:val="center"/>
              <w:rPr>
                <w:szCs w:val="28"/>
              </w:rPr>
            </w:pPr>
            <w:r w:rsidRPr="00083D15">
              <w:rPr>
                <w:szCs w:val="28"/>
              </w:rPr>
              <w:t xml:space="preserve">кандидатуры в состав </w:t>
            </w:r>
            <w:r w:rsidRPr="00083D15">
              <w:rPr>
                <w:szCs w:val="28"/>
              </w:rPr>
              <w:br/>
              <w:t>избирательной комиссии</w:t>
            </w:r>
          </w:p>
        </w:tc>
      </w:tr>
      <w:tr w:rsidR="00083D15" w:rsidRPr="00083D15" w:rsidTr="00CA58BD">
        <w:tc>
          <w:tcPr>
            <w:tcW w:w="928" w:type="dxa"/>
            <w:shd w:val="clear" w:color="auto" w:fill="auto"/>
          </w:tcPr>
          <w:p w:rsidR="00083D15" w:rsidRPr="00083D15" w:rsidRDefault="00083D15" w:rsidP="00CA58BD">
            <w:pPr>
              <w:numPr>
                <w:ilvl w:val="0"/>
                <w:numId w:val="19"/>
              </w:numPr>
              <w:ind w:right="-113"/>
              <w:rPr>
                <w:szCs w:val="28"/>
              </w:rPr>
            </w:pPr>
          </w:p>
        </w:tc>
        <w:tc>
          <w:tcPr>
            <w:tcW w:w="5001" w:type="dxa"/>
            <w:shd w:val="clear" w:color="auto" w:fill="auto"/>
          </w:tcPr>
          <w:p w:rsidR="00083D15" w:rsidRPr="00083D15" w:rsidRDefault="00083D15" w:rsidP="005134D5">
            <w:r w:rsidRPr="00083D15">
              <w:t>Гасанов СафарГасаноглы</w:t>
            </w:r>
          </w:p>
        </w:tc>
        <w:tc>
          <w:tcPr>
            <w:tcW w:w="3771" w:type="dxa"/>
            <w:shd w:val="clear" w:color="auto" w:fill="auto"/>
          </w:tcPr>
          <w:p w:rsidR="00083D15" w:rsidRPr="00083D15" w:rsidRDefault="00083D15" w:rsidP="005316E1">
            <w:pPr>
              <w:rPr>
                <w:rFonts w:ascii="Times New Roman CYR" w:hAnsi="Times New Roman CYR"/>
                <w:szCs w:val="28"/>
              </w:rPr>
            </w:pPr>
            <w:r w:rsidRPr="00083D15">
              <w:rPr>
                <w:rFonts w:ascii="Times New Roman CYR" w:hAnsi="Times New Roman CYR"/>
                <w:szCs w:val="28"/>
              </w:rPr>
              <w:t>Городская Дума города Ша</w:t>
            </w:r>
            <w:r w:rsidRPr="00083D15">
              <w:rPr>
                <w:rFonts w:ascii="Times New Roman CYR" w:hAnsi="Times New Roman CYR"/>
                <w:szCs w:val="28"/>
              </w:rPr>
              <w:t>х</w:t>
            </w:r>
            <w:r w:rsidRPr="00083D15">
              <w:rPr>
                <w:rFonts w:ascii="Times New Roman CYR" w:hAnsi="Times New Roman CYR"/>
                <w:szCs w:val="28"/>
              </w:rPr>
              <w:t>ты</w:t>
            </w:r>
          </w:p>
        </w:tc>
      </w:tr>
      <w:tr w:rsidR="00083D15" w:rsidRPr="00083D15" w:rsidTr="00CA58BD">
        <w:tc>
          <w:tcPr>
            <w:tcW w:w="928" w:type="dxa"/>
            <w:shd w:val="clear" w:color="auto" w:fill="auto"/>
          </w:tcPr>
          <w:p w:rsidR="00083D15" w:rsidRPr="00083D15" w:rsidRDefault="00083D15" w:rsidP="00CA58BD">
            <w:pPr>
              <w:pStyle w:val="af2"/>
              <w:numPr>
                <w:ilvl w:val="0"/>
                <w:numId w:val="19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001" w:type="dxa"/>
            <w:shd w:val="clear" w:color="auto" w:fill="auto"/>
          </w:tcPr>
          <w:p w:rsidR="00083D15" w:rsidRPr="00083D15" w:rsidRDefault="00083D15" w:rsidP="005134D5">
            <w:r w:rsidRPr="00083D15">
              <w:t>Дуванова Елена Николаевна</w:t>
            </w:r>
          </w:p>
        </w:tc>
        <w:tc>
          <w:tcPr>
            <w:tcW w:w="3771" w:type="dxa"/>
            <w:shd w:val="clear" w:color="auto" w:fill="auto"/>
          </w:tcPr>
          <w:p w:rsidR="00083D15" w:rsidRPr="00083D15" w:rsidRDefault="00083D15" w:rsidP="005134D5">
            <w:pPr>
              <w:rPr>
                <w:szCs w:val="28"/>
              </w:rPr>
            </w:pPr>
            <w:r w:rsidRPr="00083D15">
              <w:rPr>
                <w:szCs w:val="28"/>
              </w:rPr>
              <w:t>Собрание избирателей по месту работы</w:t>
            </w:r>
          </w:p>
        </w:tc>
      </w:tr>
      <w:tr w:rsidR="00083D15" w:rsidRPr="00083D15" w:rsidTr="00CA58BD">
        <w:tc>
          <w:tcPr>
            <w:tcW w:w="928" w:type="dxa"/>
            <w:shd w:val="clear" w:color="auto" w:fill="auto"/>
          </w:tcPr>
          <w:p w:rsidR="00083D15" w:rsidRPr="00083D15" w:rsidRDefault="00083D15" w:rsidP="00CA58BD">
            <w:pPr>
              <w:pStyle w:val="af2"/>
              <w:numPr>
                <w:ilvl w:val="0"/>
                <w:numId w:val="19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001" w:type="dxa"/>
            <w:shd w:val="clear" w:color="auto" w:fill="auto"/>
          </w:tcPr>
          <w:p w:rsidR="00083D15" w:rsidRPr="00083D15" w:rsidRDefault="00083D15" w:rsidP="005134D5">
            <w:r w:rsidRPr="00083D15">
              <w:t>Косьянова Галина Вячеславовна</w:t>
            </w:r>
          </w:p>
        </w:tc>
        <w:tc>
          <w:tcPr>
            <w:tcW w:w="3771" w:type="dxa"/>
            <w:shd w:val="clear" w:color="auto" w:fill="auto"/>
          </w:tcPr>
          <w:p w:rsidR="00083D15" w:rsidRPr="00083D15" w:rsidRDefault="00083D15" w:rsidP="005316E1">
            <w:pPr>
              <w:rPr>
                <w:szCs w:val="28"/>
              </w:rPr>
            </w:pPr>
            <w:r w:rsidRPr="00083D15">
              <w:rPr>
                <w:szCs w:val="28"/>
              </w:rPr>
              <w:t>Собрание избирателей по месту работы</w:t>
            </w:r>
          </w:p>
        </w:tc>
      </w:tr>
      <w:tr w:rsidR="00083D15" w:rsidRPr="00083D15" w:rsidTr="00CA58BD">
        <w:tc>
          <w:tcPr>
            <w:tcW w:w="928" w:type="dxa"/>
            <w:shd w:val="clear" w:color="auto" w:fill="auto"/>
          </w:tcPr>
          <w:p w:rsidR="00083D15" w:rsidRPr="00083D15" w:rsidRDefault="00083D15" w:rsidP="00CA58BD">
            <w:pPr>
              <w:pStyle w:val="af2"/>
              <w:numPr>
                <w:ilvl w:val="0"/>
                <w:numId w:val="19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001" w:type="dxa"/>
            <w:shd w:val="clear" w:color="auto" w:fill="auto"/>
          </w:tcPr>
          <w:p w:rsidR="00083D15" w:rsidRPr="00083D15" w:rsidRDefault="00083D15" w:rsidP="005F6D60">
            <w:pPr>
              <w:rPr>
                <w:color w:val="000000"/>
                <w:szCs w:val="28"/>
              </w:rPr>
            </w:pPr>
            <w:r w:rsidRPr="00083D15">
              <w:rPr>
                <w:color w:val="000000"/>
                <w:szCs w:val="28"/>
              </w:rPr>
              <w:t xml:space="preserve">Кучеренко Евгений </w:t>
            </w:r>
            <w:r w:rsidR="005F6D60">
              <w:rPr>
                <w:color w:val="000000"/>
                <w:szCs w:val="28"/>
              </w:rPr>
              <w:t>Афанасьевич</w:t>
            </w:r>
          </w:p>
        </w:tc>
        <w:tc>
          <w:tcPr>
            <w:tcW w:w="3771" w:type="dxa"/>
            <w:shd w:val="clear" w:color="auto" w:fill="auto"/>
          </w:tcPr>
          <w:p w:rsidR="00083D15" w:rsidRPr="00083D15" w:rsidRDefault="00083D15" w:rsidP="006A335C">
            <w:pPr>
              <w:ind w:left="-88" w:right="-105"/>
              <w:jc w:val="center"/>
              <w:rPr>
                <w:szCs w:val="28"/>
              </w:rPr>
            </w:pPr>
            <w:r w:rsidRPr="00083D15">
              <w:rPr>
                <w:b/>
                <w:szCs w:val="28"/>
              </w:rPr>
              <w:t>ШАХТИНСКОЕ МЕСТНОЕ ОТДЕЛЕНИЕ политической партии «КОММУНИСТ</w:t>
            </w:r>
            <w:r w:rsidRPr="00083D15">
              <w:rPr>
                <w:b/>
                <w:szCs w:val="28"/>
              </w:rPr>
              <w:t>И</w:t>
            </w:r>
            <w:r w:rsidRPr="00083D15">
              <w:rPr>
                <w:b/>
                <w:szCs w:val="28"/>
              </w:rPr>
              <w:t>ЧЕСКАЯ ПАРТИЯ РО</w:t>
            </w:r>
            <w:r w:rsidRPr="00083D15">
              <w:rPr>
                <w:b/>
                <w:szCs w:val="28"/>
              </w:rPr>
              <w:t>С</w:t>
            </w:r>
            <w:r w:rsidRPr="00083D15">
              <w:rPr>
                <w:b/>
                <w:szCs w:val="28"/>
              </w:rPr>
              <w:t>СИЙСКОЙ ФЕДЕРАЦИИ»</w:t>
            </w:r>
          </w:p>
        </w:tc>
      </w:tr>
      <w:tr w:rsidR="00083D15" w:rsidTr="006B30EA">
        <w:tc>
          <w:tcPr>
            <w:tcW w:w="928" w:type="dxa"/>
            <w:shd w:val="clear" w:color="auto" w:fill="auto"/>
          </w:tcPr>
          <w:p w:rsidR="00083D15" w:rsidRPr="00083D15" w:rsidRDefault="00083D15" w:rsidP="00CA58BD">
            <w:pPr>
              <w:pStyle w:val="af2"/>
              <w:numPr>
                <w:ilvl w:val="0"/>
                <w:numId w:val="19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001" w:type="dxa"/>
            <w:shd w:val="clear" w:color="auto" w:fill="auto"/>
          </w:tcPr>
          <w:p w:rsidR="00083D15" w:rsidRPr="00083D15" w:rsidRDefault="00083D15" w:rsidP="005134D5">
            <w:r w:rsidRPr="00083D15">
              <w:t>Стайкова Наталья Николаевна</w:t>
            </w:r>
          </w:p>
        </w:tc>
        <w:tc>
          <w:tcPr>
            <w:tcW w:w="3771" w:type="dxa"/>
            <w:shd w:val="clear" w:color="auto" w:fill="auto"/>
          </w:tcPr>
          <w:p w:rsidR="00083D15" w:rsidRPr="00217C01" w:rsidRDefault="00083D15" w:rsidP="006A335C">
            <w:pPr>
              <w:ind w:left="-74" w:right="-133"/>
              <w:jc w:val="center"/>
              <w:rPr>
                <w:b/>
                <w:szCs w:val="28"/>
              </w:rPr>
            </w:pPr>
            <w:r w:rsidRPr="00083D15">
              <w:rPr>
                <w:szCs w:val="28"/>
              </w:rPr>
              <w:t>Местное отделение Социал</w:t>
            </w:r>
            <w:r w:rsidRPr="00083D15">
              <w:rPr>
                <w:szCs w:val="28"/>
              </w:rPr>
              <w:t>и</w:t>
            </w:r>
            <w:r w:rsidRPr="00083D15">
              <w:rPr>
                <w:szCs w:val="28"/>
              </w:rPr>
              <w:t>стической политической па</w:t>
            </w:r>
            <w:r w:rsidRPr="00083D15">
              <w:rPr>
                <w:szCs w:val="28"/>
              </w:rPr>
              <w:t>р</w:t>
            </w:r>
            <w:r w:rsidRPr="00083D15">
              <w:rPr>
                <w:szCs w:val="28"/>
              </w:rPr>
              <w:t xml:space="preserve">тии </w:t>
            </w:r>
            <w:r w:rsidRPr="00083D15">
              <w:rPr>
                <w:b/>
                <w:szCs w:val="28"/>
              </w:rPr>
              <w:t>«СПРАВЕДЛИВАЯ РОССИЯ – ПАТРИОТЫ – ЗА ПРАВДУ»</w:t>
            </w:r>
            <w:r w:rsidRPr="00083D15">
              <w:rPr>
                <w:szCs w:val="28"/>
              </w:rPr>
              <w:t xml:space="preserve"> в г. Шахты Ро</w:t>
            </w:r>
            <w:r w:rsidRPr="00083D15">
              <w:rPr>
                <w:szCs w:val="28"/>
              </w:rPr>
              <w:t>с</w:t>
            </w:r>
            <w:r w:rsidRPr="00083D15">
              <w:rPr>
                <w:szCs w:val="28"/>
              </w:rPr>
              <w:t>товской области</w:t>
            </w:r>
          </w:p>
        </w:tc>
      </w:tr>
    </w:tbl>
    <w:p w:rsidR="00140223" w:rsidRDefault="00140223" w:rsidP="00F1685E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140223" w:rsidRDefault="00140223" w:rsidP="00F1685E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  <w:r>
        <w:rPr>
          <w:szCs w:val="28"/>
        </w:rPr>
        <w:br w:type="page"/>
      </w:r>
    </w:p>
    <w:tbl>
      <w:tblPr>
        <w:tblW w:w="0" w:type="auto"/>
        <w:tblLook w:val="04A0"/>
      </w:tblPr>
      <w:tblGrid>
        <w:gridCol w:w="4857"/>
        <w:gridCol w:w="4857"/>
      </w:tblGrid>
      <w:tr w:rsidR="00A617E9" w:rsidRPr="00083D15" w:rsidTr="005134D5">
        <w:tc>
          <w:tcPr>
            <w:tcW w:w="4857" w:type="dxa"/>
            <w:shd w:val="clear" w:color="auto" w:fill="auto"/>
          </w:tcPr>
          <w:p w:rsidR="00F1685E" w:rsidRDefault="00140223" w:rsidP="005134D5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br w:type="page"/>
            </w:r>
          </w:p>
          <w:p w:rsidR="00140223" w:rsidRPr="005134D5" w:rsidRDefault="00140223" w:rsidP="005134D5">
            <w:pPr>
              <w:rPr>
                <w:szCs w:val="28"/>
              </w:rPr>
            </w:pPr>
          </w:p>
        </w:tc>
        <w:tc>
          <w:tcPr>
            <w:tcW w:w="4857" w:type="dxa"/>
            <w:shd w:val="clear" w:color="auto" w:fill="auto"/>
          </w:tcPr>
          <w:p w:rsidR="00F1685E" w:rsidRPr="00045206" w:rsidRDefault="00F1685E" w:rsidP="005134D5">
            <w:pPr>
              <w:rPr>
                <w:bCs/>
                <w:szCs w:val="28"/>
              </w:rPr>
            </w:pPr>
            <w:r w:rsidRPr="00045206">
              <w:rPr>
                <w:bCs/>
                <w:szCs w:val="28"/>
              </w:rPr>
              <w:t>Приложение 3</w:t>
            </w:r>
          </w:p>
          <w:p w:rsidR="00F1685E" w:rsidRPr="00045206" w:rsidRDefault="00F1685E" w:rsidP="005134D5">
            <w:pPr>
              <w:rPr>
                <w:bCs/>
                <w:szCs w:val="28"/>
              </w:rPr>
            </w:pPr>
            <w:r w:rsidRPr="00045206">
              <w:rPr>
                <w:bCs/>
                <w:szCs w:val="28"/>
              </w:rPr>
              <w:t>к постановлению Территориальной</w:t>
            </w:r>
          </w:p>
          <w:p w:rsidR="00F1685E" w:rsidRPr="00083D15" w:rsidRDefault="00F1685E" w:rsidP="005134D5">
            <w:pPr>
              <w:rPr>
                <w:bCs/>
                <w:szCs w:val="28"/>
              </w:rPr>
            </w:pPr>
            <w:r w:rsidRPr="00045206">
              <w:rPr>
                <w:bCs/>
                <w:szCs w:val="28"/>
              </w:rPr>
              <w:t xml:space="preserve">избирательной комиссии города </w:t>
            </w:r>
            <w:r w:rsidR="00CA58BD" w:rsidRPr="00045206">
              <w:rPr>
                <w:bCs/>
                <w:szCs w:val="28"/>
              </w:rPr>
              <w:br/>
            </w:r>
            <w:r w:rsidRPr="00045206">
              <w:rPr>
                <w:bCs/>
                <w:szCs w:val="28"/>
              </w:rPr>
              <w:t>Шах</w:t>
            </w:r>
            <w:r w:rsidR="00C268EB" w:rsidRPr="00045206">
              <w:rPr>
                <w:bCs/>
                <w:szCs w:val="28"/>
              </w:rPr>
              <w:t xml:space="preserve">ты </w:t>
            </w:r>
            <w:r w:rsidR="00A617E9" w:rsidRPr="00045206">
              <w:rPr>
                <w:bCs/>
                <w:szCs w:val="28"/>
              </w:rPr>
              <w:t xml:space="preserve">Ростовской области </w:t>
            </w:r>
            <w:r w:rsidR="00A617E9" w:rsidRPr="00045206">
              <w:rPr>
                <w:bCs/>
                <w:szCs w:val="28"/>
              </w:rPr>
              <w:br/>
            </w:r>
            <w:r w:rsidR="00C268EB" w:rsidRPr="00045206">
              <w:rPr>
                <w:bCs/>
                <w:szCs w:val="28"/>
              </w:rPr>
              <w:t xml:space="preserve">от </w:t>
            </w:r>
            <w:r w:rsidR="00A617E9" w:rsidRPr="00045206">
              <w:rPr>
                <w:bCs/>
                <w:szCs w:val="28"/>
              </w:rPr>
              <w:t>29</w:t>
            </w:r>
            <w:r w:rsidRPr="00045206">
              <w:rPr>
                <w:bCs/>
                <w:szCs w:val="28"/>
              </w:rPr>
              <w:t>.0</w:t>
            </w:r>
            <w:r w:rsidR="00A617E9" w:rsidRPr="00045206">
              <w:rPr>
                <w:bCs/>
                <w:szCs w:val="28"/>
              </w:rPr>
              <w:t>7</w:t>
            </w:r>
            <w:r w:rsidR="00DB273E" w:rsidRPr="00045206">
              <w:rPr>
                <w:bCs/>
                <w:szCs w:val="28"/>
              </w:rPr>
              <w:t>.202</w:t>
            </w:r>
            <w:r w:rsidR="00A617E9" w:rsidRPr="00045206">
              <w:rPr>
                <w:bCs/>
                <w:szCs w:val="28"/>
              </w:rPr>
              <w:t>5</w:t>
            </w:r>
            <w:r w:rsidRPr="00045206">
              <w:rPr>
                <w:bCs/>
                <w:szCs w:val="28"/>
              </w:rPr>
              <w:t xml:space="preserve"> г. № </w:t>
            </w:r>
            <w:r w:rsidR="00A617E9" w:rsidRPr="00045206">
              <w:rPr>
                <w:bCs/>
                <w:szCs w:val="28"/>
              </w:rPr>
              <w:t>218</w:t>
            </w:r>
            <w:r w:rsidR="00083D15" w:rsidRPr="00045206">
              <w:rPr>
                <w:bCs/>
                <w:szCs w:val="28"/>
              </w:rPr>
              <w:t>-</w:t>
            </w:r>
            <w:r w:rsidR="00045206" w:rsidRPr="00045206">
              <w:rPr>
                <w:bCs/>
                <w:szCs w:val="28"/>
              </w:rPr>
              <w:t>23</w:t>
            </w:r>
          </w:p>
          <w:p w:rsidR="00F1685E" w:rsidRPr="00083D15" w:rsidRDefault="00F1685E" w:rsidP="005134D5">
            <w:pPr>
              <w:rPr>
                <w:szCs w:val="28"/>
              </w:rPr>
            </w:pPr>
          </w:p>
        </w:tc>
      </w:tr>
    </w:tbl>
    <w:p w:rsidR="00F1685E" w:rsidRPr="00083D15" w:rsidRDefault="00F1685E" w:rsidP="00F1685E">
      <w:pPr>
        <w:rPr>
          <w:szCs w:val="28"/>
        </w:rPr>
      </w:pPr>
    </w:p>
    <w:p w:rsidR="00F1685E" w:rsidRPr="00083D15" w:rsidRDefault="00F1685E" w:rsidP="00F1685E">
      <w:pPr>
        <w:jc w:val="center"/>
        <w:rPr>
          <w:bCs/>
          <w:szCs w:val="28"/>
        </w:rPr>
      </w:pPr>
      <w:r w:rsidRPr="00083D15">
        <w:rPr>
          <w:bCs/>
          <w:szCs w:val="28"/>
        </w:rPr>
        <w:t xml:space="preserve">Список членов участковой комиссии с правом решающего голоса </w:t>
      </w:r>
      <w:r w:rsidRPr="00083D15">
        <w:rPr>
          <w:bCs/>
          <w:szCs w:val="28"/>
        </w:rPr>
        <w:br/>
        <w:t>избирательного участка № 2580</w:t>
      </w:r>
    </w:p>
    <w:p w:rsidR="00F1685E" w:rsidRPr="00083D15" w:rsidRDefault="00F1685E" w:rsidP="00F1685E">
      <w:pPr>
        <w:jc w:val="center"/>
        <w:rPr>
          <w:bCs/>
          <w:szCs w:val="28"/>
        </w:rPr>
      </w:pPr>
      <w:r w:rsidRPr="00083D15">
        <w:rPr>
          <w:bCs/>
          <w:szCs w:val="28"/>
        </w:rPr>
        <w:t xml:space="preserve">Количественный состав комиссии – </w:t>
      </w:r>
      <w:r w:rsidR="00140223" w:rsidRPr="00083D15">
        <w:rPr>
          <w:bCs/>
          <w:szCs w:val="28"/>
        </w:rPr>
        <w:t>9</w:t>
      </w:r>
      <w:r w:rsidRPr="00083D15">
        <w:rPr>
          <w:bCs/>
          <w:szCs w:val="28"/>
        </w:rPr>
        <w:t xml:space="preserve"> членов </w:t>
      </w:r>
    </w:p>
    <w:p w:rsidR="00F1685E" w:rsidRPr="00083D15" w:rsidRDefault="00F1685E" w:rsidP="00F1685E">
      <w:pPr>
        <w:jc w:val="center"/>
        <w:rPr>
          <w:bCs/>
          <w:szCs w:val="28"/>
        </w:rPr>
      </w:pPr>
    </w:p>
    <w:tbl>
      <w:tblPr>
        <w:tblW w:w="0" w:type="auto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"/>
        <w:gridCol w:w="5001"/>
        <w:gridCol w:w="3771"/>
      </w:tblGrid>
      <w:tr w:rsidR="00F1685E" w:rsidRPr="00083D15" w:rsidTr="00930A03">
        <w:tc>
          <w:tcPr>
            <w:tcW w:w="928" w:type="dxa"/>
            <w:shd w:val="clear" w:color="auto" w:fill="auto"/>
          </w:tcPr>
          <w:p w:rsidR="00F1685E" w:rsidRPr="00083D15" w:rsidRDefault="00F1685E" w:rsidP="005134D5">
            <w:pPr>
              <w:ind w:left="-60" w:right="-113"/>
              <w:rPr>
                <w:szCs w:val="28"/>
              </w:rPr>
            </w:pPr>
            <w:r w:rsidRPr="00083D15">
              <w:rPr>
                <w:szCs w:val="28"/>
              </w:rPr>
              <w:t>№ п\п</w:t>
            </w:r>
          </w:p>
        </w:tc>
        <w:tc>
          <w:tcPr>
            <w:tcW w:w="5001" w:type="dxa"/>
            <w:shd w:val="clear" w:color="auto" w:fill="auto"/>
          </w:tcPr>
          <w:p w:rsidR="00F1685E" w:rsidRPr="00083D15" w:rsidRDefault="00F1685E" w:rsidP="005134D5">
            <w:pPr>
              <w:ind w:left="-60" w:right="-113"/>
              <w:jc w:val="center"/>
              <w:rPr>
                <w:szCs w:val="28"/>
              </w:rPr>
            </w:pPr>
            <w:r w:rsidRPr="00083D15">
              <w:rPr>
                <w:szCs w:val="28"/>
              </w:rPr>
              <w:t xml:space="preserve">Фамилия, имя, отчество членов </w:t>
            </w:r>
            <w:r w:rsidRPr="00083D15">
              <w:rPr>
                <w:szCs w:val="28"/>
              </w:rPr>
              <w:br/>
              <w:t xml:space="preserve">участковой избирательной комиссии </w:t>
            </w:r>
            <w:r w:rsidRPr="00083D15">
              <w:rPr>
                <w:szCs w:val="28"/>
              </w:rPr>
              <w:br/>
              <w:t>с правом решающего голоса</w:t>
            </w:r>
          </w:p>
        </w:tc>
        <w:tc>
          <w:tcPr>
            <w:tcW w:w="3771" w:type="dxa"/>
            <w:shd w:val="clear" w:color="auto" w:fill="auto"/>
          </w:tcPr>
          <w:p w:rsidR="00F1685E" w:rsidRPr="00083D15" w:rsidRDefault="00F1685E" w:rsidP="005134D5">
            <w:pPr>
              <w:ind w:left="-60" w:right="-113"/>
              <w:jc w:val="center"/>
              <w:rPr>
                <w:szCs w:val="28"/>
              </w:rPr>
            </w:pPr>
            <w:r w:rsidRPr="00083D15">
              <w:rPr>
                <w:szCs w:val="28"/>
              </w:rPr>
              <w:t xml:space="preserve">Субъект предложения </w:t>
            </w:r>
            <w:r w:rsidRPr="00083D15">
              <w:rPr>
                <w:szCs w:val="28"/>
              </w:rPr>
              <w:br/>
              <w:t xml:space="preserve">кандидатуры в состав </w:t>
            </w:r>
            <w:r w:rsidRPr="00083D15">
              <w:rPr>
                <w:szCs w:val="28"/>
              </w:rPr>
              <w:br/>
              <w:t>избирательной комиссии</w:t>
            </w:r>
          </w:p>
        </w:tc>
      </w:tr>
      <w:tr w:rsidR="00083D15" w:rsidRPr="00083D15" w:rsidTr="00930A03">
        <w:tc>
          <w:tcPr>
            <w:tcW w:w="928" w:type="dxa"/>
            <w:shd w:val="clear" w:color="auto" w:fill="auto"/>
          </w:tcPr>
          <w:p w:rsidR="00083D15" w:rsidRPr="00083D15" w:rsidRDefault="00083D15" w:rsidP="00F1685E">
            <w:pPr>
              <w:pStyle w:val="af2"/>
              <w:numPr>
                <w:ilvl w:val="0"/>
                <w:numId w:val="18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001" w:type="dxa"/>
            <w:shd w:val="clear" w:color="auto" w:fill="auto"/>
          </w:tcPr>
          <w:p w:rsidR="00083D15" w:rsidRPr="00083D15" w:rsidRDefault="00083D15" w:rsidP="005134D5">
            <w:pPr>
              <w:rPr>
                <w:szCs w:val="28"/>
              </w:rPr>
            </w:pPr>
            <w:r w:rsidRPr="00083D15">
              <w:rPr>
                <w:szCs w:val="28"/>
              </w:rPr>
              <w:t>Ахметова Равиля Исмаиловна</w:t>
            </w:r>
          </w:p>
        </w:tc>
        <w:tc>
          <w:tcPr>
            <w:tcW w:w="3771" w:type="dxa"/>
            <w:shd w:val="clear" w:color="auto" w:fill="auto"/>
          </w:tcPr>
          <w:p w:rsidR="00083D15" w:rsidRPr="00083D15" w:rsidRDefault="00083D15" w:rsidP="00930A03">
            <w:pPr>
              <w:rPr>
                <w:szCs w:val="28"/>
              </w:rPr>
            </w:pPr>
            <w:r w:rsidRPr="00083D15">
              <w:rPr>
                <w:szCs w:val="28"/>
              </w:rPr>
              <w:t>Собрание избирателей по месту жительства</w:t>
            </w:r>
          </w:p>
        </w:tc>
      </w:tr>
      <w:tr w:rsidR="00A617E9" w:rsidRPr="00083D15" w:rsidTr="00930A03">
        <w:tc>
          <w:tcPr>
            <w:tcW w:w="928" w:type="dxa"/>
            <w:shd w:val="clear" w:color="auto" w:fill="auto"/>
          </w:tcPr>
          <w:p w:rsidR="00A617E9" w:rsidRPr="00083D15" w:rsidRDefault="00A617E9" w:rsidP="00F1685E">
            <w:pPr>
              <w:pStyle w:val="af2"/>
              <w:numPr>
                <w:ilvl w:val="0"/>
                <w:numId w:val="18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001" w:type="dxa"/>
            <w:shd w:val="clear" w:color="auto" w:fill="auto"/>
          </w:tcPr>
          <w:p w:rsidR="00A617E9" w:rsidRDefault="00A617E9" w:rsidP="00EC6A02">
            <w:r>
              <w:t>Исакидис Олимпиада Киряковна</w:t>
            </w:r>
          </w:p>
        </w:tc>
        <w:tc>
          <w:tcPr>
            <w:tcW w:w="3771" w:type="dxa"/>
            <w:shd w:val="clear" w:color="auto" w:fill="auto"/>
          </w:tcPr>
          <w:p w:rsidR="00A617E9" w:rsidRDefault="00A617E9" w:rsidP="00EC6A02">
            <w:pPr>
              <w:rPr>
                <w:color w:val="000000"/>
              </w:rPr>
            </w:pPr>
            <w:r w:rsidRPr="00527D11">
              <w:rPr>
                <w:color w:val="000000"/>
                <w:szCs w:val="28"/>
              </w:rPr>
              <w:t xml:space="preserve">Собрание избирателей по месту </w:t>
            </w:r>
            <w:r>
              <w:rPr>
                <w:color w:val="000000"/>
                <w:szCs w:val="28"/>
              </w:rPr>
              <w:t>работы</w:t>
            </w:r>
          </w:p>
        </w:tc>
      </w:tr>
      <w:tr w:rsidR="00A617E9" w:rsidRPr="00083D15" w:rsidTr="00930A03">
        <w:tc>
          <w:tcPr>
            <w:tcW w:w="928" w:type="dxa"/>
            <w:shd w:val="clear" w:color="auto" w:fill="auto"/>
          </w:tcPr>
          <w:p w:rsidR="00A617E9" w:rsidRPr="00083D15" w:rsidRDefault="00A617E9" w:rsidP="00F1685E">
            <w:pPr>
              <w:pStyle w:val="af2"/>
              <w:numPr>
                <w:ilvl w:val="0"/>
                <w:numId w:val="18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001" w:type="dxa"/>
            <w:shd w:val="clear" w:color="auto" w:fill="auto"/>
          </w:tcPr>
          <w:p w:rsidR="00A617E9" w:rsidRPr="00083D15" w:rsidRDefault="00A617E9" w:rsidP="005134D5">
            <w:r w:rsidRPr="00083D15">
              <w:t>Кубкин Виталий Александрович</w:t>
            </w:r>
          </w:p>
        </w:tc>
        <w:tc>
          <w:tcPr>
            <w:tcW w:w="3771" w:type="dxa"/>
            <w:shd w:val="clear" w:color="auto" w:fill="auto"/>
          </w:tcPr>
          <w:p w:rsidR="00A617E9" w:rsidRPr="00083D15" w:rsidRDefault="00A617E9" w:rsidP="00930A03">
            <w:pPr>
              <w:rPr>
                <w:szCs w:val="28"/>
              </w:rPr>
            </w:pPr>
            <w:r w:rsidRPr="00083D15">
              <w:rPr>
                <w:szCs w:val="28"/>
              </w:rPr>
              <w:t>Собрание избирателей по месту работы</w:t>
            </w:r>
          </w:p>
        </w:tc>
      </w:tr>
      <w:tr w:rsidR="00F279E2" w:rsidRPr="00083D15" w:rsidTr="003424F0">
        <w:tc>
          <w:tcPr>
            <w:tcW w:w="928" w:type="dxa"/>
            <w:shd w:val="clear" w:color="auto" w:fill="auto"/>
          </w:tcPr>
          <w:p w:rsidR="00F279E2" w:rsidRPr="00083D15" w:rsidRDefault="00F279E2" w:rsidP="00F1685E">
            <w:pPr>
              <w:pStyle w:val="af2"/>
              <w:numPr>
                <w:ilvl w:val="0"/>
                <w:numId w:val="18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001" w:type="dxa"/>
            <w:shd w:val="clear" w:color="auto" w:fill="auto"/>
            <w:vAlign w:val="center"/>
          </w:tcPr>
          <w:p w:rsidR="00F279E2" w:rsidRPr="00B1611A" w:rsidRDefault="00F279E2" w:rsidP="005009A3">
            <w:r w:rsidRPr="00B1611A">
              <w:t>Павленко Анна Сергеевна</w:t>
            </w:r>
          </w:p>
        </w:tc>
        <w:tc>
          <w:tcPr>
            <w:tcW w:w="3771" w:type="dxa"/>
            <w:shd w:val="clear" w:color="auto" w:fill="auto"/>
            <w:vAlign w:val="center"/>
          </w:tcPr>
          <w:p w:rsidR="00F279E2" w:rsidRPr="00B1611A" w:rsidRDefault="00F279E2" w:rsidP="005009A3">
            <w:r>
              <w:t>Собрание избирателей по месту работы</w:t>
            </w:r>
          </w:p>
        </w:tc>
      </w:tr>
      <w:tr w:rsidR="00F279E2" w:rsidRPr="00083D15" w:rsidTr="00930A03">
        <w:tc>
          <w:tcPr>
            <w:tcW w:w="928" w:type="dxa"/>
            <w:shd w:val="clear" w:color="auto" w:fill="auto"/>
          </w:tcPr>
          <w:p w:rsidR="00F279E2" w:rsidRPr="00083D15" w:rsidRDefault="00F279E2" w:rsidP="00F1685E">
            <w:pPr>
              <w:pStyle w:val="af2"/>
              <w:numPr>
                <w:ilvl w:val="0"/>
                <w:numId w:val="18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001" w:type="dxa"/>
            <w:shd w:val="clear" w:color="auto" w:fill="auto"/>
          </w:tcPr>
          <w:p w:rsidR="00F279E2" w:rsidRPr="00083D15" w:rsidRDefault="00F279E2" w:rsidP="005134D5">
            <w:r w:rsidRPr="00083D15">
              <w:t>Мигулева Наталья Евгеньевна</w:t>
            </w:r>
          </w:p>
        </w:tc>
        <w:tc>
          <w:tcPr>
            <w:tcW w:w="3771" w:type="dxa"/>
            <w:shd w:val="clear" w:color="auto" w:fill="auto"/>
          </w:tcPr>
          <w:p w:rsidR="00F279E2" w:rsidRPr="00083D15" w:rsidRDefault="00F279E2" w:rsidP="00930A03">
            <w:pPr>
              <w:rPr>
                <w:szCs w:val="28"/>
              </w:rPr>
            </w:pPr>
            <w:r w:rsidRPr="00083D15">
              <w:rPr>
                <w:szCs w:val="28"/>
              </w:rPr>
              <w:t>Собрание избирателей по месту работы</w:t>
            </w:r>
          </w:p>
        </w:tc>
      </w:tr>
      <w:tr w:rsidR="00F279E2" w:rsidRPr="00083D15" w:rsidTr="00930A03">
        <w:tc>
          <w:tcPr>
            <w:tcW w:w="928" w:type="dxa"/>
            <w:shd w:val="clear" w:color="auto" w:fill="auto"/>
          </w:tcPr>
          <w:p w:rsidR="00F279E2" w:rsidRPr="00083D15" w:rsidRDefault="00F279E2" w:rsidP="00F1685E">
            <w:pPr>
              <w:pStyle w:val="af2"/>
              <w:numPr>
                <w:ilvl w:val="0"/>
                <w:numId w:val="18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001" w:type="dxa"/>
            <w:shd w:val="clear" w:color="auto" w:fill="auto"/>
          </w:tcPr>
          <w:p w:rsidR="00F279E2" w:rsidRPr="00083D15" w:rsidRDefault="00F279E2" w:rsidP="005134D5">
            <w:r w:rsidRPr="00083D15">
              <w:t>Ульянова Ольга Викторовна</w:t>
            </w:r>
          </w:p>
        </w:tc>
        <w:tc>
          <w:tcPr>
            <w:tcW w:w="3771" w:type="dxa"/>
            <w:shd w:val="clear" w:color="auto" w:fill="auto"/>
          </w:tcPr>
          <w:p w:rsidR="00F279E2" w:rsidRPr="00083D15" w:rsidRDefault="00F279E2" w:rsidP="00930A03">
            <w:pPr>
              <w:rPr>
                <w:szCs w:val="28"/>
              </w:rPr>
            </w:pPr>
            <w:r w:rsidRPr="00083D15">
              <w:rPr>
                <w:szCs w:val="28"/>
              </w:rPr>
              <w:t>Собрание избирателей по месту работы</w:t>
            </w:r>
          </w:p>
        </w:tc>
      </w:tr>
      <w:tr w:rsidR="00F279E2" w:rsidRPr="00083D15" w:rsidTr="008533B1">
        <w:tc>
          <w:tcPr>
            <w:tcW w:w="928" w:type="dxa"/>
            <w:shd w:val="clear" w:color="auto" w:fill="auto"/>
          </w:tcPr>
          <w:p w:rsidR="00F279E2" w:rsidRPr="00083D15" w:rsidRDefault="00F279E2" w:rsidP="00F1685E">
            <w:pPr>
              <w:pStyle w:val="af2"/>
              <w:numPr>
                <w:ilvl w:val="0"/>
                <w:numId w:val="18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001" w:type="dxa"/>
            <w:shd w:val="clear" w:color="auto" w:fill="auto"/>
          </w:tcPr>
          <w:p w:rsidR="00F279E2" w:rsidRPr="00083D15" w:rsidRDefault="00F279E2" w:rsidP="005134D5">
            <w:r w:rsidRPr="00083D15">
              <w:t>Филимонова Лариса Владимировна</w:t>
            </w:r>
          </w:p>
        </w:tc>
        <w:tc>
          <w:tcPr>
            <w:tcW w:w="3771" w:type="dxa"/>
            <w:shd w:val="clear" w:color="auto" w:fill="auto"/>
          </w:tcPr>
          <w:p w:rsidR="00F279E2" w:rsidRPr="00083D15" w:rsidRDefault="00F279E2" w:rsidP="006A335C">
            <w:pPr>
              <w:ind w:left="-74" w:right="-133"/>
              <w:jc w:val="center"/>
              <w:rPr>
                <w:b/>
                <w:szCs w:val="28"/>
              </w:rPr>
            </w:pPr>
            <w:r w:rsidRPr="00083D15">
              <w:rPr>
                <w:szCs w:val="28"/>
              </w:rPr>
              <w:t>Местное отделение Социал</w:t>
            </w:r>
            <w:r w:rsidRPr="00083D15">
              <w:rPr>
                <w:szCs w:val="28"/>
              </w:rPr>
              <w:t>и</w:t>
            </w:r>
            <w:r w:rsidRPr="00083D15">
              <w:rPr>
                <w:szCs w:val="28"/>
              </w:rPr>
              <w:t>стической политической па</w:t>
            </w:r>
            <w:r w:rsidRPr="00083D15">
              <w:rPr>
                <w:szCs w:val="28"/>
              </w:rPr>
              <w:t>р</w:t>
            </w:r>
            <w:r w:rsidRPr="00083D15">
              <w:rPr>
                <w:szCs w:val="28"/>
              </w:rPr>
              <w:t xml:space="preserve">тии </w:t>
            </w:r>
            <w:r w:rsidRPr="00083D15">
              <w:rPr>
                <w:b/>
                <w:szCs w:val="28"/>
              </w:rPr>
              <w:t>«СПРАВЕДЛИВАЯ РОССИЯ – ПАТРИОТЫ – ЗА ПРАВДУ»</w:t>
            </w:r>
            <w:r w:rsidRPr="00083D15">
              <w:rPr>
                <w:szCs w:val="28"/>
              </w:rPr>
              <w:t xml:space="preserve"> в г. Шахты Ро</w:t>
            </w:r>
            <w:r w:rsidRPr="00083D15">
              <w:rPr>
                <w:szCs w:val="28"/>
              </w:rPr>
              <w:t>с</w:t>
            </w:r>
            <w:r w:rsidRPr="00083D15">
              <w:rPr>
                <w:szCs w:val="28"/>
              </w:rPr>
              <w:t>товской области</w:t>
            </w:r>
          </w:p>
        </w:tc>
      </w:tr>
      <w:tr w:rsidR="00F279E2" w:rsidRPr="00083D15" w:rsidTr="005F3585">
        <w:tc>
          <w:tcPr>
            <w:tcW w:w="928" w:type="dxa"/>
            <w:shd w:val="clear" w:color="auto" w:fill="auto"/>
          </w:tcPr>
          <w:p w:rsidR="00F279E2" w:rsidRPr="00083D15" w:rsidRDefault="00F279E2" w:rsidP="00F1685E">
            <w:pPr>
              <w:pStyle w:val="af2"/>
              <w:numPr>
                <w:ilvl w:val="0"/>
                <w:numId w:val="18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001" w:type="dxa"/>
            <w:shd w:val="clear" w:color="auto" w:fill="auto"/>
            <w:vAlign w:val="center"/>
          </w:tcPr>
          <w:p w:rsidR="00F279E2" w:rsidRPr="00B1611A" w:rsidRDefault="00F279E2" w:rsidP="00592512">
            <w:r w:rsidRPr="00B1611A">
              <w:t>Эбитова Ольга Александровна</w:t>
            </w:r>
          </w:p>
        </w:tc>
        <w:tc>
          <w:tcPr>
            <w:tcW w:w="3771" w:type="dxa"/>
            <w:shd w:val="clear" w:color="auto" w:fill="auto"/>
            <w:vAlign w:val="center"/>
          </w:tcPr>
          <w:p w:rsidR="00F279E2" w:rsidRPr="00B1611A" w:rsidRDefault="00F279E2" w:rsidP="00592512">
            <w:r>
              <w:t>Собрание избирателей по месту работы</w:t>
            </w:r>
          </w:p>
        </w:tc>
      </w:tr>
      <w:tr w:rsidR="00F279E2" w:rsidTr="00930A03">
        <w:tc>
          <w:tcPr>
            <w:tcW w:w="928" w:type="dxa"/>
            <w:shd w:val="clear" w:color="auto" w:fill="auto"/>
          </w:tcPr>
          <w:p w:rsidR="00F279E2" w:rsidRPr="00083D15" w:rsidRDefault="00F279E2" w:rsidP="00F1685E">
            <w:pPr>
              <w:pStyle w:val="af2"/>
              <w:numPr>
                <w:ilvl w:val="0"/>
                <w:numId w:val="18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001" w:type="dxa"/>
            <w:shd w:val="clear" w:color="auto" w:fill="auto"/>
          </w:tcPr>
          <w:p w:rsidR="00F279E2" w:rsidRPr="00083D15" w:rsidRDefault="00F279E2" w:rsidP="005134D5">
            <w:r w:rsidRPr="00083D15">
              <w:t>Яценко Лариса Дмитриевна</w:t>
            </w:r>
          </w:p>
        </w:tc>
        <w:tc>
          <w:tcPr>
            <w:tcW w:w="3771" w:type="dxa"/>
            <w:shd w:val="clear" w:color="auto" w:fill="auto"/>
          </w:tcPr>
          <w:p w:rsidR="00F279E2" w:rsidRPr="00E16D89" w:rsidRDefault="00F279E2" w:rsidP="00930A03">
            <w:pPr>
              <w:rPr>
                <w:szCs w:val="28"/>
              </w:rPr>
            </w:pPr>
            <w:r w:rsidRPr="00083D15">
              <w:rPr>
                <w:szCs w:val="28"/>
              </w:rPr>
              <w:t>Собрание избирателей по месту работы</w:t>
            </w:r>
          </w:p>
        </w:tc>
      </w:tr>
    </w:tbl>
    <w:p w:rsidR="00E85C28" w:rsidRPr="00F1685E" w:rsidRDefault="00E85C28" w:rsidP="00E85C28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sectPr w:rsidR="00E85C28" w:rsidRPr="00F1685E" w:rsidSect="00777176">
      <w:headerReference w:type="even" r:id="rId9"/>
      <w:headerReference w:type="default" r:id="rId10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5872" w:rsidRDefault="005C5872">
      <w:r>
        <w:separator/>
      </w:r>
    </w:p>
  </w:endnote>
  <w:endnote w:type="continuationSeparator" w:id="1">
    <w:p w:rsidR="005C5872" w:rsidRDefault="005C58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5872" w:rsidRDefault="005C5872">
      <w:r>
        <w:separator/>
      </w:r>
    </w:p>
  </w:footnote>
  <w:footnote w:type="continuationSeparator" w:id="1">
    <w:p w:rsidR="005C5872" w:rsidRDefault="005C58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515" w:rsidRDefault="00AA1A50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B2515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B2515" w:rsidRDefault="008B251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515" w:rsidRPr="00F1685E" w:rsidRDefault="00AA1A50">
    <w:pPr>
      <w:pStyle w:val="a3"/>
      <w:framePr w:wrap="around" w:vAnchor="text" w:hAnchor="margin" w:xAlign="center" w:y="1"/>
      <w:rPr>
        <w:rStyle w:val="a6"/>
        <w:sz w:val="20"/>
      </w:rPr>
    </w:pPr>
    <w:r w:rsidRPr="00F1685E">
      <w:rPr>
        <w:rStyle w:val="a6"/>
        <w:sz w:val="20"/>
      </w:rPr>
      <w:fldChar w:fldCharType="begin"/>
    </w:r>
    <w:r w:rsidR="008B2515" w:rsidRPr="00F1685E">
      <w:rPr>
        <w:rStyle w:val="a6"/>
        <w:sz w:val="20"/>
      </w:rPr>
      <w:instrText xml:space="preserve">PAGE  </w:instrText>
    </w:r>
    <w:r w:rsidRPr="00F1685E">
      <w:rPr>
        <w:rStyle w:val="a6"/>
        <w:sz w:val="20"/>
      </w:rPr>
      <w:fldChar w:fldCharType="separate"/>
    </w:r>
    <w:r w:rsidR="00D3345F">
      <w:rPr>
        <w:rStyle w:val="a6"/>
        <w:noProof/>
        <w:sz w:val="20"/>
      </w:rPr>
      <w:t>2</w:t>
    </w:r>
    <w:r w:rsidRPr="00F1685E">
      <w:rPr>
        <w:rStyle w:val="a6"/>
        <w:sz w:val="20"/>
      </w:rPr>
      <w:fldChar w:fldCharType="end"/>
    </w:r>
  </w:p>
  <w:p w:rsidR="008B2515" w:rsidRDefault="008B251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47D3"/>
    <w:multiLevelType w:val="hybridMultilevel"/>
    <w:tmpl w:val="366637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5D03AD"/>
    <w:multiLevelType w:val="hybridMultilevel"/>
    <w:tmpl w:val="E8B0355A"/>
    <w:lvl w:ilvl="0" w:tplc="880482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7A822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D696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F0FE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3CB9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E269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2082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D432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6A13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6F757D"/>
    <w:multiLevelType w:val="hybridMultilevel"/>
    <w:tmpl w:val="85EC4FB0"/>
    <w:lvl w:ilvl="0" w:tplc="FFFFFFFF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4">
    <w:nsid w:val="338245A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6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40ED7593"/>
    <w:multiLevelType w:val="hybridMultilevel"/>
    <w:tmpl w:val="CEA67542"/>
    <w:lvl w:ilvl="0" w:tplc="38FEE7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185C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2AB4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9622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B8B5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F6A5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5256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4E94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AEF0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11">
    <w:nsid w:val="57BF0B1B"/>
    <w:multiLevelType w:val="hybridMultilevel"/>
    <w:tmpl w:val="6510B53C"/>
    <w:lvl w:ilvl="0" w:tplc="72B05F6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49DCFF22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4BAED02C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B29E010E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EEDAB0C6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49780EB0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EE8CFBD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DAFA66EA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9FAAE8A6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2">
    <w:nsid w:val="61281218"/>
    <w:multiLevelType w:val="hybridMultilevel"/>
    <w:tmpl w:val="BFB2A61A"/>
    <w:lvl w:ilvl="0" w:tplc="24D2F5B2">
      <w:start w:val="1"/>
      <w:numFmt w:val="decimal"/>
      <w:lvlText w:val=" 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16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20462F"/>
    <w:multiLevelType w:val="hybridMultilevel"/>
    <w:tmpl w:val="6B24A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D91D98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11"/>
  </w:num>
  <w:num w:numId="5">
    <w:abstractNumId w:val="7"/>
  </w:num>
  <w:num w:numId="6">
    <w:abstractNumId w:val="13"/>
  </w:num>
  <w:num w:numId="7">
    <w:abstractNumId w:val="9"/>
  </w:num>
  <w:num w:numId="8">
    <w:abstractNumId w:val="5"/>
  </w:num>
  <w:num w:numId="9">
    <w:abstractNumId w:val="10"/>
  </w:num>
  <w:num w:numId="10">
    <w:abstractNumId w:val="14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</w:num>
  <w:num w:numId="14">
    <w:abstractNumId w:val="12"/>
  </w:num>
  <w:num w:numId="15">
    <w:abstractNumId w:val="0"/>
  </w:num>
  <w:num w:numId="16">
    <w:abstractNumId w:val="16"/>
  </w:num>
  <w:num w:numId="17">
    <w:abstractNumId w:val="18"/>
  </w:num>
  <w:num w:numId="18">
    <w:abstractNumId w:val="4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103D8"/>
    <w:rsid w:val="0001174A"/>
    <w:rsid w:val="00016867"/>
    <w:rsid w:val="00032C49"/>
    <w:rsid w:val="000342D9"/>
    <w:rsid w:val="00041061"/>
    <w:rsid w:val="000432CC"/>
    <w:rsid w:val="000433C7"/>
    <w:rsid w:val="00045206"/>
    <w:rsid w:val="00053FF3"/>
    <w:rsid w:val="00063D67"/>
    <w:rsid w:val="000672BB"/>
    <w:rsid w:val="00067D9E"/>
    <w:rsid w:val="00073992"/>
    <w:rsid w:val="00083A40"/>
    <w:rsid w:val="00083D15"/>
    <w:rsid w:val="000840D3"/>
    <w:rsid w:val="0009746D"/>
    <w:rsid w:val="00097D76"/>
    <w:rsid w:val="000A0C03"/>
    <w:rsid w:val="000B235E"/>
    <w:rsid w:val="000B67C5"/>
    <w:rsid w:val="000D4E2D"/>
    <w:rsid w:val="000D6060"/>
    <w:rsid w:val="000F4E41"/>
    <w:rsid w:val="00104F99"/>
    <w:rsid w:val="0011228F"/>
    <w:rsid w:val="00112EC1"/>
    <w:rsid w:val="00140223"/>
    <w:rsid w:val="00154249"/>
    <w:rsid w:val="00161FDD"/>
    <w:rsid w:val="0016685E"/>
    <w:rsid w:val="00170B3E"/>
    <w:rsid w:val="00171FFF"/>
    <w:rsid w:val="00173649"/>
    <w:rsid w:val="001762B3"/>
    <w:rsid w:val="00177E51"/>
    <w:rsid w:val="0019059E"/>
    <w:rsid w:val="001A03C6"/>
    <w:rsid w:val="001D569B"/>
    <w:rsid w:val="001E3800"/>
    <w:rsid w:val="00200DE1"/>
    <w:rsid w:val="00203182"/>
    <w:rsid w:val="00215ED9"/>
    <w:rsid w:val="00231A6B"/>
    <w:rsid w:val="00235419"/>
    <w:rsid w:val="00235FA8"/>
    <w:rsid w:val="002537C4"/>
    <w:rsid w:val="0026517A"/>
    <w:rsid w:val="00296C09"/>
    <w:rsid w:val="002A7CE1"/>
    <w:rsid w:val="002B65BF"/>
    <w:rsid w:val="002F3786"/>
    <w:rsid w:val="002F7061"/>
    <w:rsid w:val="00325C73"/>
    <w:rsid w:val="00341277"/>
    <w:rsid w:val="00346520"/>
    <w:rsid w:val="00351F7E"/>
    <w:rsid w:val="0035496D"/>
    <w:rsid w:val="003568F8"/>
    <w:rsid w:val="00356D69"/>
    <w:rsid w:val="00362D5E"/>
    <w:rsid w:val="003853F2"/>
    <w:rsid w:val="00391F52"/>
    <w:rsid w:val="003A0AA6"/>
    <w:rsid w:val="003A545A"/>
    <w:rsid w:val="003A6A7E"/>
    <w:rsid w:val="003C1AC6"/>
    <w:rsid w:val="003C324A"/>
    <w:rsid w:val="004038DB"/>
    <w:rsid w:val="0042302F"/>
    <w:rsid w:val="004404C4"/>
    <w:rsid w:val="004438F4"/>
    <w:rsid w:val="0044636E"/>
    <w:rsid w:val="004523E4"/>
    <w:rsid w:val="00454C65"/>
    <w:rsid w:val="00464176"/>
    <w:rsid w:val="00486ED0"/>
    <w:rsid w:val="004A4260"/>
    <w:rsid w:val="004B5FB0"/>
    <w:rsid w:val="004B7D96"/>
    <w:rsid w:val="004C194E"/>
    <w:rsid w:val="004D74E8"/>
    <w:rsid w:val="004E0CDD"/>
    <w:rsid w:val="004F1F4C"/>
    <w:rsid w:val="004F47BB"/>
    <w:rsid w:val="00500C2B"/>
    <w:rsid w:val="00503B37"/>
    <w:rsid w:val="00504074"/>
    <w:rsid w:val="00505BF8"/>
    <w:rsid w:val="005104D6"/>
    <w:rsid w:val="005134D5"/>
    <w:rsid w:val="0051405B"/>
    <w:rsid w:val="005218E6"/>
    <w:rsid w:val="00524421"/>
    <w:rsid w:val="005316E1"/>
    <w:rsid w:val="005451EC"/>
    <w:rsid w:val="00570B61"/>
    <w:rsid w:val="00585793"/>
    <w:rsid w:val="005963BE"/>
    <w:rsid w:val="00597ED4"/>
    <w:rsid w:val="005A7937"/>
    <w:rsid w:val="005B0A46"/>
    <w:rsid w:val="005C5872"/>
    <w:rsid w:val="005C7187"/>
    <w:rsid w:val="005E40CE"/>
    <w:rsid w:val="005E67F5"/>
    <w:rsid w:val="005F2BD4"/>
    <w:rsid w:val="005F33CF"/>
    <w:rsid w:val="005F6D60"/>
    <w:rsid w:val="00611A02"/>
    <w:rsid w:val="00623DEC"/>
    <w:rsid w:val="00632C7B"/>
    <w:rsid w:val="00637E8C"/>
    <w:rsid w:val="00644FA3"/>
    <w:rsid w:val="00654508"/>
    <w:rsid w:val="00666415"/>
    <w:rsid w:val="00666516"/>
    <w:rsid w:val="0067373C"/>
    <w:rsid w:val="00675018"/>
    <w:rsid w:val="00675461"/>
    <w:rsid w:val="00682826"/>
    <w:rsid w:val="00694C94"/>
    <w:rsid w:val="006A496D"/>
    <w:rsid w:val="006B7C6C"/>
    <w:rsid w:val="006F5E8F"/>
    <w:rsid w:val="0070635E"/>
    <w:rsid w:val="00744EEF"/>
    <w:rsid w:val="00745FDE"/>
    <w:rsid w:val="00747CB7"/>
    <w:rsid w:val="0075401D"/>
    <w:rsid w:val="00755D64"/>
    <w:rsid w:val="00760FD6"/>
    <w:rsid w:val="0076557C"/>
    <w:rsid w:val="00777176"/>
    <w:rsid w:val="007A0BBD"/>
    <w:rsid w:val="007B7B3C"/>
    <w:rsid w:val="007C4F17"/>
    <w:rsid w:val="007C7D0D"/>
    <w:rsid w:val="007D1ABB"/>
    <w:rsid w:val="007E1351"/>
    <w:rsid w:val="007E1ABA"/>
    <w:rsid w:val="007E21FD"/>
    <w:rsid w:val="007E221E"/>
    <w:rsid w:val="007E36B5"/>
    <w:rsid w:val="007E7751"/>
    <w:rsid w:val="00816995"/>
    <w:rsid w:val="008441F2"/>
    <w:rsid w:val="00881942"/>
    <w:rsid w:val="008860AD"/>
    <w:rsid w:val="008B2515"/>
    <w:rsid w:val="008E47A4"/>
    <w:rsid w:val="008E685F"/>
    <w:rsid w:val="008F0E60"/>
    <w:rsid w:val="008F2457"/>
    <w:rsid w:val="008F71A0"/>
    <w:rsid w:val="009002B8"/>
    <w:rsid w:val="009056F6"/>
    <w:rsid w:val="00921BA8"/>
    <w:rsid w:val="00930A03"/>
    <w:rsid w:val="009351C7"/>
    <w:rsid w:val="00937E8A"/>
    <w:rsid w:val="009441ED"/>
    <w:rsid w:val="00944DB8"/>
    <w:rsid w:val="00947BAB"/>
    <w:rsid w:val="009661FE"/>
    <w:rsid w:val="00977366"/>
    <w:rsid w:val="00982FCB"/>
    <w:rsid w:val="009909BA"/>
    <w:rsid w:val="009A4CB3"/>
    <w:rsid w:val="009A5254"/>
    <w:rsid w:val="009A68FC"/>
    <w:rsid w:val="009C4344"/>
    <w:rsid w:val="009D6F44"/>
    <w:rsid w:val="009E58B6"/>
    <w:rsid w:val="009F64DB"/>
    <w:rsid w:val="00A13860"/>
    <w:rsid w:val="00A40E9C"/>
    <w:rsid w:val="00A432DD"/>
    <w:rsid w:val="00A4406D"/>
    <w:rsid w:val="00A6129E"/>
    <w:rsid w:val="00A617E9"/>
    <w:rsid w:val="00A627A3"/>
    <w:rsid w:val="00A643E0"/>
    <w:rsid w:val="00A722CF"/>
    <w:rsid w:val="00A756B4"/>
    <w:rsid w:val="00A90597"/>
    <w:rsid w:val="00AA1A50"/>
    <w:rsid w:val="00AA72FC"/>
    <w:rsid w:val="00AA7379"/>
    <w:rsid w:val="00AB12C2"/>
    <w:rsid w:val="00AB1775"/>
    <w:rsid w:val="00AB5190"/>
    <w:rsid w:val="00AD2CAD"/>
    <w:rsid w:val="00AD33ED"/>
    <w:rsid w:val="00AF3CB5"/>
    <w:rsid w:val="00AF4B89"/>
    <w:rsid w:val="00B10AD1"/>
    <w:rsid w:val="00B150E5"/>
    <w:rsid w:val="00B2548E"/>
    <w:rsid w:val="00B2650D"/>
    <w:rsid w:val="00B315FF"/>
    <w:rsid w:val="00B4049A"/>
    <w:rsid w:val="00B46602"/>
    <w:rsid w:val="00B4710A"/>
    <w:rsid w:val="00B60A23"/>
    <w:rsid w:val="00B62DB4"/>
    <w:rsid w:val="00B647A8"/>
    <w:rsid w:val="00B71B85"/>
    <w:rsid w:val="00B726FE"/>
    <w:rsid w:val="00B83C5C"/>
    <w:rsid w:val="00B87CB7"/>
    <w:rsid w:val="00B90C29"/>
    <w:rsid w:val="00B93C11"/>
    <w:rsid w:val="00B96324"/>
    <w:rsid w:val="00BB1CC9"/>
    <w:rsid w:val="00BC09C6"/>
    <w:rsid w:val="00BC14C8"/>
    <w:rsid w:val="00BC3852"/>
    <w:rsid w:val="00BD0005"/>
    <w:rsid w:val="00BD19E6"/>
    <w:rsid w:val="00BD1A56"/>
    <w:rsid w:val="00BE16CD"/>
    <w:rsid w:val="00BE40B6"/>
    <w:rsid w:val="00BF15D9"/>
    <w:rsid w:val="00BF24F3"/>
    <w:rsid w:val="00BF7839"/>
    <w:rsid w:val="00C01FC9"/>
    <w:rsid w:val="00C03FF3"/>
    <w:rsid w:val="00C23052"/>
    <w:rsid w:val="00C268EB"/>
    <w:rsid w:val="00C44DAC"/>
    <w:rsid w:val="00C45074"/>
    <w:rsid w:val="00C647F8"/>
    <w:rsid w:val="00C711C0"/>
    <w:rsid w:val="00C748FC"/>
    <w:rsid w:val="00C76E54"/>
    <w:rsid w:val="00C82B41"/>
    <w:rsid w:val="00C84F54"/>
    <w:rsid w:val="00C850DC"/>
    <w:rsid w:val="00C95A57"/>
    <w:rsid w:val="00CA0DDA"/>
    <w:rsid w:val="00CA58BD"/>
    <w:rsid w:val="00CC2D61"/>
    <w:rsid w:val="00CE4818"/>
    <w:rsid w:val="00CF4DE9"/>
    <w:rsid w:val="00CF798E"/>
    <w:rsid w:val="00D0465A"/>
    <w:rsid w:val="00D04A95"/>
    <w:rsid w:val="00D11DC4"/>
    <w:rsid w:val="00D15AE6"/>
    <w:rsid w:val="00D257B9"/>
    <w:rsid w:val="00D3345F"/>
    <w:rsid w:val="00D47D38"/>
    <w:rsid w:val="00D528EA"/>
    <w:rsid w:val="00D56AA2"/>
    <w:rsid w:val="00D632DD"/>
    <w:rsid w:val="00DA605D"/>
    <w:rsid w:val="00DB273E"/>
    <w:rsid w:val="00DC2431"/>
    <w:rsid w:val="00DD2F7C"/>
    <w:rsid w:val="00DD7B1D"/>
    <w:rsid w:val="00DE704A"/>
    <w:rsid w:val="00E03D8E"/>
    <w:rsid w:val="00E07D9D"/>
    <w:rsid w:val="00E16D89"/>
    <w:rsid w:val="00E2715B"/>
    <w:rsid w:val="00E36E66"/>
    <w:rsid w:val="00E5291D"/>
    <w:rsid w:val="00E577BA"/>
    <w:rsid w:val="00E60D57"/>
    <w:rsid w:val="00E67647"/>
    <w:rsid w:val="00E81E20"/>
    <w:rsid w:val="00E85C28"/>
    <w:rsid w:val="00E8619E"/>
    <w:rsid w:val="00EB4722"/>
    <w:rsid w:val="00EC5325"/>
    <w:rsid w:val="00ED573E"/>
    <w:rsid w:val="00EE122C"/>
    <w:rsid w:val="00EE6873"/>
    <w:rsid w:val="00F07808"/>
    <w:rsid w:val="00F1685E"/>
    <w:rsid w:val="00F17877"/>
    <w:rsid w:val="00F210F7"/>
    <w:rsid w:val="00F279E2"/>
    <w:rsid w:val="00F52EC4"/>
    <w:rsid w:val="00F61F7F"/>
    <w:rsid w:val="00F82B8C"/>
    <w:rsid w:val="00F85325"/>
    <w:rsid w:val="00F944F7"/>
    <w:rsid w:val="00F96448"/>
    <w:rsid w:val="00FF37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FF3"/>
    <w:rPr>
      <w:sz w:val="28"/>
    </w:rPr>
  </w:style>
  <w:style w:type="paragraph" w:styleId="1">
    <w:name w:val="heading 1"/>
    <w:basedOn w:val="a"/>
    <w:next w:val="a"/>
    <w:qFormat/>
    <w:rsid w:val="00053FF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053FF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053FF3"/>
    <w:pPr>
      <w:tabs>
        <w:tab w:val="center" w:pos="4536"/>
        <w:tab w:val="right" w:pos="9072"/>
      </w:tabs>
    </w:pPr>
  </w:style>
  <w:style w:type="paragraph" w:styleId="a5">
    <w:name w:val="footer"/>
    <w:basedOn w:val="a"/>
    <w:semiHidden/>
    <w:rsid w:val="00053FF3"/>
    <w:pPr>
      <w:tabs>
        <w:tab w:val="center" w:pos="4536"/>
        <w:tab w:val="right" w:pos="9072"/>
      </w:tabs>
    </w:pPr>
  </w:style>
  <w:style w:type="character" w:styleId="a6">
    <w:name w:val="page number"/>
    <w:basedOn w:val="a0"/>
    <w:semiHidden/>
    <w:rsid w:val="00053FF3"/>
  </w:style>
  <w:style w:type="paragraph" w:styleId="a7">
    <w:name w:val="Body Text"/>
    <w:basedOn w:val="a"/>
    <w:semiHidden/>
    <w:rsid w:val="00053FF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053FF3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semiHidden/>
    <w:rsid w:val="00053FF3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rsid w:val="00053FF3"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rsid w:val="00053FF3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053FF3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053FF3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semiHidden/>
    <w:unhideWhenUsed/>
    <w:rsid w:val="002537C4"/>
    <w:pPr>
      <w:spacing w:before="100" w:beforeAutospacing="1" w:after="100" w:afterAutospacing="1"/>
    </w:pPr>
    <w:rPr>
      <w:sz w:val="18"/>
      <w:szCs w:val="18"/>
    </w:rPr>
  </w:style>
  <w:style w:type="paragraph" w:customStyle="1" w:styleId="ad">
    <w:name w:val="Рабочий"/>
    <w:basedOn w:val="a"/>
    <w:rsid w:val="00C03FF3"/>
    <w:pPr>
      <w:spacing w:line="360" w:lineRule="auto"/>
      <w:ind w:firstLine="709"/>
      <w:jc w:val="both"/>
    </w:pPr>
    <w:rPr>
      <w:sz w:val="24"/>
    </w:rPr>
  </w:style>
  <w:style w:type="paragraph" w:styleId="3">
    <w:name w:val="Body Text Indent 3"/>
    <w:basedOn w:val="a"/>
    <w:link w:val="30"/>
    <w:uiPriority w:val="99"/>
    <w:semiHidden/>
    <w:unhideWhenUsed/>
    <w:rsid w:val="00755D6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rsid w:val="00755D64"/>
    <w:rPr>
      <w:sz w:val="16"/>
      <w:szCs w:val="16"/>
    </w:rPr>
  </w:style>
  <w:style w:type="paragraph" w:customStyle="1" w:styleId="14-15">
    <w:name w:val="14-15"/>
    <w:basedOn w:val="a"/>
    <w:rsid w:val="000432CC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e">
    <w:name w:val="footnote text"/>
    <w:basedOn w:val="a"/>
    <w:link w:val="af"/>
    <w:uiPriority w:val="99"/>
    <w:semiHidden/>
    <w:unhideWhenUsed/>
    <w:rsid w:val="000432CC"/>
    <w:pPr>
      <w:ind w:firstLine="360"/>
    </w:pPr>
    <w:rPr>
      <w:rFonts w:ascii="Calibri" w:hAnsi="Calibri"/>
      <w:sz w:val="20"/>
      <w:lang w:val="en-US" w:eastAsia="en-US" w:bidi="en-US"/>
    </w:rPr>
  </w:style>
  <w:style w:type="character" w:customStyle="1" w:styleId="af">
    <w:name w:val="Текст сноски Знак"/>
    <w:link w:val="ae"/>
    <w:uiPriority w:val="99"/>
    <w:semiHidden/>
    <w:rsid w:val="000432CC"/>
    <w:rPr>
      <w:rFonts w:ascii="Calibri" w:hAnsi="Calibri"/>
      <w:lang w:val="en-US" w:eastAsia="en-US" w:bidi="en-US"/>
    </w:rPr>
  </w:style>
  <w:style w:type="character" w:styleId="af0">
    <w:name w:val="footnote reference"/>
    <w:uiPriority w:val="99"/>
    <w:semiHidden/>
    <w:unhideWhenUsed/>
    <w:rsid w:val="000432CC"/>
    <w:rPr>
      <w:vertAlign w:val="superscript"/>
    </w:rPr>
  </w:style>
  <w:style w:type="table" w:styleId="af1">
    <w:name w:val="Table Grid"/>
    <w:basedOn w:val="a1"/>
    <w:uiPriority w:val="59"/>
    <w:rsid w:val="00B726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B726FE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character" w:customStyle="1" w:styleId="a4">
    <w:name w:val="Верхний колонтитул Знак"/>
    <w:link w:val="a3"/>
    <w:semiHidden/>
    <w:rsid w:val="00ED573E"/>
    <w:rPr>
      <w:sz w:val="28"/>
    </w:rPr>
  </w:style>
  <w:style w:type="paragraph" w:customStyle="1" w:styleId="10">
    <w:name w:val="Абзац списка1"/>
    <w:basedOn w:val="a"/>
    <w:rsid w:val="00E85C28"/>
    <w:pPr>
      <w:ind w:left="720"/>
    </w:pPr>
    <w:rPr>
      <w:rFonts w:eastAsia="Calibri"/>
      <w:sz w:val="24"/>
      <w:szCs w:val="24"/>
    </w:rPr>
  </w:style>
  <w:style w:type="paragraph" w:styleId="af2">
    <w:name w:val="List Paragraph"/>
    <w:basedOn w:val="a"/>
    <w:uiPriority w:val="34"/>
    <w:qFormat/>
    <w:rsid w:val="00E85C28"/>
    <w:pPr>
      <w:widowControl w:val="0"/>
      <w:autoSpaceDE w:val="0"/>
      <w:autoSpaceDN w:val="0"/>
      <w:adjustRightInd w:val="0"/>
      <w:ind w:left="720"/>
      <w:contextualSpacing/>
    </w:pPr>
    <w:rPr>
      <w:sz w:val="20"/>
    </w:rPr>
  </w:style>
  <w:style w:type="paragraph" w:styleId="af3">
    <w:name w:val="No Spacing"/>
    <w:uiPriority w:val="1"/>
    <w:qFormat/>
    <w:rsid w:val="00E85C28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140223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FF3"/>
    <w:rPr>
      <w:sz w:val="28"/>
    </w:rPr>
  </w:style>
  <w:style w:type="paragraph" w:styleId="1">
    <w:name w:val="heading 1"/>
    <w:basedOn w:val="a"/>
    <w:next w:val="a"/>
    <w:qFormat/>
    <w:rsid w:val="00053FF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053FF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053FF3"/>
    <w:pPr>
      <w:tabs>
        <w:tab w:val="center" w:pos="4536"/>
        <w:tab w:val="right" w:pos="9072"/>
      </w:tabs>
    </w:pPr>
  </w:style>
  <w:style w:type="paragraph" w:styleId="a5">
    <w:name w:val="footer"/>
    <w:basedOn w:val="a"/>
    <w:semiHidden/>
    <w:rsid w:val="00053FF3"/>
    <w:pPr>
      <w:tabs>
        <w:tab w:val="center" w:pos="4536"/>
        <w:tab w:val="right" w:pos="9072"/>
      </w:tabs>
    </w:pPr>
  </w:style>
  <w:style w:type="character" w:styleId="a6">
    <w:name w:val="page number"/>
    <w:basedOn w:val="a0"/>
    <w:semiHidden/>
    <w:rsid w:val="00053FF3"/>
  </w:style>
  <w:style w:type="paragraph" w:styleId="a7">
    <w:name w:val="Body Text"/>
    <w:basedOn w:val="a"/>
    <w:semiHidden/>
    <w:rsid w:val="00053FF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053FF3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semiHidden/>
    <w:rsid w:val="00053FF3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rsid w:val="00053FF3"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rsid w:val="00053FF3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053FF3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053FF3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semiHidden/>
    <w:unhideWhenUsed/>
    <w:rsid w:val="002537C4"/>
    <w:pPr>
      <w:spacing w:before="100" w:beforeAutospacing="1" w:after="100" w:afterAutospacing="1"/>
    </w:pPr>
    <w:rPr>
      <w:sz w:val="18"/>
      <w:szCs w:val="18"/>
    </w:rPr>
  </w:style>
  <w:style w:type="paragraph" w:customStyle="1" w:styleId="ad">
    <w:name w:val="Рабочий"/>
    <w:basedOn w:val="a"/>
    <w:rsid w:val="00C03FF3"/>
    <w:pPr>
      <w:spacing w:line="360" w:lineRule="auto"/>
      <w:ind w:firstLine="709"/>
      <w:jc w:val="both"/>
    </w:pPr>
    <w:rPr>
      <w:sz w:val="24"/>
    </w:rPr>
  </w:style>
  <w:style w:type="paragraph" w:styleId="3">
    <w:name w:val="Body Text Indent 3"/>
    <w:basedOn w:val="a"/>
    <w:link w:val="30"/>
    <w:uiPriority w:val="99"/>
    <w:semiHidden/>
    <w:unhideWhenUsed/>
    <w:rsid w:val="00755D6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rsid w:val="00755D64"/>
    <w:rPr>
      <w:sz w:val="16"/>
      <w:szCs w:val="16"/>
    </w:rPr>
  </w:style>
  <w:style w:type="paragraph" w:customStyle="1" w:styleId="14-15">
    <w:name w:val="14-15"/>
    <w:basedOn w:val="a"/>
    <w:rsid w:val="000432CC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e">
    <w:name w:val="footnote text"/>
    <w:basedOn w:val="a"/>
    <w:link w:val="af"/>
    <w:uiPriority w:val="99"/>
    <w:semiHidden/>
    <w:unhideWhenUsed/>
    <w:rsid w:val="000432CC"/>
    <w:pPr>
      <w:ind w:firstLine="360"/>
    </w:pPr>
    <w:rPr>
      <w:rFonts w:ascii="Calibri" w:hAnsi="Calibri"/>
      <w:sz w:val="20"/>
      <w:lang w:val="en-US" w:eastAsia="en-US" w:bidi="en-US"/>
    </w:rPr>
  </w:style>
  <w:style w:type="character" w:customStyle="1" w:styleId="af">
    <w:name w:val="Текст сноски Знак"/>
    <w:link w:val="ae"/>
    <w:uiPriority w:val="99"/>
    <w:semiHidden/>
    <w:rsid w:val="000432CC"/>
    <w:rPr>
      <w:rFonts w:ascii="Calibri" w:hAnsi="Calibri"/>
      <w:lang w:val="en-US" w:eastAsia="en-US" w:bidi="en-US"/>
    </w:rPr>
  </w:style>
  <w:style w:type="character" w:styleId="af0">
    <w:name w:val="footnote reference"/>
    <w:uiPriority w:val="99"/>
    <w:semiHidden/>
    <w:unhideWhenUsed/>
    <w:rsid w:val="000432CC"/>
    <w:rPr>
      <w:vertAlign w:val="superscript"/>
    </w:rPr>
  </w:style>
  <w:style w:type="table" w:styleId="af1">
    <w:name w:val="Table Grid"/>
    <w:basedOn w:val="a1"/>
    <w:uiPriority w:val="59"/>
    <w:rsid w:val="00B726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B726FE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character" w:customStyle="1" w:styleId="a4">
    <w:name w:val="Верхний колонтитул Знак"/>
    <w:link w:val="a3"/>
    <w:semiHidden/>
    <w:rsid w:val="00ED573E"/>
    <w:rPr>
      <w:sz w:val="28"/>
    </w:rPr>
  </w:style>
  <w:style w:type="paragraph" w:customStyle="1" w:styleId="10">
    <w:name w:val="Абзац списка1"/>
    <w:basedOn w:val="a"/>
    <w:rsid w:val="00E85C28"/>
    <w:pPr>
      <w:ind w:left="720"/>
    </w:pPr>
    <w:rPr>
      <w:rFonts w:eastAsia="Calibri"/>
      <w:sz w:val="24"/>
      <w:szCs w:val="24"/>
    </w:rPr>
  </w:style>
  <w:style w:type="paragraph" w:styleId="af2">
    <w:name w:val="List Paragraph"/>
    <w:basedOn w:val="a"/>
    <w:uiPriority w:val="34"/>
    <w:qFormat/>
    <w:rsid w:val="00E85C28"/>
    <w:pPr>
      <w:widowControl w:val="0"/>
      <w:autoSpaceDE w:val="0"/>
      <w:autoSpaceDN w:val="0"/>
      <w:adjustRightInd w:val="0"/>
      <w:ind w:left="720"/>
      <w:contextualSpacing/>
    </w:pPr>
    <w:rPr>
      <w:sz w:val="20"/>
    </w:rPr>
  </w:style>
  <w:style w:type="paragraph" w:styleId="af3">
    <w:name w:val="No Spacing"/>
    <w:uiPriority w:val="1"/>
    <w:qFormat/>
    <w:rsid w:val="00E85C28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140223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2FA3C-E8AA-4571-955B-AC74807AF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5</Pages>
  <Words>824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2023-08-25T15:03:00Z</cp:lastPrinted>
  <dcterms:created xsi:type="dcterms:W3CDTF">2025-07-30T18:42:00Z</dcterms:created>
  <dcterms:modified xsi:type="dcterms:W3CDTF">2025-07-30T18:42:00Z</dcterms:modified>
</cp:coreProperties>
</file>