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EF6439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BB258E">
        <w:t>6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</w:t>
      </w:r>
      <w:r w:rsidR="00BB258E">
        <w:t>6</w:t>
      </w:r>
      <w:r w:rsidR="00893F7C">
        <w:t>-</w:t>
      </w:r>
      <w:r w:rsidR="00682B5A">
        <w:t>9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682B5A">
        <w:rPr>
          <w:b/>
          <w:bCs/>
          <w:szCs w:val="28"/>
        </w:rPr>
        <w:t>Васютенко Андрею</w:t>
      </w:r>
      <w:r w:rsidR="002C53C2">
        <w:rPr>
          <w:b/>
          <w:bCs/>
          <w:szCs w:val="28"/>
        </w:rPr>
        <w:t xml:space="preserve"> </w:t>
      </w:r>
      <w:r w:rsidR="00085B20">
        <w:rPr>
          <w:b/>
          <w:bCs/>
          <w:szCs w:val="28"/>
        </w:rPr>
        <w:t>Геннадьевичу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893F7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2C53C2">
        <w:rPr>
          <w:sz w:val="28"/>
          <w:szCs w:val="28"/>
        </w:rPr>
        <w:t>В</w:t>
      </w:r>
      <w:r w:rsidR="00682B5A">
        <w:rPr>
          <w:sz w:val="28"/>
          <w:szCs w:val="28"/>
        </w:rPr>
        <w:t>асютенко А</w:t>
      </w:r>
      <w:r w:rsidR="002C53C2">
        <w:rPr>
          <w:sz w:val="28"/>
          <w:szCs w:val="28"/>
        </w:rPr>
        <w:t>.</w:t>
      </w:r>
      <w:r w:rsidR="00085B20">
        <w:rPr>
          <w:sz w:val="28"/>
          <w:szCs w:val="28"/>
        </w:rPr>
        <w:t>Г.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2C53C2">
        <w:rPr>
          <w:szCs w:val="28"/>
        </w:rPr>
        <w:t>В</w:t>
      </w:r>
      <w:r w:rsidR="00682B5A">
        <w:rPr>
          <w:szCs w:val="28"/>
        </w:rPr>
        <w:t xml:space="preserve">асютенко Андрею </w:t>
      </w:r>
      <w:r w:rsidR="00085B20">
        <w:rPr>
          <w:szCs w:val="28"/>
        </w:rPr>
        <w:t>Геннадьевичу</w:t>
      </w:r>
      <w:r w:rsidR="00F352B5">
        <w:rPr>
          <w:szCs w:val="28"/>
        </w:rPr>
        <w:t xml:space="preserve"> (ИНН </w:t>
      </w:r>
      <w:r w:rsidR="00682B5A">
        <w:rPr>
          <w:szCs w:val="28"/>
        </w:rPr>
        <w:t>615513328529</w:t>
      </w:r>
      <w:r w:rsidR="00B46F8D">
        <w:rPr>
          <w:szCs w:val="28"/>
        </w:rPr>
        <w:t>)</w:t>
      </w:r>
      <w:r w:rsidR="00893F7C">
        <w:rPr>
          <w:szCs w:val="28"/>
        </w:rPr>
        <w:t xml:space="preserve">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</w:t>
      </w:r>
      <w:r w:rsidRPr="00393E41">
        <w:rPr>
          <w:szCs w:val="28"/>
        </w:rPr>
        <w:t>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4C59" w:rsidRDefault="007E4C59">
      <w:r>
        <w:separator/>
      </w:r>
    </w:p>
  </w:endnote>
  <w:endnote w:type="continuationSeparator" w:id="1">
    <w:p w:rsidR="007E4C59" w:rsidRDefault="007E4C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4C59" w:rsidRDefault="007E4C59">
      <w:r>
        <w:separator/>
      </w:r>
    </w:p>
  </w:footnote>
  <w:footnote w:type="continuationSeparator" w:id="1">
    <w:p w:rsidR="007E4C59" w:rsidRDefault="007E4C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93F7C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7120"/>
    <w:rsid w:val="00085B20"/>
    <w:rsid w:val="00091376"/>
    <w:rsid w:val="0009142F"/>
    <w:rsid w:val="00093C3A"/>
    <w:rsid w:val="00094818"/>
    <w:rsid w:val="000B441F"/>
    <w:rsid w:val="000B7670"/>
    <w:rsid w:val="000C782C"/>
    <w:rsid w:val="000E6310"/>
    <w:rsid w:val="000F5041"/>
    <w:rsid w:val="001126E1"/>
    <w:rsid w:val="00117BDC"/>
    <w:rsid w:val="001248CA"/>
    <w:rsid w:val="001317A1"/>
    <w:rsid w:val="001364BC"/>
    <w:rsid w:val="00142818"/>
    <w:rsid w:val="00162C0C"/>
    <w:rsid w:val="0016559D"/>
    <w:rsid w:val="00166A6A"/>
    <w:rsid w:val="00173514"/>
    <w:rsid w:val="001B1BE6"/>
    <w:rsid w:val="001C2EFA"/>
    <w:rsid w:val="001C5954"/>
    <w:rsid w:val="001D1333"/>
    <w:rsid w:val="001E0EDD"/>
    <w:rsid w:val="001E1699"/>
    <w:rsid w:val="001E7C10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403EC"/>
    <w:rsid w:val="002436FA"/>
    <w:rsid w:val="00247BE8"/>
    <w:rsid w:val="002945AF"/>
    <w:rsid w:val="002951DC"/>
    <w:rsid w:val="00295890"/>
    <w:rsid w:val="002B3E2E"/>
    <w:rsid w:val="002C019D"/>
    <w:rsid w:val="002C53C2"/>
    <w:rsid w:val="002C75CA"/>
    <w:rsid w:val="002D2DB3"/>
    <w:rsid w:val="002D3440"/>
    <w:rsid w:val="002F05D9"/>
    <w:rsid w:val="002F6CB6"/>
    <w:rsid w:val="00307C2E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A7E9B"/>
    <w:rsid w:val="003C03D6"/>
    <w:rsid w:val="003C077E"/>
    <w:rsid w:val="003C4F0F"/>
    <w:rsid w:val="003D081B"/>
    <w:rsid w:val="003D1F11"/>
    <w:rsid w:val="003E1D81"/>
    <w:rsid w:val="003F0FC7"/>
    <w:rsid w:val="00401866"/>
    <w:rsid w:val="0040492E"/>
    <w:rsid w:val="00405639"/>
    <w:rsid w:val="0040645E"/>
    <w:rsid w:val="0040714C"/>
    <w:rsid w:val="00407576"/>
    <w:rsid w:val="00423DA0"/>
    <w:rsid w:val="00490764"/>
    <w:rsid w:val="004A28C7"/>
    <w:rsid w:val="004A3429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41ECF"/>
    <w:rsid w:val="00554ECB"/>
    <w:rsid w:val="00561087"/>
    <w:rsid w:val="0056145C"/>
    <w:rsid w:val="00573537"/>
    <w:rsid w:val="00576003"/>
    <w:rsid w:val="00580A02"/>
    <w:rsid w:val="00597245"/>
    <w:rsid w:val="005B625E"/>
    <w:rsid w:val="005C1CCE"/>
    <w:rsid w:val="005C3448"/>
    <w:rsid w:val="005D12C5"/>
    <w:rsid w:val="005D16C1"/>
    <w:rsid w:val="005E586F"/>
    <w:rsid w:val="006172F1"/>
    <w:rsid w:val="00646B7A"/>
    <w:rsid w:val="00656869"/>
    <w:rsid w:val="006600C9"/>
    <w:rsid w:val="00660809"/>
    <w:rsid w:val="00682B5A"/>
    <w:rsid w:val="006851F8"/>
    <w:rsid w:val="006945B6"/>
    <w:rsid w:val="006971E5"/>
    <w:rsid w:val="006A2137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643C5"/>
    <w:rsid w:val="00767BFD"/>
    <w:rsid w:val="00775105"/>
    <w:rsid w:val="00790AAF"/>
    <w:rsid w:val="007A31E3"/>
    <w:rsid w:val="007A4A64"/>
    <w:rsid w:val="007A7CF8"/>
    <w:rsid w:val="007B5352"/>
    <w:rsid w:val="007D5060"/>
    <w:rsid w:val="007E17D2"/>
    <w:rsid w:val="007E4C59"/>
    <w:rsid w:val="007E5DE6"/>
    <w:rsid w:val="007F4566"/>
    <w:rsid w:val="00802729"/>
    <w:rsid w:val="00817443"/>
    <w:rsid w:val="00830575"/>
    <w:rsid w:val="008310A4"/>
    <w:rsid w:val="00833EDD"/>
    <w:rsid w:val="00844F34"/>
    <w:rsid w:val="00872DF9"/>
    <w:rsid w:val="008877D3"/>
    <w:rsid w:val="00893F7C"/>
    <w:rsid w:val="00893FBF"/>
    <w:rsid w:val="008A4435"/>
    <w:rsid w:val="008A44D4"/>
    <w:rsid w:val="008C5CBF"/>
    <w:rsid w:val="008D1C9F"/>
    <w:rsid w:val="008D3277"/>
    <w:rsid w:val="008E40BE"/>
    <w:rsid w:val="008F14B2"/>
    <w:rsid w:val="00901718"/>
    <w:rsid w:val="00902404"/>
    <w:rsid w:val="00903BF8"/>
    <w:rsid w:val="0091480A"/>
    <w:rsid w:val="00914D5F"/>
    <w:rsid w:val="00915267"/>
    <w:rsid w:val="00930582"/>
    <w:rsid w:val="00931724"/>
    <w:rsid w:val="00954783"/>
    <w:rsid w:val="0095603D"/>
    <w:rsid w:val="0096068B"/>
    <w:rsid w:val="0096194F"/>
    <w:rsid w:val="009717E4"/>
    <w:rsid w:val="009B0259"/>
    <w:rsid w:val="009B0B0B"/>
    <w:rsid w:val="009E2029"/>
    <w:rsid w:val="009E29CD"/>
    <w:rsid w:val="009F0EB8"/>
    <w:rsid w:val="00A03EDA"/>
    <w:rsid w:val="00A1068E"/>
    <w:rsid w:val="00A1573A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91452"/>
    <w:rsid w:val="00A96AEC"/>
    <w:rsid w:val="00AC0413"/>
    <w:rsid w:val="00AC19B5"/>
    <w:rsid w:val="00AC5863"/>
    <w:rsid w:val="00AE07FE"/>
    <w:rsid w:val="00AE2763"/>
    <w:rsid w:val="00B233EC"/>
    <w:rsid w:val="00B45D31"/>
    <w:rsid w:val="00B46F8D"/>
    <w:rsid w:val="00B474E8"/>
    <w:rsid w:val="00B51107"/>
    <w:rsid w:val="00B67F80"/>
    <w:rsid w:val="00B700F3"/>
    <w:rsid w:val="00B71D65"/>
    <w:rsid w:val="00B92E10"/>
    <w:rsid w:val="00BB128E"/>
    <w:rsid w:val="00BB258E"/>
    <w:rsid w:val="00BB3124"/>
    <w:rsid w:val="00BB42E9"/>
    <w:rsid w:val="00BB7B90"/>
    <w:rsid w:val="00BD2501"/>
    <w:rsid w:val="00BF0F0F"/>
    <w:rsid w:val="00C022A8"/>
    <w:rsid w:val="00C028DA"/>
    <w:rsid w:val="00C03D91"/>
    <w:rsid w:val="00C1606D"/>
    <w:rsid w:val="00C17E43"/>
    <w:rsid w:val="00C212C9"/>
    <w:rsid w:val="00C21BDB"/>
    <w:rsid w:val="00C23049"/>
    <w:rsid w:val="00C3675C"/>
    <w:rsid w:val="00C43378"/>
    <w:rsid w:val="00C602C0"/>
    <w:rsid w:val="00C6041C"/>
    <w:rsid w:val="00C620A7"/>
    <w:rsid w:val="00C80479"/>
    <w:rsid w:val="00C81874"/>
    <w:rsid w:val="00C83998"/>
    <w:rsid w:val="00CA3C2A"/>
    <w:rsid w:val="00CB047A"/>
    <w:rsid w:val="00CC317F"/>
    <w:rsid w:val="00CC3C52"/>
    <w:rsid w:val="00CC735C"/>
    <w:rsid w:val="00CD4376"/>
    <w:rsid w:val="00CE15AB"/>
    <w:rsid w:val="00CE245E"/>
    <w:rsid w:val="00CE563E"/>
    <w:rsid w:val="00D05BBC"/>
    <w:rsid w:val="00D11097"/>
    <w:rsid w:val="00D34267"/>
    <w:rsid w:val="00D3620E"/>
    <w:rsid w:val="00D511A4"/>
    <w:rsid w:val="00D51519"/>
    <w:rsid w:val="00D60BDA"/>
    <w:rsid w:val="00D62B8E"/>
    <w:rsid w:val="00D8640F"/>
    <w:rsid w:val="00D97AD0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736D2"/>
    <w:rsid w:val="00E96818"/>
    <w:rsid w:val="00EA1185"/>
    <w:rsid w:val="00EA23E0"/>
    <w:rsid w:val="00EA3827"/>
    <w:rsid w:val="00EC7EFA"/>
    <w:rsid w:val="00ED44E5"/>
    <w:rsid w:val="00ED486E"/>
    <w:rsid w:val="00ED4CBC"/>
    <w:rsid w:val="00EE5CA9"/>
    <w:rsid w:val="00EE6A26"/>
    <w:rsid w:val="00EF234C"/>
    <w:rsid w:val="00EF6439"/>
    <w:rsid w:val="00EF68C1"/>
    <w:rsid w:val="00F03ECB"/>
    <w:rsid w:val="00F10417"/>
    <w:rsid w:val="00F1453E"/>
    <w:rsid w:val="00F2147B"/>
    <w:rsid w:val="00F2446E"/>
    <w:rsid w:val="00F26F5B"/>
    <w:rsid w:val="00F27A4F"/>
    <w:rsid w:val="00F30ED4"/>
    <w:rsid w:val="00F352B5"/>
    <w:rsid w:val="00F4242E"/>
    <w:rsid w:val="00F609A8"/>
    <w:rsid w:val="00F87A25"/>
    <w:rsid w:val="00FA47DC"/>
    <w:rsid w:val="00FA4A34"/>
    <w:rsid w:val="00FB5BD7"/>
    <w:rsid w:val="00FC70C9"/>
    <w:rsid w:val="00FD5671"/>
    <w:rsid w:val="00FE592A"/>
    <w:rsid w:val="00FF117B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2020-07-16T10:50:00Z</cp:lastPrinted>
  <dcterms:created xsi:type="dcterms:W3CDTF">2020-07-17T15:09:00Z</dcterms:created>
  <dcterms:modified xsi:type="dcterms:W3CDTF">2020-07-17T15:09:00Z</dcterms:modified>
</cp:coreProperties>
</file>