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580E68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9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a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a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295890">
        <w:t>4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224</w:t>
      </w:r>
      <w:r w:rsidR="00893F7C">
        <w:t>-</w:t>
      </w:r>
      <w:r w:rsidR="00077194">
        <w:t>4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D817CF" w:rsidRDefault="00D817CF" w:rsidP="00D817CF">
      <w:pPr>
        <w:pStyle w:val="a7"/>
        <w:ind w:left="1560" w:right="1841"/>
        <w:jc w:val="both"/>
        <w:rPr>
          <w:b w:val="0"/>
          <w:spacing w:val="0"/>
          <w:sz w:val="28"/>
          <w:szCs w:val="28"/>
        </w:rPr>
      </w:pPr>
      <w:r w:rsidRPr="00D63CAC">
        <w:rPr>
          <w:spacing w:val="0"/>
          <w:sz w:val="28"/>
        </w:rPr>
        <w:t xml:space="preserve">О </w:t>
      </w:r>
      <w:r w:rsidRPr="008E7841">
        <w:rPr>
          <w:spacing w:val="0"/>
          <w:sz w:val="28"/>
        </w:rPr>
        <w:t>согласовании</w:t>
      </w:r>
      <w:r w:rsidRPr="00D63CAC">
        <w:rPr>
          <w:spacing w:val="0"/>
          <w:sz w:val="28"/>
        </w:rPr>
        <w:t xml:space="preserve"> </w:t>
      </w:r>
      <w:r w:rsidR="00031FBC">
        <w:rPr>
          <w:spacing w:val="0"/>
          <w:sz w:val="28"/>
        </w:rPr>
        <w:t>краткого наименования</w:t>
      </w:r>
      <w:r w:rsidRPr="00D63CAC">
        <w:rPr>
          <w:spacing w:val="0"/>
          <w:sz w:val="28"/>
        </w:rPr>
        <w:t xml:space="preserve"> </w:t>
      </w:r>
      <w:r w:rsidR="00C564AA">
        <w:rPr>
          <w:spacing w:val="0"/>
          <w:sz w:val="28"/>
        </w:rPr>
        <w:br/>
      </w:r>
      <w:r w:rsidRPr="008E7841">
        <w:rPr>
          <w:spacing w:val="0"/>
          <w:sz w:val="28"/>
        </w:rPr>
        <w:t>Р</w:t>
      </w:r>
      <w:r w:rsidRPr="008E7841">
        <w:rPr>
          <w:spacing w:val="0"/>
          <w:sz w:val="28"/>
        </w:rPr>
        <w:t>О</w:t>
      </w:r>
      <w:r w:rsidRPr="008E7841">
        <w:rPr>
          <w:spacing w:val="0"/>
          <w:sz w:val="28"/>
        </w:rPr>
        <w:t xml:space="preserve">СТОВСКОГО ОБЛАСТНОГО </w:t>
      </w:r>
      <w:r>
        <w:rPr>
          <w:spacing w:val="0"/>
          <w:sz w:val="28"/>
        </w:rPr>
        <w:br/>
      </w:r>
      <w:r w:rsidRPr="008E7841">
        <w:rPr>
          <w:spacing w:val="0"/>
          <w:sz w:val="28"/>
        </w:rPr>
        <w:t xml:space="preserve">ОТДЕЛЕНИЯ политической партии </w:t>
      </w:r>
      <w:r>
        <w:rPr>
          <w:spacing w:val="0"/>
          <w:sz w:val="28"/>
        </w:rPr>
        <w:br/>
      </w:r>
      <w:r w:rsidRPr="008E7841">
        <w:rPr>
          <w:spacing w:val="0"/>
          <w:sz w:val="28"/>
        </w:rPr>
        <w:t xml:space="preserve">«КОММУНИСТИЧЕСКАЯ ПАРТИЯ </w:t>
      </w:r>
      <w:r>
        <w:rPr>
          <w:spacing w:val="0"/>
          <w:sz w:val="28"/>
        </w:rPr>
        <w:br/>
      </w:r>
      <w:r w:rsidRPr="008E7841">
        <w:rPr>
          <w:spacing w:val="0"/>
          <w:sz w:val="28"/>
        </w:rPr>
        <w:t xml:space="preserve">РОССИЙСКОЙ </w:t>
      </w:r>
      <w:r>
        <w:rPr>
          <w:spacing w:val="0"/>
          <w:sz w:val="28"/>
        </w:rPr>
        <w:t xml:space="preserve"> </w:t>
      </w:r>
      <w:r w:rsidRPr="008E7841">
        <w:rPr>
          <w:spacing w:val="0"/>
          <w:sz w:val="28"/>
        </w:rPr>
        <w:t>ФЕДЕРАЦИИ»</w:t>
      </w:r>
      <w:r>
        <w:rPr>
          <w:spacing w:val="0"/>
          <w:sz w:val="28"/>
        </w:rPr>
        <w:t xml:space="preserve"> </w:t>
      </w:r>
      <w:r w:rsidRPr="008E7841">
        <w:rPr>
          <w:spacing w:val="0"/>
          <w:sz w:val="28"/>
        </w:rPr>
        <w:t xml:space="preserve">на </w:t>
      </w:r>
      <w:r>
        <w:rPr>
          <w:spacing w:val="0"/>
          <w:sz w:val="28"/>
        </w:rPr>
        <w:t xml:space="preserve"> </w:t>
      </w:r>
      <w:r w:rsidRPr="00582DD1">
        <w:rPr>
          <w:spacing w:val="0"/>
          <w:sz w:val="28"/>
        </w:rPr>
        <w:t xml:space="preserve"> выборах </w:t>
      </w:r>
      <w:r>
        <w:rPr>
          <w:spacing w:val="0"/>
          <w:sz w:val="28"/>
        </w:rPr>
        <w:t>депутатах</w:t>
      </w:r>
      <w:r w:rsidRPr="00582DD1">
        <w:rPr>
          <w:spacing w:val="0"/>
          <w:sz w:val="28"/>
        </w:rPr>
        <w:t xml:space="preserve"> городской Думы города Шахты </w:t>
      </w:r>
      <w:r>
        <w:rPr>
          <w:spacing w:val="0"/>
          <w:sz w:val="28"/>
        </w:rPr>
        <w:t>седьмого</w:t>
      </w:r>
      <w:r w:rsidRPr="00582DD1">
        <w:rPr>
          <w:spacing w:val="0"/>
          <w:sz w:val="28"/>
        </w:rPr>
        <w:t xml:space="preserve"> созыва </w:t>
      </w:r>
      <w:r>
        <w:rPr>
          <w:spacing w:val="0"/>
          <w:sz w:val="28"/>
        </w:rPr>
        <w:t xml:space="preserve">  </w:t>
      </w:r>
    </w:p>
    <w:p w:rsidR="00D817CF" w:rsidRDefault="00D817CF" w:rsidP="00D817CF">
      <w:pPr>
        <w:spacing w:line="360" w:lineRule="auto"/>
        <w:ind w:left="284" w:firstLine="76"/>
        <w:jc w:val="both"/>
        <w:rPr>
          <w:szCs w:val="28"/>
        </w:rPr>
      </w:pPr>
    </w:p>
    <w:p w:rsidR="00D817CF" w:rsidRDefault="00D817CF" w:rsidP="00D817CF">
      <w:pPr>
        <w:spacing w:line="360" w:lineRule="auto"/>
        <w:ind w:firstLine="567"/>
        <w:jc w:val="both"/>
        <w:rPr>
          <w:szCs w:val="28"/>
        </w:rPr>
      </w:pPr>
      <w:r w:rsidRPr="00D25328">
        <w:rPr>
          <w:szCs w:val="28"/>
        </w:rPr>
        <w:t xml:space="preserve">Рассмотрев </w:t>
      </w:r>
      <w:r>
        <w:rPr>
          <w:szCs w:val="28"/>
        </w:rPr>
        <w:t>постановление</w:t>
      </w:r>
      <w:r w:rsidRPr="00D25328">
        <w:rPr>
          <w:szCs w:val="28"/>
        </w:rPr>
        <w:t xml:space="preserve"> </w:t>
      </w:r>
      <w:r>
        <w:rPr>
          <w:szCs w:val="28"/>
          <w:lang w:val="en-US"/>
        </w:rPr>
        <w:t>LII</w:t>
      </w:r>
      <w:r w:rsidRPr="00D817CF">
        <w:rPr>
          <w:szCs w:val="28"/>
        </w:rPr>
        <w:t xml:space="preserve"> </w:t>
      </w:r>
      <w:r w:rsidR="003D7FC8">
        <w:rPr>
          <w:szCs w:val="28"/>
        </w:rPr>
        <w:t>отчетно-выборной Конференции</w:t>
      </w:r>
      <w:r>
        <w:rPr>
          <w:szCs w:val="28"/>
        </w:rPr>
        <w:t xml:space="preserve"> </w:t>
      </w:r>
      <w:r w:rsidRPr="00D25328">
        <w:rPr>
          <w:szCs w:val="28"/>
        </w:rPr>
        <w:t xml:space="preserve"> </w:t>
      </w:r>
      <w:r w:rsidRPr="00D83FB5">
        <w:rPr>
          <w:b/>
        </w:rPr>
        <w:t>РО</w:t>
      </w:r>
      <w:r w:rsidRPr="00D83FB5">
        <w:rPr>
          <w:b/>
        </w:rPr>
        <w:t>С</w:t>
      </w:r>
      <w:r w:rsidRPr="00D83FB5">
        <w:rPr>
          <w:b/>
        </w:rPr>
        <w:t>ТОВСК</w:t>
      </w:r>
      <w:r>
        <w:rPr>
          <w:b/>
        </w:rPr>
        <w:t>ОГО</w:t>
      </w:r>
      <w:r w:rsidRPr="00D83FB5">
        <w:rPr>
          <w:b/>
        </w:rPr>
        <w:t xml:space="preserve"> ОБЛАСТН</w:t>
      </w:r>
      <w:r>
        <w:rPr>
          <w:b/>
        </w:rPr>
        <w:t>ОГО</w:t>
      </w:r>
      <w:r w:rsidRPr="00D83FB5">
        <w:rPr>
          <w:b/>
        </w:rPr>
        <w:t xml:space="preserve"> ОТДЕЛЕНИ</w:t>
      </w:r>
      <w:r>
        <w:rPr>
          <w:b/>
        </w:rPr>
        <w:t>Я</w:t>
      </w:r>
      <w:r w:rsidRPr="00D83FB5">
        <w:rPr>
          <w:b/>
        </w:rPr>
        <w:t xml:space="preserve"> политической партии «КОММУНИСТИЧЕСКАЯ ПАРТИЯ РОССИЙСКОЙ ФЕДЕРАЦИИ»</w:t>
      </w:r>
      <w:r w:rsidRPr="00582DD1">
        <w:rPr>
          <w:szCs w:val="28"/>
        </w:rPr>
        <w:t xml:space="preserve"> от </w:t>
      </w:r>
      <w:r w:rsidR="003D7FC8">
        <w:rPr>
          <w:szCs w:val="28"/>
        </w:rPr>
        <w:t xml:space="preserve">27 июня 2020 г. </w:t>
      </w:r>
      <w:r>
        <w:rPr>
          <w:szCs w:val="28"/>
        </w:rPr>
        <w:t xml:space="preserve"> № </w:t>
      </w:r>
      <w:r w:rsidR="00EB5CE1">
        <w:rPr>
          <w:szCs w:val="28"/>
        </w:rPr>
        <w:t>К52-1</w:t>
      </w:r>
      <w:r w:rsidR="00031FBC">
        <w:rPr>
          <w:szCs w:val="28"/>
        </w:rPr>
        <w:t>6</w:t>
      </w:r>
      <w:r w:rsidRPr="00582DD1">
        <w:rPr>
          <w:szCs w:val="28"/>
        </w:rPr>
        <w:t>,  руководствуясь  частью 2 статьи  23 Областного закона «О выборах и референдумах в Росто</w:t>
      </w:r>
      <w:r w:rsidRPr="00582DD1">
        <w:rPr>
          <w:szCs w:val="28"/>
        </w:rPr>
        <w:t>в</w:t>
      </w:r>
      <w:r w:rsidRPr="00582DD1">
        <w:rPr>
          <w:szCs w:val="28"/>
        </w:rPr>
        <w:t xml:space="preserve">ской области», </w:t>
      </w:r>
      <w:r>
        <w:rPr>
          <w:szCs w:val="28"/>
        </w:rPr>
        <w:t xml:space="preserve"> </w:t>
      </w:r>
    </w:p>
    <w:p w:rsidR="00D817CF" w:rsidRPr="00B95894" w:rsidRDefault="00D817CF" w:rsidP="00D817CF">
      <w:pPr>
        <w:spacing w:line="360" w:lineRule="auto"/>
        <w:ind w:firstLine="567"/>
        <w:jc w:val="both"/>
        <w:rPr>
          <w:szCs w:val="28"/>
          <w:highlight w:val="yellow"/>
        </w:rPr>
      </w:pPr>
    </w:p>
    <w:p w:rsidR="00D817CF" w:rsidRPr="00C3046C" w:rsidRDefault="00D817CF" w:rsidP="003D7FC8">
      <w:pPr>
        <w:ind w:right="-228"/>
        <w:jc w:val="center"/>
        <w:rPr>
          <w:caps/>
        </w:rPr>
      </w:pPr>
      <w:r w:rsidRPr="00C3046C">
        <w:t xml:space="preserve">Территориальная избирательная комиссия города Шахты  </w:t>
      </w:r>
      <w:r w:rsidRPr="00C3046C">
        <w:rPr>
          <w:b/>
          <w:caps/>
        </w:rPr>
        <w:t>постановл</w:t>
      </w:r>
      <w:r w:rsidRPr="00C3046C">
        <w:rPr>
          <w:b/>
          <w:caps/>
        </w:rPr>
        <w:t>я</w:t>
      </w:r>
      <w:r w:rsidRPr="00C3046C">
        <w:rPr>
          <w:b/>
          <w:caps/>
        </w:rPr>
        <w:t>ет</w:t>
      </w:r>
      <w:r w:rsidRPr="00C3046C">
        <w:rPr>
          <w:caps/>
        </w:rPr>
        <w:t>:</w:t>
      </w:r>
    </w:p>
    <w:p w:rsidR="00D817CF" w:rsidRPr="00C3046C" w:rsidRDefault="00D817CF" w:rsidP="00D817CF">
      <w:pPr>
        <w:jc w:val="center"/>
        <w:rPr>
          <w:caps/>
        </w:rPr>
      </w:pPr>
    </w:p>
    <w:p w:rsidR="00D817CF" w:rsidRPr="00C3046C" w:rsidRDefault="00D817CF" w:rsidP="00D817CF">
      <w:pPr>
        <w:spacing w:line="360" w:lineRule="auto"/>
        <w:jc w:val="both"/>
        <w:rPr>
          <w:kern w:val="28"/>
        </w:rPr>
      </w:pPr>
      <w:r w:rsidRPr="00D25328">
        <w:rPr>
          <w:szCs w:val="28"/>
        </w:rPr>
        <w:t xml:space="preserve"> </w:t>
      </w:r>
      <w:r w:rsidRPr="00D25328">
        <w:rPr>
          <w:kern w:val="28"/>
        </w:rPr>
        <w:t xml:space="preserve">1. Использовать в избирательной документации </w:t>
      </w:r>
      <w:r w:rsidR="00031FBC">
        <w:rPr>
          <w:kern w:val="28"/>
        </w:rPr>
        <w:t xml:space="preserve"> </w:t>
      </w:r>
      <w:r w:rsidRPr="00D83FB5">
        <w:rPr>
          <w:b/>
        </w:rPr>
        <w:t>РОСТОВСК</w:t>
      </w:r>
      <w:r>
        <w:rPr>
          <w:b/>
        </w:rPr>
        <w:t>ОГО</w:t>
      </w:r>
      <w:r w:rsidRPr="00D83FB5">
        <w:rPr>
          <w:b/>
        </w:rPr>
        <w:t xml:space="preserve"> ОБЛ</w:t>
      </w:r>
      <w:r w:rsidRPr="00D83FB5">
        <w:rPr>
          <w:b/>
        </w:rPr>
        <w:t>А</w:t>
      </w:r>
      <w:r w:rsidRPr="00D83FB5">
        <w:rPr>
          <w:b/>
        </w:rPr>
        <w:t>СТН</w:t>
      </w:r>
      <w:r>
        <w:rPr>
          <w:b/>
        </w:rPr>
        <w:t>ОГО</w:t>
      </w:r>
      <w:r w:rsidRPr="00D83FB5">
        <w:rPr>
          <w:b/>
        </w:rPr>
        <w:t xml:space="preserve"> ОТДЕЛЕНИ</w:t>
      </w:r>
      <w:r>
        <w:rPr>
          <w:b/>
        </w:rPr>
        <w:t>Я</w:t>
      </w:r>
      <w:r w:rsidRPr="00D83FB5">
        <w:rPr>
          <w:b/>
        </w:rPr>
        <w:t xml:space="preserve"> политической партии «КОММУНИСТИЧ</w:t>
      </w:r>
      <w:r w:rsidRPr="00D83FB5">
        <w:rPr>
          <w:b/>
        </w:rPr>
        <w:t>Е</w:t>
      </w:r>
      <w:r w:rsidRPr="00D83FB5">
        <w:rPr>
          <w:b/>
        </w:rPr>
        <w:t>СКАЯ ПАРТИЯ РОССИЙСКОЙ ФЕДЕР</w:t>
      </w:r>
      <w:r w:rsidRPr="00D83FB5">
        <w:rPr>
          <w:b/>
        </w:rPr>
        <w:t>А</w:t>
      </w:r>
      <w:r w:rsidRPr="00D83FB5">
        <w:rPr>
          <w:b/>
        </w:rPr>
        <w:t>ЦИИ»</w:t>
      </w:r>
      <w:r>
        <w:rPr>
          <w:b/>
        </w:rPr>
        <w:t xml:space="preserve"> </w:t>
      </w:r>
      <w:r w:rsidRPr="00D25328">
        <w:rPr>
          <w:szCs w:val="28"/>
        </w:rPr>
        <w:t xml:space="preserve">на </w:t>
      </w:r>
      <w:r w:rsidR="003D7FC8">
        <w:rPr>
          <w:szCs w:val="28"/>
        </w:rPr>
        <w:t xml:space="preserve"> </w:t>
      </w:r>
      <w:r w:rsidRPr="00544B20">
        <w:rPr>
          <w:szCs w:val="28"/>
        </w:rPr>
        <w:t>выборах депу</w:t>
      </w:r>
      <w:r w:rsidR="003D7FC8">
        <w:rPr>
          <w:szCs w:val="28"/>
        </w:rPr>
        <w:t>татов</w:t>
      </w:r>
      <w:r w:rsidRPr="00544B20">
        <w:rPr>
          <w:szCs w:val="28"/>
        </w:rPr>
        <w:t xml:space="preserve"> городской Думы города Шахты </w:t>
      </w:r>
      <w:r w:rsidR="003D7FC8">
        <w:rPr>
          <w:szCs w:val="28"/>
        </w:rPr>
        <w:t>седьмого</w:t>
      </w:r>
      <w:r w:rsidRPr="00544B20">
        <w:rPr>
          <w:szCs w:val="28"/>
        </w:rPr>
        <w:t xml:space="preserve"> созы</w:t>
      </w:r>
      <w:r w:rsidR="00821DC5">
        <w:rPr>
          <w:szCs w:val="28"/>
        </w:rPr>
        <w:t>ва</w:t>
      </w:r>
      <w:r w:rsidR="00031FBC">
        <w:rPr>
          <w:szCs w:val="28"/>
        </w:rPr>
        <w:t xml:space="preserve"> краткое наименование и</w:t>
      </w:r>
      <w:r w:rsidR="00031FBC">
        <w:rPr>
          <w:szCs w:val="28"/>
        </w:rPr>
        <w:t>з</w:t>
      </w:r>
      <w:r w:rsidR="00031FBC">
        <w:rPr>
          <w:szCs w:val="28"/>
        </w:rPr>
        <w:t xml:space="preserve">бирательного объединения: </w:t>
      </w:r>
      <w:r w:rsidR="00031FBC" w:rsidRPr="00C564AA">
        <w:rPr>
          <w:b/>
          <w:szCs w:val="28"/>
        </w:rPr>
        <w:t>«РОСТОВСКОН ОБЛАСТНОЕ ОТДЕЛЕНИЕ</w:t>
      </w:r>
      <w:r w:rsidR="00031FBC">
        <w:rPr>
          <w:szCs w:val="28"/>
        </w:rPr>
        <w:t xml:space="preserve"> </w:t>
      </w:r>
      <w:r w:rsidR="00031FBC" w:rsidRPr="00D83FB5">
        <w:rPr>
          <w:b/>
        </w:rPr>
        <w:lastRenderedPageBreak/>
        <w:t>КОММУНИСТИЧЕСК</w:t>
      </w:r>
      <w:r w:rsidR="00031FBC">
        <w:rPr>
          <w:b/>
        </w:rPr>
        <w:t>ОЙ ПАРТИИ</w:t>
      </w:r>
      <w:r w:rsidR="00031FBC" w:rsidRPr="00D83FB5">
        <w:rPr>
          <w:b/>
        </w:rPr>
        <w:t xml:space="preserve"> РОССИЙСКОЙ ФЕДЕРАЦИИ</w:t>
      </w:r>
      <w:r w:rsidR="00031FBC">
        <w:rPr>
          <w:b/>
        </w:rPr>
        <w:t>»</w:t>
      </w:r>
      <w:r w:rsidR="00821DC5">
        <w:rPr>
          <w:szCs w:val="28"/>
        </w:rPr>
        <w:t>,</w:t>
      </w:r>
      <w:r w:rsidRPr="00C3046C">
        <w:rPr>
          <w:b/>
          <w:szCs w:val="28"/>
        </w:rPr>
        <w:t xml:space="preserve"> </w:t>
      </w:r>
      <w:r w:rsidRPr="00C3046C">
        <w:rPr>
          <w:szCs w:val="28"/>
        </w:rPr>
        <w:t>представ</w:t>
      </w:r>
      <w:r w:rsidR="00821DC5">
        <w:rPr>
          <w:szCs w:val="28"/>
        </w:rPr>
        <w:t>ленн</w:t>
      </w:r>
      <w:r w:rsidR="00031FBC">
        <w:rPr>
          <w:szCs w:val="28"/>
        </w:rPr>
        <w:t>ое</w:t>
      </w:r>
      <w:r w:rsidRPr="00C3046C">
        <w:rPr>
          <w:szCs w:val="28"/>
        </w:rPr>
        <w:t xml:space="preserve"> для с</w:t>
      </w:r>
      <w:r w:rsidRPr="00C3046C">
        <w:rPr>
          <w:szCs w:val="28"/>
        </w:rPr>
        <w:t>о</w:t>
      </w:r>
      <w:r w:rsidRPr="00C3046C">
        <w:rPr>
          <w:szCs w:val="28"/>
        </w:rPr>
        <w:t>гласования.</w:t>
      </w:r>
    </w:p>
    <w:p w:rsidR="00D817CF" w:rsidRPr="00C3046C" w:rsidRDefault="00D817CF" w:rsidP="00D817CF">
      <w:pPr>
        <w:pStyle w:val="a7"/>
        <w:tabs>
          <w:tab w:val="left" w:pos="9354"/>
        </w:tabs>
        <w:spacing w:line="360" w:lineRule="auto"/>
        <w:ind w:right="-2"/>
        <w:jc w:val="both"/>
        <w:rPr>
          <w:b w:val="0"/>
          <w:spacing w:val="0"/>
          <w:sz w:val="28"/>
          <w:szCs w:val="28"/>
        </w:rPr>
      </w:pPr>
      <w:r w:rsidRPr="00C3046C">
        <w:rPr>
          <w:b w:val="0"/>
          <w:spacing w:val="0"/>
          <w:sz w:val="28"/>
          <w:szCs w:val="28"/>
        </w:rPr>
        <w:t>2.  Разместить  настоящее постановление на сайте Территориальной избир</w:t>
      </w:r>
      <w:r w:rsidRPr="00C3046C">
        <w:rPr>
          <w:b w:val="0"/>
          <w:spacing w:val="0"/>
          <w:sz w:val="28"/>
          <w:szCs w:val="28"/>
        </w:rPr>
        <w:t>а</w:t>
      </w:r>
      <w:r w:rsidRPr="00C3046C">
        <w:rPr>
          <w:b w:val="0"/>
          <w:spacing w:val="0"/>
          <w:sz w:val="28"/>
          <w:szCs w:val="28"/>
        </w:rPr>
        <w:t>тельной комиссии города Шахты в информационно-телекоммуникационной сети «Интернет».</w:t>
      </w:r>
    </w:p>
    <w:p w:rsidR="00D817CF" w:rsidRDefault="00D817CF" w:rsidP="00D817CF">
      <w:pPr>
        <w:pStyle w:val="21"/>
        <w:spacing w:line="480" w:lineRule="auto"/>
        <w:ind w:firstLine="0"/>
        <w:rPr>
          <w:szCs w:val="28"/>
        </w:rPr>
      </w:pPr>
      <w:r w:rsidRPr="00C3046C">
        <w:rPr>
          <w:szCs w:val="28"/>
        </w:rPr>
        <w:t>3. Контроль за исполнением настоящего постановления возложить на секр</w:t>
      </w:r>
      <w:r w:rsidRPr="00C3046C">
        <w:rPr>
          <w:szCs w:val="28"/>
        </w:rPr>
        <w:t>е</w:t>
      </w:r>
      <w:r w:rsidRPr="00C3046C">
        <w:rPr>
          <w:szCs w:val="28"/>
        </w:rPr>
        <w:t>таря комиссии  В.И.Максюта.</w:t>
      </w:r>
    </w:p>
    <w:p w:rsidR="00D817CF" w:rsidRDefault="00D817CF" w:rsidP="00D817CF">
      <w:pPr>
        <w:tabs>
          <w:tab w:val="left" w:pos="6804"/>
        </w:tabs>
        <w:ind w:left="1422"/>
        <w:jc w:val="both"/>
      </w:pPr>
    </w:p>
    <w:p w:rsidR="001855C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2951DC" w:rsidRPr="003F13CC" w:rsidRDefault="003D7FC8" w:rsidP="003D7FC8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bCs/>
        </w:rPr>
      </w:pPr>
      <w:r>
        <w:rPr>
          <w:szCs w:val="28"/>
        </w:rPr>
        <w:t xml:space="preserve"> </w:t>
      </w: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46CB" w:rsidRDefault="00F046CB">
      <w:r>
        <w:separator/>
      </w:r>
    </w:p>
  </w:endnote>
  <w:endnote w:type="continuationSeparator" w:id="1">
    <w:p w:rsidR="00F046CB" w:rsidRDefault="00F046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46CB" w:rsidRDefault="00F046CB">
      <w:r>
        <w:separator/>
      </w:r>
    </w:p>
  </w:footnote>
  <w:footnote w:type="continuationSeparator" w:id="1">
    <w:p w:rsidR="00F046CB" w:rsidRDefault="00F046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80E68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31FBC"/>
    <w:rsid w:val="00040F88"/>
    <w:rsid w:val="00044729"/>
    <w:rsid w:val="000449BD"/>
    <w:rsid w:val="00056FB4"/>
    <w:rsid w:val="00063394"/>
    <w:rsid w:val="00064B3E"/>
    <w:rsid w:val="00077120"/>
    <w:rsid w:val="00077194"/>
    <w:rsid w:val="00091376"/>
    <w:rsid w:val="0009142F"/>
    <w:rsid w:val="00093C3A"/>
    <w:rsid w:val="00094818"/>
    <w:rsid w:val="000B441F"/>
    <w:rsid w:val="000B7670"/>
    <w:rsid w:val="000E6310"/>
    <w:rsid w:val="000F5041"/>
    <w:rsid w:val="001126E1"/>
    <w:rsid w:val="00117BDC"/>
    <w:rsid w:val="001248CA"/>
    <w:rsid w:val="00130008"/>
    <w:rsid w:val="001364BC"/>
    <w:rsid w:val="00144275"/>
    <w:rsid w:val="00162C0C"/>
    <w:rsid w:val="0016559D"/>
    <w:rsid w:val="00166A6A"/>
    <w:rsid w:val="00173514"/>
    <w:rsid w:val="001855CF"/>
    <w:rsid w:val="001B1BE6"/>
    <w:rsid w:val="001C2EFA"/>
    <w:rsid w:val="001C5954"/>
    <w:rsid w:val="001D1333"/>
    <w:rsid w:val="001E0EDD"/>
    <w:rsid w:val="001E1699"/>
    <w:rsid w:val="001F66AA"/>
    <w:rsid w:val="002009FD"/>
    <w:rsid w:val="002058ED"/>
    <w:rsid w:val="00205E26"/>
    <w:rsid w:val="002105AF"/>
    <w:rsid w:val="00212B65"/>
    <w:rsid w:val="00223392"/>
    <w:rsid w:val="00223464"/>
    <w:rsid w:val="00226FF7"/>
    <w:rsid w:val="00231225"/>
    <w:rsid w:val="002403EC"/>
    <w:rsid w:val="002436FA"/>
    <w:rsid w:val="00247BE8"/>
    <w:rsid w:val="00256650"/>
    <w:rsid w:val="002945AF"/>
    <w:rsid w:val="002951DC"/>
    <w:rsid w:val="00295890"/>
    <w:rsid w:val="002B3E2E"/>
    <w:rsid w:val="002C019D"/>
    <w:rsid w:val="002D2DB3"/>
    <w:rsid w:val="002D3440"/>
    <w:rsid w:val="002F6CB6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C03D6"/>
    <w:rsid w:val="003C077E"/>
    <w:rsid w:val="003C4F0F"/>
    <w:rsid w:val="003D081B"/>
    <w:rsid w:val="003D7FC8"/>
    <w:rsid w:val="003E1D81"/>
    <w:rsid w:val="003F0FC7"/>
    <w:rsid w:val="00401866"/>
    <w:rsid w:val="0040645E"/>
    <w:rsid w:val="0040714C"/>
    <w:rsid w:val="00407576"/>
    <w:rsid w:val="00424628"/>
    <w:rsid w:val="00490764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54ECB"/>
    <w:rsid w:val="00561087"/>
    <w:rsid w:val="0056145C"/>
    <w:rsid w:val="00573537"/>
    <w:rsid w:val="00576003"/>
    <w:rsid w:val="00580E68"/>
    <w:rsid w:val="0059038A"/>
    <w:rsid w:val="00597245"/>
    <w:rsid w:val="005B625E"/>
    <w:rsid w:val="005C3448"/>
    <w:rsid w:val="005D12C5"/>
    <w:rsid w:val="005D16C1"/>
    <w:rsid w:val="005E586F"/>
    <w:rsid w:val="006172F1"/>
    <w:rsid w:val="00646B7A"/>
    <w:rsid w:val="00656869"/>
    <w:rsid w:val="006600C9"/>
    <w:rsid w:val="006851F8"/>
    <w:rsid w:val="006971E5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36BB4"/>
    <w:rsid w:val="0075066B"/>
    <w:rsid w:val="00767BFD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7443"/>
    <w:rsid w:val="00821DC5"/>
    <w:rsid w:val="00830575"/>
    <w:rsid w:val="00833EDD"/>
    <w:rsid w:val="00857033"/>
    <w:rsid w:val="00872DF9"/>
    <w:rsid w:val="00893F7C"/>
    <w:rsid w:val="00893FBF"/>
    <w:rsid w:val="008A4435"/>
    <w:rsid w:val="008A44D4"/>
    <w:rsid w:val="008C5CBF"/>
    <w:rsid w:val="008D1C9F"/>
    <w:rsid w:val="008D3277"/>
    <w:rsid w:val="008D3DEB"/>
    <w:rsid w:val="008E40BE"/>
    <w:rsid w:val="008F14B2"/>
    <w:rsid w:val="00901718"/>
    <w:rsid w:val="00903BF8"/>
    <w:rsid w:val="0091480A"/>
    <w:rsid w:val="00914D5F"/>
    <w:rsid w:val="00915267"/>
    <w:rsid w:val="00930582"/>
    <w:rsid w:val="00931724"/>
    <w:rsid w:val="00954783"/>
    <w:rsid w:val="00955731"/>
    <w:rsid w:val="0095603D"/>
    <w:rsid w:val="0096068B"/>
    <w:rsid w:val="0096194F"/>
    <w:rsid w:val="009717E4"/>
    <w:rsid w:val="009B0259"/>
    <w:rsid w:val="009B0B0B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A7DD2"/>
    <w:rsid w:val="00AC19B5"/>
    <w:rsid w:val="00AC5863"/>
    <w:rsid w:val="00AE2763"/>
    <w:rsid w:val="00B233EC"/>
    <w:rsid w:val="00B45D31"/>
    <w:rsid w:val="00B474E8"/>
    <w:rsid w:val="00B51107"/>
    <w:rsid w:val="00B53FD3"/>
    <w:rsid w:val="00B700F3"/>
    <w:rsid w:val="00B71D65"/>
    <w:rsid w:val="00B92E10"/>
    <w:rsid w:val="00BB128E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BDB"/>
    <w:rsid w:val="00C23049"/>
    <w:rsid w:val="00C3431A"/>
    <w:rsid w:val="00C3675C"/>
    <w:rsid w:val="00C43378"/>
    <w:rsid w:val="00C564AA"/>
    <w:rsid w:val="00C602C0"/>
    <w:rsid w:val="00C6041C"/>
    <w:rsid w:val="00C620A7"/>
    <w:rsid w:val="00C81874"/>
    <w:rsid w:val="00C83998"/>
    <w:rsid w:val="00CB047A"/>
    <w:rsid w:val="00CC317F"/>
    <w:rsid w:val="00CC3C52"/>
    <w:rsid w:val="00CC735C"/>
    <w:rsid w:val="00CD4376"/>
    <w:rsid w:val="00CE245E"/>
    <w:rsid w:val="00CE563E"/>
    <w:rsid w:val="00D05BBC"/>
    <w:rsid w:val="00D11097"/>
    <w:rsid w:val="00D34267"/>
    <w:rsid w:val="00D3620E"/>
    <w:rsid w:val="00D511A4"/>
    <w:rsid w:val="00D51519"/>
    <w:rsid w:val="00D60BDA"/>
    <w:rsid w:val="00D62B8E"/>
    <w:rsid w:val="00D817C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B5CE1"/>
    <w:rsid w:val="00EC7EFA"/>
    <w:rsid w:val="00ED44E5"/>
    <w:rsid w:val="00ED486E"/>
    <w:rsid w:val="00ED4CBC"/>
    <w:rsid w:val="00EE6A26"/>
    <w:rsid w:val="00EF234C"/>
    <w:rsid w:val="00EF68C1"/>
    <w:rsid w:val="00F03ECB"/>
    <w:rsid w:val="00F046CB"/>
    <w:rsid w:val="00F10417"/>
    <w:rsid w:val="00F1453E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9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a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b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c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d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e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f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Знак"/>
    <w:link w:val="a7"/>
    <w:rsid w:val="001855CF"/>
    <w:rPr>
      <w:b/>
      <w:spacing w:val="40"/>
      <w:kern w:val="28"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2020-07-14T11:08:00Z</cp:lastPrinted>
  <dcterms:created xsi:type="dcterms:W3CDTF">2020-07-15T08:48:00Z</dcterms:created>
  <dcterms:modified xsi:type="dcterms:W3CDTF">2020-07-15T08:48:00Z</dcterms:modified>
</cp:coreProperties>
</file>