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3F2575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F33C29">
        <w:t>9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F33C29">
        <w:t>228</w:t>
      </w:r>
      <w:r w:rsidR="00893F7C">
        <w:t>-</w:t>
      </w:r>
      <w:r w:rsidR="003A0121">
        <w:t>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3A0121" w:rsidTr="00725CCE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3A0121" w:rsidRPr="007371DE" w:rsidRDefault="003A0121" w:rsidP="00F33C29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  городской Думы города Шахты седьмого созыва, </w:t>
            </w:r>
            <w:r w:rsidRPr="007371DE">
              <w:rPr>
                <w:b/>
                <w:szCs w:val="28"/>
              </w:rPr>
              <w:t>выдвинутых</w:t>
            </w:r>
            <w:r>
              <w:rPr>
                <w:b/>
                <w:szCs w:val="28"/>
              </w:rPr>
              <w:t xml:space="preserve"> </w:t>
            </w:r>
            <w:r w:rsidR="00F33C29">
              <w:rPr>
                <w:b/>
                <w:szCs w:val="28"/>
              </w:rPr>
              <w:t xml:space="preserve">Шахтинским местным </w:t>
            </w:r>
            <w:r w:rsidR="000947B8" w:rsidRPr="003A0121">
              <w:rPr>
                <w:b/>
                <w:szCs w:val="28"/>
              </w:rPr>
              <w:t>отделением</w:t>
            </w:r>
            <w:r w:rsidRPr="003A0121">
              <w:rPr>
                <w:b/>
                <w:szCs w:val="28"/>
              </w:rPr>
              <w:t xml:space="preserve"> </w:t>
            </w:r>
            <w:r w:rsidR="00F33C29">
              <w:rPr>
                <w:b/>
                <w:szCs w:val="28"/>
              </w:rPr>
              <w:t>Всероссийской п</w:t>
            </w:r>
            <w:r w:rsidRPr="003A0121">
              <w:rPr>
                <w:b/>
                <w:szCs w:val="28"/>
              </w:rPr>
              <w:t xml:space="preserve">олитической партии </w:t>
            </w:r>
            <w:r w:rsidR="006B42C0">
              <w:rPr>
                <w:b/>
                <w:szCs w:val="28"/>
              </w:rPr>
              <w:t>«</w:t>
            </w:r>
            <w:r w:rsidR="00F33C29">
              <w:rPr>
                <w:b/>
                <w:szCs w:val="28"/>
              </w:rPr>
              <w:t>ЕДИНАЯ РОССИЯ</w:t>
            </w:r>
            <w:r w:rsidR="006B42C0">
              <w:rPr>
                <w:b/>
                <w:szCs w:val="28"/>
              </w:rPr>
              <w:t>»</w:t>
            </w:r>
            <w:r w:rsidRPr="00FB6405">
              <w:rPr>
                <w:i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по одномандатным  избирательным округам на выборах депутатов </w:t>
            </w:r>
            <w:r>
              <w:rPr>
                <w:b/>
              </w:rPr>
              <w:t xml:space="preserve"> городской Думы города Шахты седьмого созыва </w:t>
            </w:r>
          </w:p>
        </w:tc>
      </w:tr>
    </w:tbl>
    <w:p w:rsidR="003A0121" w:rsidRDefault="003A0121" w:rsidP="003A0121">
      <w:pPr>
        <w:pStyle w:val="a7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              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Шахты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 xml:space="preserve"> городской Думы города Шахты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="00F33C29">
        <w:rPr>
          <w:b w:val="0"/>
          <w:spacing w:val="0"/>
          <w:sz w:val="28"/>
        </w:rPr>
        <w:t>Шахтинским местным отделением</w:t>
      </w:r>
      <w:r w:rsidR="000947B8" w:rsidRPr="005C310D">
        <w:rPr>
          <w:b w:val="0"/>
          <w:spacing w:val="0"/>
          <w:sz w:val="28"/>
        </w:rPr>
        <w:t xml:space="preserve"> </w:t>
      </w:r>
      <w:r w:rsidR="005C310D" w:rsidRPr="005C310D">
        <w:rPr>
          <w:b w:val="0"/>
          <w:spacing w:val="0"/>
          <w:sz w:val="28"/>
        </w:rPr>
        <w:t>Всероссийской</w:t>
      </w:r>
      <w:r w:rsidR="005C310D">
        <w:rPr>
          <w:b w:val="0"/>
          <w:szCs w:val="28"/>
        </w:rPr>
        <w:t xml:space="preserve"> </w:t>
      </w:r>
      <w:r w:rsidR="00F33C29" w:rsidRPr="005C310D">
        <w:rPr>
          <w:b w:val="0"/>
          <w:spacing w:val="0"/>
          <w:sz w:val="28"/>
        </w:rPr>
        <w:t>п</w:t>
      </w:r>
      <w:r w:rsidR="00F33C29">
        <w:rPr>
          <w:b w:val="0"/>
          <w:spacing w:val="0"/>
          <w:sz w:val="28"/>
        </w:rPr>
        <w:t xml:space="preserve">олитической партии </w:t>
      </w:r>
      <w:r w:rsidR="000947B8" w:rsidRPr="000947B8">
        <w:rPr>
          <w:b w:val="0"/>
          <w:spacing w:val="0"/>
          <w:sz w:val="28"/>
        </w:rPr>
        <w:t xml:space="preserve"> </w:t>
      </w:r>
      <w:r w:rsidR="000947B8" w:rsidRPr="000947B8">
        <w:rPr>
          <w:spacing w:val="0"/>
          <w:sz w:val="28"/>
        </w:rPr>
        <w:t>«</w:t>
      </w:r>
      <w:r w:rsidR="00F33C29">
        <w:rPr>
          <w:spacing w:val="0"/>
          <w:sz w:val="28"/>
        </w:rPr>
        <w:t>ЕДИНАЯ РОССИЯ</w:t>
      </w:r>
      <w:r w:rsidR="000947B8" w:rsidRPr="000947B8">
        <w:rPr>
          <w:spacing w:val="0"/>
          <w:sz w:val="28"/>
        </w:rPr>
        <w:t>»</w:t>
      </w:r>
      <w:r w:rsidR="000947B8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городско</w:t>
      </w:r>
      <w:r>
        <w:rPr>
          <w:b w:val="0"/>
          <w:spacing w:val="0"/>
          <w:sz w:val="28"/>
        </w:rPr>
        <w:t>й</w:t>
      </w:r>
      <w:r w:rsidRPr="00AD42F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Думы города Шахты седьмого</w:t>
      </w:r>
      <w:r w:rsidRPr="00AD42F2"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>,</w:t>
      </w:r>
    </w:p>
    <w:p w:rsidR="00656808" w:rsidRDefault="00656808" w:rsidP="00656808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3A0121" w:rsidRDefault="003A0121" w:rsidP="00656808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656808">
        <w:t>Шахты</w:t>
      </w:r>
      <w:r>
        <w:rPr>
          <w:szCs w:val="28"/>
        </w:rPr>
        <w:t xml:space="preserve"> </w:t>
      </w:r>
      <w:r w:rsidRPr="00656808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A0121" w:rsidRDefault="003A0121" w:rsidP="003A0121">
      <w:pPr>
        <w:pStyle w:val="a9"/>
        <w:suppressAutoHyphens/>
        <w:spacing w:before="0"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Думы </w:t>
      </w:r>
      <w:r w:rsidR="00656808" w:rsidRPr="000947B8">
        <w:t xml:space="preserve">города Шахты </w:t>
      </w:r>
      <w:r w:rsidRPr="000947B8">
        <w:t xml:space="preserve">седьмого созыва, выдвинутых </w:t>
      </w:r>
      <w:r w:rsidR="00F33C29" w:rsidRPr="00F33C29">
        <w:t xml:space="preserve">Шахтинским местным отделением </w:t>
      </w:r>
      <w:r w:rsidR="005C310D">
        <w:t xml:space="preserve">Всероссийской </w:t>
      </w:r>
      <w:r w:rsidR="00F33C29" w:rsidRPr="00F33C29">
        <w:t xml:space="preserve">политической партии  </w:t>
      </w:r>
      <w:r w:rsidR="00F33C29" w:rsidRPr="00F33C29">
        <w:rPr>
          <w:b/>
        </w:rPr>
        <w:t>«ЕДИНАЯ РОССИЯ»</w:t>
      </w:r>
      <w:r w:rsidR="00F33C29" w:rsidRPr="00F33C29">
        <w:t xml:space="preserve"> </w:t>
      </w:r>
      <w:r w:rsidR="00656808" w:rsidRPr="00F33C29">
        <w:t xml:space="preserve"> </w:t>
      </w:r>
      <w:r w:rsidRPr="00AD42F2">
        <w:t xml:space="preserve">по </w:t>
      </w:r>
      <w:r>
        <w:t xml:space="preserve">одномандатным </w:t>
      </w:r>
      <w:r w:rsidRPr="00AD42F2">
        <w:t xml:space="preserve">избирательным округам на </w:t>
      </w:r>
      <w:r>
        <w:t xml:space="preserve">выборах депутатов </w:t>
      </w:r>
      <w:r w:rsidRPr="00AD42F2">
        <w:t>городско</w:t>
      </w:r>
      <w:r>
        <w:t>й</w:t>
      </w:r>
      <w:r w:rsidRPr="00AD42F2">
        <w:t xml:space="preserve"> </w:t>
      </w:r>
      <w:r>
        <w:lastRenderedPageBreak/>
        <w:t xml:space="preserve">Думы </w:t>
      </w:r>
      <w:r w:rsidR="00656808">
        <w:t xml:space="preserve">города Шахты </w:t>
      </w:r>
      <w:r>
        <w:t>седьмого</w:t>
      </w:r>
      <w:r w:rsidRPr="00AD42F2">
        <w:t xml:space="preserve"> созыва</w:t>
      </w:r>
      <w:r>
        <w:t xml:space="preserve"> (далее – список кандидатов), в количестве </w:t>
      </w:r>
      <w:r w:rsidR="005C310D">
        <w:t>25</w:t>
      </w:r>
      <w:r>
        <w:t xml:space="preserve"> человек.</w:t>
      </w:r>
    </w:p>
    <w:p w:rsidR="003A0121" w:rsidRPr="007371DE" w:rsidRDefault="003A0121" w:rsidP="003A0121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F33C29" w:rsidRPr="00F33C29">
        <w:t>Шахтинского местного отделения</w:t>
      </w:r>
      <w:r w:rsidR="005C310D">
        <w:t xml:space="preserve"> Всероссийской</w:t>
      </w:r>
      <w:r w:rsidR="00F33C29" w:rsidRPr="00F33C29">
        <w:rPr>
          <w:szCs w:val="28"/>
        </w:rPr>
        <w:t xml:space="preserve"> п</w:t>
      </w:r>
      <w:r w:rsidR="00F33C29" w:rsidRPr="00F33C29">
        <w:t xml:space="preserve">олитической партии  </w:t>
      </w:r>
      <w:r w:rsidR="00F33C29" w:rsidRPr="00F33C29">
        <w:rPr>
          <w:b/>
        </w:rPr>
        <w:t>«ЕДИНАЯ РОССИЯ»</w:t>
      </w:r>
      <w:r w:rsidR="00F33C29">
        <w:rPr>
          <w:b/>
        </w:rPr>
        <w:t xml:space="preserve"> </w:t>
      </w:r>
      <w:r w:rsidR="00656808"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3A0121" w:rsidRPr="00704669" w:rsidRDefault="003A0121" w:rsidP="003A0121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 xml:space="preserve">Опубликовать настоящее постановление </w:t>
      </w:r>
      <w:r w:rsidRPr="00E9464C">
        <w:rPr>
          <w:szCs w:val="28"/>
        </w:rPr>
        <w:t>в средствах массовой информации и разместить его на сайте Территор</w:t>
      </w:r>
      <w:r>
        <w:rPr>
          <w:szCs w:val="28"/>
        </w:rPr>
        <w:t xml:space="preserve">иальной избирательной комиссии города </w:t>
      </w:r>
      <w:r w:rsidR="00656808">
        <w:t xml:space="preserve"> </w:t>
      </w:r>
      <w:r w:rsidR="00D32825">
        <w:t xml:space="preserve">Шахты </w:t>
      </w:r>
      <w:r>
        <w:rPr>
          <w:szCs w:val="28"/>
        </w:rPr>
        <w:t xml:space="preserve">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3A0121" w:rsidRPr="00704669" w:rsidRDefault="003A0121" w:rsidP="003A0121">
      <w:pPr>
        <w:pStyle w:val="a7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945C6A">
        <w:rPr>
          <w:b w:val="0"/>
          <w:spacing w:val="0"/>
          <w:sz w:val="28"/>
        </w:rPr>
        <w:t>председателя</w:t>
      </w:r>
      <w:r w:rsidR="00955D90">
        <w:rPr>
          <w:b w:val="0"/>
          <w:spacing w:val="0"/>
          <w:sz w:val="28"/>
        </w:rPr>
        <w:t xml:space="preserve"> Территориальной избирательной комиссии города Шахты Кухтина А.В.</w:t>
      </w:r>
    </w:p>
    <w:p w:rsidR="003A0121" w:rsidRDefault="003A0121" w:rsidP="003A0121">
      <w:pPr>
        <w:suppressAutoHyphens/>
        <w:spacing w:after="60" w:line="360" w:lineRule="auto"/>
      </w:pPr>
    </w:p>
    <w:p w:rsidR="003A0121" w:rsidRDefault="003A0121" w:rsidP="003A0121">
      <w:pPr>
        <w:suppressAutoHyphens/>
        <w:spacing w:after="60" w:line="360" w:lineRule="auto"/>
      </w:pPr>
    </w:p>
    <w:p w:rsidR="00E9464C" w:rsidRDefault="00E9464C" w:rsidP="00E9464C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E9464C" w:rsidRDefault="00E9464C" w:rsidP="00E9464C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E9464C" w:rsidRDefault="00E9464C" w:rsidP="00E9464C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</w:p>
    <w:p w:rsidR="003A0121" w:rsidRDefault="003A0121" w:rsidP="003A0121"/>
    <w:p w:rsidR="003A0121" w:rsidRDefault="003A0121" w:rsidP="003A0121">
      <w:pPr>
        <w:sectPr w:rsidR="003A0121" w:rsidSect="00725CCE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tbl>
      <w:tblPr>
        <w:tblW w:w="0" w:type="auto"/>
        <w:tblLook w:val="04A0"/>
      </w:tblPr>
      <w:tblGrid>
        <w:gridCol w:w="4813"/>
        <w:gridCol w:w="4814"/>
      </w:tblGrid>
      <w:tr w:rsidR="0098501E" w:rsidRPr="007431B1" w:rsidTr="0098501E">
        <w:tc>
          <w:tcPr>
            <w:tcW w:w="4813" w:type="dxa"/>
            <w:shd w:val="clear" w:color="auto" w:fill="auto"/>
          </w:tcPr>
          <w:p w:rsidR="0098501E" w:rsidRPr="007431B1" w:rsidRDefault="0098501E" w:rsidP="0098501E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right"/>
              <w:rPr>
                <w:rStyle w:val="FontStyle14"/>
                <w:sz w:val="28"/>
                <w:szCs w:val="28"/>
              </w:rPr>
            </w:pPr>
          </w:p>
        </w:tc>
        <w:tc>
          <w:tcPr>
            <w:tcW w:w="4814" w:type="dxa"/>
            <w:shd w:val="clear" w:color="auto" w:fill="auto"/>
          </w:tcPr>
          <w:p w:rsidR="0098501E" w:rsidRPr="007431B1" w:rsidRDefault="0098501E" w:rsidP="0098501E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left"/>
              <w:rPr>
                <w:rStyle w:val="FontStyle14"/>
                <w:sz w:val="28"/>
                <w:szCs w:val="28"/>
              </w:rPr>
            </w:pPr>
            <w:r w:rsidRPr="007431B1">
              <w:rPr>
                <w:rStyle w:val="FontStyle14"/>
                <w:sz w:val="28"/>
                <w:szCs w:val="28"/>
              </w:rPr>
              <w:t xml:space="preserve">ЗАВЕРЕН </w:t>
            </w:r>
          </w:p>
          <w:p w:rsidR="0098501E" w:rsidRPr="007431B1" w:rsidRDefault="0098501E" w:rsidP="0098501E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left"/>
              <w:rPr>
                <w:rStyle w:val="FontStyle14"/>
                <w:sz w:val="28"/>
                <w:szCs w:val="28"/>
              </w:rPr>
            </w:pPr>
            <w:r w:rsidRPr="007431B1">
              <w:rPr>
                <w:rStyle w:val="FontStyle14"/>
                <w:sz w:val="28"/>
                <w:szCs w:val="28"/>
              </w:rPr>
              <w:t xml:space="preserve">постановлением Территориальной </w:t>
            </w:r>
            <w:r w:rsidRPr="007431B1">
              <w:rPr>
                <w:rStyle w:val="FontStyle14"/>
                <w:sz w:val="28"/>
                <w:szCs w:val="28"/>
              </w:rPr>
              <w:br/>
              <w:t xml:space="preserve">избирательной комиссии города </w:t>
            </w:r>
            <w:r w:rsidRPr="007431B1">
              <w:rPr>
                <w:rFonts w:ascii="Times New Roman" w:hAnsi="Times New Roman"/>
                <w:sz w:val="28"/>
                <w:szCs w:val="28"/>
              </w:rPr>
              <w:t xml:space="preserve">Шахты </w:t>
            </w:r>
            <w:r w:rsidRPr="007431B1">
              <w:rPr>
                <w:rStyle w:val="FontStyle14"/>
                <w:sz w:val="28"/>
                <w:szCs w:val="28"/>
              </w:rPr>
              <w:t>от 1</w:t>
            </w:r>
            <w:r w:rsidR="00F33C29" w:rsidRPr="007431B1">
              <w:rPr>
                <w:rStyle w:val="FontStyle14"/>
                <w:sz w:val="28"/>
                <w:szCs w:val="28"/>
              </w:rPr>
              <w:t>9</w:t>
            </w:r>
            <w:r w:rsidRPr="007431B1">
              <w:rPr>
                <w:rStyle w:val="FontStyle14"/>
                <w:sz w:val="28"/>
                <w:szCs w:val="28"/>
              </w:rPr>
              <w:t>.07.2020 года № 22</w:t>
            </w:r>
            <w:r w:rsidR="00F33C29" w:rsidRPr="007431B1">
              <w:rPr>
                <w:rStyle w:val="FontStyle14"/>
                <w:sz w:val="28"/>
                <w:szCs w:val="28"/>
              </w:rPr>
              <w:t>8</w:t>
            </w:r>
            <w:r w:rsidRPr="007431B1">
              <w:rPr>
                <w:rStyle w:val="FontStyle14"/>
                <w:sz w:val="28"/>
                <w:szCs w:val="28"/>
              </w:rPr>
              <w:t xml:space="preserve">-1 </w:t>
            </w:r>
          </w:p>
          <w:p w:rsidR="0098501E" w:rsidRPr="007431B1" w:rsidRDefault="0098501E" w:rsidP="0098501E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right"/>
              <w:rPr>
                <w:rStyle w:val="FontStyle14"/>
                <w:sz w:val="28"/>
                <w:szCs w:val="28"/>
              </w:rPr>
            </w:pPr>
          </w:p>
        </w:tc>
      </w:tr>
    </w:tbl>
    <w:p w:rsidR="00E9464C" w:rsidRPr="007431B1" w:rsidRDefault="00E9464C" w:rsidP="00E9464C">
      <w:pPr>
        <w:ind w:left="9781"/>
        <w:jc w:val="center"/>
        <w:rPr>
          <w:rFonts w:eastAsia="Arial Unicode MS"/>
          <w:bCs/>
          <w:szCs w:val="28"/>
        </w:rPr>
      </w:pPr>
    </w:p>
    <w:p w:rsidR="00E9464C" w:rsidRPr="007431B1" w:rsidRDefault="00E9464C" w:rsidP="00E9464C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7431B1" w:rsidRPr="007431B1" w:rsidRDefault="007431B1" w:rsidP="007431B1">
      <w:pPr>
        <w:jc w:val="center"/>
        <w:rPr>
          <w:rFonts w:eastAsia="Arial Unicode MS"/>
          <w:b/>
          <w:bCs/>
          <w:szCs w:val="28"/>
        </w:rPr>
      </w:pPr>
      <w:r w:rsidRPr="007431B1">
        <w:rPr>
          <w:rFonts w:eastAsia="Arial Unicode MS"/>
          <w:b/>
          <w:bCs/>
          <w:szCs w:val="28"/>
        </w:rPr>
        <w:t>СПИСОК</w:t>
      </w:r>
    </w:p>
    <w:p w:rsidR="007431B1" w:rsidRPr="007431B1" w:rsidRDefault="007431B1" w:rsidP="0045599E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7431B1">
        <w:rPr>
          <w:rFonts w:eastAsia="Arial Unicode MS"/>
          <w:b/>
          <w:bCs/>
          <w:szCs w:val="28"/>
        </w:rPr>
        <w:t>кандидатов в депутаты городской Думы города Шахты седьмого созыва,</w:t>
      </w:r>
    </w:p>
    <w:p w:rsidR="007431B1" w:rsidRPr="007431B1" w:rsidRDefault="007431B1" w:rsidP="0045599E">
      <w:pPr>
        <w:pStyle w:val="5"/>
        <w:keepNext w:val="0"/>
        <w:widowControl w:val="0"/>
        <w:autoSpaceDE/>
        <w:outlineLvl w:val="9"/>
        <w:rPr>
          <w:rFonts w:eastAsia="Arial Unicode MS"/>
          <w:b/>
          <w:bCs/>
          <w:lang w:val="ru-RU"/>
        </w:rPr>
      </w:pPr>
      <w:r w:rsidRPr="007431B1">
        <w:rPr>
          <w:rFonts w:eastAsia="Arial Unicode MS"/>
          <w:b/>
          <w:bCs/>
          <w:lang w:val="ru-RU"/>
        </w:rPr>
        <w:t xml:space="preserve">выдвинутых </w:t>
      </w:r>
      <w:r w:rsidR="0045599E">
        <w:rPr>
          <w:rFonts w:eastAsia="Arial Unicode MS"/>
          <w:b/>
          <w:bCs/>
          <w:lang w:val="ru-RU"/>
        </w:rPr>
        <w:t xml:space="preserve">  </w:t>
      </w:r>
      <w:r w:rsidRPr="007431B1">
        <w:rPr>
          <w:rFonts w:eastAsia="Arial Unicode MS"/>
          <w:b/>
          <w:bCs/>
          <w:lang w:val="ru-RU"/>
        </w:rPr>
        <w:t xml:space="preserve">Шахтинским местным отделением </w:t>
      </w:r>
      <w:r w:rsidR="0045599E">
        <w:rPr>
          <w:rFonts w:eastAsia="Arial Unicode MS"/>
          <w:b/>
          <w:bCs/>
          <w:lang w:val="ru-RU"/>
        </w:rPr>
        <w:br/>
      </w:r>
      <w:r w:rsidRPr="007431B1">
        <w:rPr>
          <w:rFonts w:eastAsia="Arial Unicode MS"/>
          <w:b/>
          <w:bCs/>
          <w:lang w:val="ru-RU"/>
        </w:rPr>
        <w:t>Всероссийской полит</w:t>
      </w:r>
      <w:r w:rsidRPr="007431B1">
        <w:rPr>
          <w:rFonts w:eastAsia="Arial Unicode MS"/>
          <w:b/>
          <w:bCs/>
          <w:lang w:val="ru-RU"/>
        </w:rPr>
        <w:t>и</w:t>
      </w:r>
      <w:r w:rsidRPr="007431B1">
        <w:rPr>
          <w:rFonts w:eastAsia="Arial Unicode MS"/>
          <w:b/>
          <w:bCs/>
          <w:lang w:val="ru-RU"/>
        </w:rPr>
        <w:t>ческой партии «ЕДИНАЯ РОССИЯ»</w:t>
      </w:r>
    </w:p>
    <w:p w:rsidR="007431B1" w:rsidRPr="007431B1" w:rsidRDefault="007431B1" w:rsidP="007431B1">
      <w:pPr>
        <w:widowControl w:val="0"/>
        <w:pBdr>
          <w:top w:val="single" w:sz="4" w:space="1" w:color="auto"/>
        </w:pBdr>
        <w:ind w:left="1701" w:right="111"/>
        <w:jc w:val="center"/>
        <w:rPr>
          <w:rFonts w:eastAsia="Arial Unicode MS"/>
          <w:b/>
          <w:bCs/>
          <w:szCs w:val="28"/>
        </w:rPr>
      </w:pPr>
      <w:r w:rsidRPr="007431B1">
        <w:rPr>
          <w:rFonts w:eastAsia="Arial Unicode MS"/>
          <w:b/>
          <w:bCs/>
          <w:szCs w:val="28"/>
        </w:rPr>
        <w:t xml:space="preserve"> </w:t>
      </w:r>
    </w:p>
    <w:p w:rsidR="007431B1" w:rsidRDefault="007431B1" w:rsidP="007431B1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9464C" w:rsidRPr="00F33C29" w:rsidRDefault="00E9464C" w:rsidP="00E9464C">
      <w:pPr>
        <w:suppressAutoHyphens/>
        <w:spacing w:line="276" w:lineRule="auto"/>
        <w:ind w:right="-1" w:firstLine="709"/>
        <w:jc w:val="center"/>
        <w:rPr>
          <w:szCs w:val="28"/>
          <w:highlight w:val="yellow"/>
        </w:rPr>
      </w:pPr>
    </w:p>
    <w:p w:rsidR="0098501E" w:rsidRPr="00D446FF" w:rsidRDefault="007431B1" w:rsidP="00837FAF">
      <w:pPr>
        <w:suppressAutoHyphens/>
        <w:jc w:val="both"/>
        <w:rPr>
          <w:szCs w:val="28"/>
        </w:rPr>
      </w:pPr>
      <w:r w:rsidRPr="00D446FF">
        <w:rPr>
          <w:szCs w:val="28"/>
        </w:rPr>
        <w:t>Мишура Андрей Евгеньевич</w:t>
      </w:r>
      <w:r w:rsidR="0098501E" w:rsidRPr="00D446FF">
        <w:rPr>
          <w:szCs w:val="28"/>
        </w:rPr>
        <w:t xml:space="preserve">, дата рождения – </w:t>
      </w:r>
      <w:r w:rsidRPr="00D446FF">
        <w:rPr>
          <w:szCs w:val="28"/>
        </w:rPr>
        <w:t>29.05.1977</w:t>
      </w:r>
      <w:r w:rsidR="0098501E" w:rsidRPr="00D446FF">
        <w:rPr>
          <w:szCs w:val="28"/>
        </w:rPr>
        <w:t xml:space="preserve">, место рождения – </w:t>
      </w:r>
      <w:r w:rsidRPr="00D446FF">
        <w:rPr>
          <w:szCs w:val="28"/>
        </w:rPr>
        <w:t xml:space="preserve">х. Первомайка Октябрьского р-на </w:t>
      </w:r>
      <w:r w:rsidR="0098501E" w:rsidRPr="00D446FF">
        <w:rPr>
          <w:szCs w:val="28"/>
        </w:rPr>
        <w:t>Ростовская область, адрес места жительства – Ростовская область, город Шахты</w:t>
      </w:r>
      <w:r w:rsidR="0098501E" w:rsidRPr="00D446FF">
        <w:rPr>
          <w:b/>
          <w:szCs w:val="28"/>
        </w:rPr>
        <w:t xml:space="preserve">, </w:t>
      </w:r>
      <w:r w:rsidR="0098501E" w:rsidRPr="00D446FF">
        <w:rPr>
          <w:szCs w:val="28"/>
        </w:rPr>
        <w:t>округ № 1;</w:t>
      </w:r>
    </w:p>
    <w:p w:rsidR="007431B1" w:rsidRPr="00D446FF" w:rsidRDefault="007431B1" w:rsidP="00837FAF">
      <w:pPr>
        <w:suppressAutoHyphens/>
        <w:jc w:val="both"/>
        <w:rPr>
          <w:szCs w:val="28"/>
        </w:rPr>
      </w:pPr>
    </w:p>
    <w:p w:rsidR="007431B1" w:rsidRPr="00D446FF" w:rsidRDefault="007431B1" w:rsidP="007431B1">
      <w:pPr>
        <w:suppressAutoHyphens/>
        <w:jc w:val="both"/>
        <w:rPr>
          <w:szCs w:val="28"/>
        </w:rPr>
      </w:pPr>
      <w:r w:rsidRPr="00D446FF">
        <w:rPr>
          <w:szCs w:val="28"/>
        </w:rPr>
        <w:t>Юденко Василий Витальевич, дата рождения – 19.07.1971, место рождения – город Батайск Ростовская область, адрес места жительства – Ростовская область, город Шахты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>округ № 2;</w:t>
      </w:r>
    </w:p>
    <w:p w:rsidR="007431B1" w:rsidRPr="00D446FF" w:rsidRDefault="007431B1" w:rsidP="00837FAF">
      <w:pPr>
        <w:suppressAutoHyphens/>
        <w:jc w:val="both"/>
        <w:rPr>
          <w:szCs w:val="28"/>
        </w:rPr>
      </w:pPr>
    </w:p>
    <w:p w:rsidR="0045599E" w:rsidRPr="00D446FF" w:rsidRDefault="0045599E" w:rsidP="0045599E">
      <w:pPr>
        <w:suppressAutoHyphens/>
        <w:jc w:val="both"/>
        <w:rPr>
          <w:szCs w:val="28"/>
        </w:rPr>
      </w:pPr>
      <w:r w:rsidRPr="00D446FF">
        <w:rPr>
          <w:szCs w:val="28"/>
        </w:rPr>
        <w:t>Данилов Олег Николаевич, дата рождения – 02.09.1962, место рождения – с. Нидж Куткашенского р-на Азербайджанской ССР, адрес места жительства – Ростовская область, город Шахты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>округ № 3;</w:t>
      </w:r>
    </w:p>
    <w:p w:rsidR="0045599E" w:rsidRPr="00D446FF" w:rsidRDefault="0045599E" w:rsidP="0045599E">
      <w:pPr>
        <w:suppressAutoHyphens/>
        <w:jc w:val="both"/>
        <w:rPr>
          <w:szCs w:val="28"/>
        </w:rPr>
      </w:pPr>
    </w:p>
    <w:p w:rsidR="0045599E" w:rsidRPr="00D446FF" w:rsidRDefault="0045599E" w:rsidP="0045599E">
      <w:pPr>
        <w:suppressAutoHyphens/>
        <w:jc w:val="both"/>
        <w:rPr>
          <w:szCs w:val="28"/>
        </w:rPr>
      </w:pPr>
      <w:r w:rsidRPr="00D446FF">
        <w:rPr>
          <w:szCs w:val="28"/>
        </w:rPr>
        <w:t>Новоселов Вадим Александрович, дата рождения – 22.07.1982, место рождения – город Шахты Ростовская область, адрес места жительства – Ростовская область, город Шахты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>округ № 4;</w:t>
      </w:r>
    </w:p>
    <w:p w:rsidR="0045599E" w:rsidRPr="00D446FF" w:rsidRDefault="0045599E" w:rsidP="00837FAF">
      <w:pPr>
        <w:suppressAutoHyphens/>
        <w:jc w:val="both"/>
        <w:rPr>
          <w:szCs w:val="28"/>
        </w:rPr>
      </w:pPr>
    </w:p>
    <w:p w:rsidR="0045599E" w:rsidRPr="00D446FF" w:rsidRDefault="0045599E" w:rsidP="0045599E">
      <w:pPr>
        <w:suppressAutoHyphens/>
        <w:jc w:val="both"/>
        <w:rPr>
          <w:szCs w:val="28"/>
        </w:rPr>
      </w:pPr>
      <w:r w:rsidRPr="00D446FF">
        <w:rPr>
          <w:szCs w:val="28"/>
        </w:rPr>
        <w:t>Измайлов Сергей Владимирович, дата рождения – 26.11.1976, место рождения – город Батуми Грузия, адрес места жительства – Ростовская область, город Шахты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>округ № 5;</w:t>
      </w:r>
    </w:p>
    <w:p w:rsidR="0045599E" w:rsidRPr="00D446FF" w:rsidRDefault="0045599E" w:rsidP="0045599E">
      <w:pPr>
        <w:suppressAutoHyphens/>
        <w:jc w:val="both"/>
        <w:rPr>
          <w:szCs w:val="28"/>
        </w:rPr>
      </w:pPr>
    </w:p>
    <w:p w:rsidR="0045599E" w:rsidRPr="00D446FF" w:rsidRDefault="0045599E" w:rsidP="0045599E">
      <w:pPr>
        <w:suppressAutoHyphens/>
        <w:jc w:val="both"/>
        <w:rPr>
          <w:szCs w:val="28"/>
        </w:rPr>
      </w:pPr>
      <w:r w:rsidRPr="00D446FF">
        <w:rPr>
          <w:szCs w:val="28"/>
        </w:rPr>
        <w:t>Дидин Сергей Викторович, дата рождения – 04.05.1953, место рождения – город Ростов-на-Дону, адрес места жительства – Ростовская область, город Шахты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>округ № 6;</w:t>
      </w:r>
    </w:p>
    <w:p w:rsidR="0045599E" w:rsidRPr="00D446FF" w:rsidRDefault="0045599E" w:rsidP="0045599E">
      <w:pPr>
        <w:suppressAutoHyphens/>
        <w:jc w:val="both"/>
        <w:rPr>
          <w:szCs w:val="28"/>
        </w:rPr>
      </w:pPr>
    </w:p>
    <w:p w:rsidR="0045599E" w:rsidRPr="00D446FF" w:rsidRDefault="0045599E" w:rsidP="0045599E">
      <w:pPr>
        <w:suppressAutoHyphens/>
        <w:jc w:val="both"/>
        <w:rPr>
          <w:szCs w:val="28"/>
        </w:rPr>
      </w:pPr>
      <w:r w:rsidRPr="00D446FF">
        <w:rPr>
          <w:szCs w:val="28"/>
        </w:rPr>
        <w:t>Севостьянов Юрий Николаевич, дата рождения – 12.03.1963, место рождения – город Шахты Ростовская область, адрес места жительства – Ростовская область, город Шахты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>округ № 7;</w:t>
      </w:r>
    </w:p>
    <w:p w:rsidR="0098501E" w:rsidRPr="00D446FF" w:rsidRDefault="0098501E" w:rsidP="00837FAF">
      <w:pPr>
        <w:suppressAutoHyphens/>
        <w:jc w:val="both"/>
        <w:rPr>
          <w:szCs w:val="28"/>
        </w:rPr>
      </w:pPr>
    </w:p>
    <w:p w:rsidR="0045599E" w:rsidRPr="00D446FF" w:rsidRDefault="0045599E" w:rsidP="0045599E">
      <w:pPr>
        <w:suppressAutoHyphens/>
        <w:jc w:val="both"/>
        <w:rPr>
          <w:szCs w:val="28"/>
        </w:rPr>
      </w:pPr>
      <w:r w:rsidRPr="00D446FF">
        <w:rPr>
          <w:szCs w:val="28"/>
        </w:rPr>
        <w:lastRenderedPageBreak/>
        <w:t>Партышев Юрий Иванович, дата рождения – 25.06.1952, место рождения –  хут. Червонный Ново-Александровский р</w:t>
      </w:r>
      <w:r w:rsidR="00D8055F">
        <w:rPr>
          <w:szCs w:val="28"/>
        </w:rPr>
        <w:t>айо</w:t>
      </w:r>
      <w:r w:rsidRPr="00D446FF">
        <w:rPr>
          <w:szCs w:val="28"/>
        </w:rPr>
        <w:t>н Ставропольский край, адрес места жительства – Ростовская область, город Новочеркасск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>округ № 8;</w:t>
      </w:r>
    </w:p>
    <w:p w:rsidR="0045599E" w:rsidRPr="00D446FF" w:rsidRDefault="0045599E" w:rsidP="00837FAF">
      <w:pPr>
        <w:suppressAutoHyphens/>
        <w:jc w:val="both"/>
        <w:rPr>
          <w:szCs w:val="28"/>
        </w:rPr>
      </w:pPr>
    </w:p>
    <w:p w:rsidR="0045599E" w:rsidRPr="00D446FF" w:rsidRDefault="0045599E" w:rsidP="0045599E">
      <w:pPr>
        <w:suppressAutoHyphens/>
        <w:jc w:val="both"/>
        <w:rPr>
          <w:szCs w:val="28"/>
        </w:rPr>
      </w:pPr>
      <w:r w:rsidRPr="00D446FF">
        <w:rPr>
          <w:szCs w:val="28"/>
        </w:rPr>
        <w:t xml:space="preserve">Чередниченко Константин Николаевич, дата рождения – </w:t>
      </w:r>
      <w:r w:rsidR="00834630" w:rsidRPr="00D446FF">
        <w:rPr>
          <w:szCs w:val="28"/>
        </w:rPr>
        <w:t>01.11.1976</w:t>
      </w:r>
      <w:r w:rsidRPr="00D446FF">
        <w:rPr>
          <w:szCs w:val="28"/>
        </w:rPr>
        <w:t xml:space="preserve">, место рождения –  </w:t>
      </w:r>
      <w:r w:rsidR="00834630" w:rsidRPr="00D446FF">
        <w:rPr>
          <w:szCs w:val="28"/>
        </w:rPr>
        <w:t>город Шахты Ростовская область</w:t>
      </w:r>
      <w:r w:rsidRPr="00D446FF">
        <w:rPr>
          <w:szCs w:val="28"/>
        </w:rPr>
        <w:t xml:space="preserve">, адрес места жительства – Ростовская область, город </w:t>
      </w:r>
      <w:r w:rsidR="00834630" w:rsidRPr="00D446FF">
        <w:rPr>
          <w:szCs w:val="28"/>
        </w:rPr>
        <w:t>Шахты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 xml:space="preserve">округ № </w:t>
      </w:r>
      <w:r w:rsidR="00834630" w:rsidRPr="00D446FF">
        <w:rPr>
          <w:szCs w:val="28"/>
        </w:rPr>
        <w:t>9</w:t>
      </w:r>
      <w:r w:rsidRPr="00D446FF">
        <w:rPr>
          <w:szCs w:val="28"/>
        </w:rPr>
        <w:t>;</w:t>
      </w:r>
    </w:p>
    <w:p w:rsidR="0045599E" w:rsidRPr="00D446FF" w:rsidRDefault="0045599E" w:rsidP="00837FAF">
      <w:pPr>
        <w:suppressAutoHyphens/>
        <w:jc w:val="both"/>
        <w:rPr>
          <w:szCs w:val="28"/>
        </w:rPr>
      </w:pPr>
    </w:p>
    <w:p w:rsidR="00834630" w:rsidRPr="00D446FF" w:rsidRDefault="00834630" w:rsidP="00834630">
      <w:pPr>
        <w:suppressAutoHyphens/>
        <w:jc w:val="both"/>
        <w:rPr>
          <w:szCs w:val="28"/>
        </w:rPr>
      </w:pPr>
      <w:r w:rsidRPr="00D446FF">
        <w:rPr>
          <w:szCs w:val="28"/>
        </w:rPr>
        <w:t>Яровой Виктор Тимофеевич, дата рождения – 13.07.1962, место рождения –  город Шахты Ростовская область, адрес места жительства – Ростовская область, город Шахты</w:t>
      </w:r>
      <w:r w:rsidRPr="00D446FF">
        <w:rPr>
          <w:b/>
          <w:szCs w:val="28"/>
        </w:rPr>
        <w:t xml:space="preserve">, </w:t>
      </w:r>
      <w:r w:rsidRPr="00D446FF">
        <w:rPr>
          <w:szCs w:val="28"/>
        </w:rPr>
        <w:t>округ № 10;</w:t>
      </w:r>
    </w:p>
    <w:p w:rsidR="00834630" w:rsidRPr="00D446FF" w:rsidRDefault="00834630" w:rsidP="00837FAF">
      <w:pPr>
        <w:suppressAutoHyphens/>
        <w:jc w:val="both"/>
        <w:rPr>
          <w:szCs w:val="28"/>
        </w:rPr>
      </w:pPr>
    </w:p>
    <w:p w:rsidR="00A16A21" w:rsidRPr="00D446FF" w:rsidRDefault="00A16A21" w:rsidP="00A16A21">
      <w:pPr>
        <w:suppressAutoHyphens/>
        <w:jc w:val="both"/>
        <w:rPr>
          <w:szCs w:val="28"/>
        </w:rPr>
      </w:pPr>
      <w:r w:rsidRPr="00D446FF">
        <w:rPr>
          <w:szCs w:val="28"/>
        </w:rPr>
        <w:t>Фомин Виталий Сергеевич, дата рождения – 27.05.1977, место рождения –  город   Каменск-Шахтинский Ростовская область, адрес места жительства – Ростовская область, Куйбышевский район, с. Куйбышево,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11;</w:t>
      </w:r>
    </w:p>
    <w:p w:rsidR="0045599E" w:rsidRPr="00D446FF" w:rsidRDefault="0045599E" w:rsidP="00837FAF">
      <w:pPr>
        <w:suppressAutoHyphens/>
        <w:jc w:val="both"/>
        <w:rPr>
          <w:szCs w:val="28"/>
        </w:rPr>
      </w:pPr>
    </w:p>
    <w:p w:rsidR="00A16A21" w:rsidRPr="00D446FF" w:rsidRDefault="00A16A21" w:rsidP="00A16A21">
      <w:pPr>
        <w:suppressAutoHyphens/>
        <w:jc w:val="both"/>
        <w:rPr>
          <w:szCs w:val="28"/>
        </w:rPr>
      </w:pPr>
      <w:r w:rsidRPr="00D446FF">
        <w:rPr>
          <w:szCs w:val="28"/>
        </w:rPr>
        <w:t>Коробка Роман Евгеньевич, дата рождения – 16.04.1977, место рождения –  город   Шахты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12;</w:t>
      </w:r>
    </w:p>
    <w:p w:rsidR="00A16A21" w:rsidRPr="00D446FF" w:rsidRDefault="00A16A21" w:rsidP="00A16A21">
      <w:pPr>
        <w:suppressAutoHyphens/>
        <w:jc w:val="both"/>
        <w:rPr>
          <w:szCs w:val="28"/>
        </w:rPr>
      </w:pPr>
    </w:p>
    <w:p w:rsidR="00A16A21" w:rsidRPr="00D446FF" w:rsidRDefault="00A16A21" w:rsidP="00A16A21">
      <w:pPr>
        <w:suppressAutoHyphens/>
        <w:jc w:val="both"/>
        <w:rPr>
          <w:szCs w:val="28"/>
        </w:rPr>
      </w:pPr>
      <w:r w:rsidRPr="00D446FF">
        <w:rPr>
          <w:szCs w:val="28"/>
        </w:rPr>
        <w:t>Корнеев Константин Кузьмич, дата рождения – 01.10.1970, место рождения –  город   Шахты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13;</w:t>
      </w:r>
    </w:p>
    <w:p w:rsidR="00A16A21" w:rsidRPr="00D446FF" w:rsidRDefault="00A16A21" w:rsidP="00A16A21">
      <w:pPr>
        <w:suppressAutoHyphens/>
        <w:jc w:val="both"/>
        <w:rPr>
          <w:szCs w:val="28"/>
        </w:rPr>
      </w:pPr>
    </w:p>
    <w:p w:rsidR="00A16A21" w:rsidRPr="00D446FF" w:rsidRDefault="00A16A21" w:rsidP="00A16A21">
      <w:pPr>
        <w:suppressAutoHyphens/>
        <w:jc w:val="both"/>
        <w:rPr>
          <w:szCs w:val="28"/>
        </w:rPr>
      </w:pPr>
      <w:r w:rsidRPr="00D446FF">
        <w:rPr>
          <w:color w:val="000000"/>
          <w:szCs w:val="28"/>
        </w:rPr>
        <w:t>Долгопятов Артем Борисович</w:t>
      </w:r>
      <w:r w:rsidRPr="00D446FF">
        <w:rPr>
          <w:szCs w:val="28"/>
        </w:rPr>
        <w:t xml:space="preserve">, дата рождения – </w:t>
      </w:r>
      <w:r w:rsidRPr="00D446FF">
        <w:rPr>
          <w:color w:val="000000"/>
          <w:szCs w:val="28"/>
        </w:rPr>
        <w:t>01.04.1992</w:t>
      </w:r>
      <w:r w:rsidRPr="00D446FF">
        <w:rPr>
          <w:szCs w:val="28"/>
        </w:rPr>
        <w:t xml:space="preserve">, место рождения –  </w:t>
      </w:r>
      <w:r w:rsidRPr="00D446FF">
        <w:rPr>
          <w:color w:val="000000"/>
          <w:szCs w:val="28"/>
        </w:rPr>
        <w:t xml:space="preserve">пос. Розетт Красносулинский район </w:t>
      </w:r>
      <w:r w:rsidRPr="00D446FF">
        <w:rPr>
          <w:szCs w:val="28"/>
        </w:rPr>
        <w:t xml:space="preserve">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14;</w:t>
      </w:r>
    </w:p>
    <w:p w:rsidR="0098501E" w:rsidRPr="00D446FF" w:rsidRDefault="0098501E" w:rsidP="00E9464C">
      <w:pPr>
        <w:suppressAutoHyphens/>
        <w:spacing w:line="276" w:lineRule="auto"/>
        <w:ind w:right="-1" w:firstLine="709"/>
        <w:jc w:val="center"/>
        <w:rPr>
          <w:szCs w:val="28"/>
        </w:rPr>
      </w:pPr>
    </w:p>
    <w:p w:rsidR="00A16A21" w:rsidRPr="00D446FF" w:rsidRDefault="00A16A21" w:rsidP="00A16A21">
      <w:pPr>
        <w:suppressAutoHyphens/>
        <w:jc w:val="both"/>
        <w:rPr>
          <w:szCs w:val="28"/>
        </w:rPr>
      </w:pPr>
      <w:r w:rsidRPr="00D446FF">
        <w:rPr>
          <w:szCs w:val="28"/>
        </w:rPr>
        <w:t xml:space="preserve">Долгопятов Дмитрий Петрович, дата рождения – 21.04.1990, место рождения –  </w:t>
      </w:r>
      <w:r w:rsidRPr="00D446FF">
        <w:rPr>
          <w:color w:val="000000"/>
          <w:szCs w:val="28"/>
        </w:rPr>
        <w:t xml:space="preserve">город Шахты </w:t>
      </w:r>
      <w:r w:rsidRPr="00D446FF">
        <w:rPr>
          <w:szCs w:val="28"/>
        </w:rPr>
        <w:t xml:space="preserve">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15;</w:t>
      </w:r>
    </w:p>
    <w:p w:rsidR="00A16A21" w:rsidRPr="00D446FF" w:rsidRDefault="00A16A21" w:rsidP="00E9464C">
      <w:pPr>
        <w:suppressAutoHyphens/>
        <w:spacing w:line="276" w:lineRule="auto"/>
        <w:ind w:right="-1" w:firstLine="709"/>
        <w:jc w:val="center"/>
        <w:rPr>
          <w:szCs w:val="28"/>
        </w:rPr>
      </w:pPr>
    </w:p>
    <w:p w:rsidR="00E131C0" w:rsidRPr="00D446FF" w:rsidRDefault="00E131C0" w:rsidP="00E131C0">
      <w:pPr>
        <w:suppressAutoHyphens/>
        <w:jc w:val="both"/>
        <w:rPr>
          <w:szCs w:val="28"/>
        </w:rPr>
      </w:pPr>
      <w:r w:rsidRPr="00D446FF">
        <w:rPr>
          <w:color w:val="000000"/>
          <w:szCs w:val="28"/>
        </w:rPr>
        <w:t>Диденко Виктория Юрьевна</w:t>
      </w:r>
      <w:r w:rsidRPr="00D446FF">
        <w:rPr>
          <w:szCs w:val="28"/>
        </w:rPr>
        <w:t xml:space="preserve">, дата рождения – </w:t>
      </w:r>
      <w:r w:rsidR="007967B0" w:rsidRPr="00D446FF">
        <w:rPr>
          <w:color w:val="000000"/>
          <w:szCs w:val="28"/>
        </w:rPr>
        <w:t>09.05.1985</w:t>
      </w:r>
      <w:r w:rsidRPr="00D446FF">
        <w:rPr>
          <w:szCs w:val="28"/>
        </w:rPr>
        <w:t xml:space="preserve">, место рождения –  </w:t>
      </w:r>
      <w:r w:rsidRPr="00D446FF">
        <w:rPr>
          <w:color w:val="000000"/>
          <w:szCs w:val="28"/>
        </w:rPr>
        <w:t xml:space="preserve">город </w:t>
      </w:r>
      <w:r w:rsidR="007967B0" w:rsidRPr="00D446FF">
        <w:rPr>
          <w:color w:val="000000"/>
          <w:szCs w:val="28"/>
        </w:rPr>
        <w:t>Новочеркасск</w:t>
      </w:r>
      <w:r w:rsidRPr="00D446FF">
        <w:rPr>
          <w:color w:val="000000"/>
          <w:szCs w:val="28"/>
        </w:rPr>
        <w:t xml:space="preserve"> </w:t>
      </w:r>
      <w:r w:rsidRPr="00D446FF">
        <w:rPr>
          <w:szCs w:val="28"/>
        </w:rPr>
        <w:t xml:space="preserve">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</w:t>
      </w:r>
      <w:r w:rsidR="007967B0" w:rsidRPr="00D446FF">
        <w:rPr>
          <w:szCs w:val="28"/>
        </w:rPr>
        <w:t>6</w:t>
      </w:r>
      <w:r w:rsidRPr="00D446FF">
        <w:rPr>
          <w:szCs w:val="28"/>
        </w:rPr>
        <w:t>;</w:t>
      </w:r>
    </w:p>
    <w:p w:rsidR="00E9464C" w:rsidRPr="00D446FF" w:rsidRDefault="00E9464C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</w:p>
    <w:p w:rsidR="007967B0" w:rsidRPr="00D446FF" w:rsidRDefault="007967B0" w:rsidP="007967B0">
      <w:pPr>
        <w:suppressAutoHyphens/>
        <w:jc w:val="both"/>
        <w:rPr>
          <w:szCs w:val="28"/>
        </w:rPr>
      </w:pPr>
      <w:r w:rsidRPr="00D446FF">
        <w:rPr>
          <w:szCs w:val="28"/>
        </w:rPr>
        <w:t xml:space="preserve">Петин Александр Николаевич, дата рождения – 31.07.1984, место рождения –  </w:t>
      </w:r>
      <w:r w:rsidRPr="00D446FF">
        <w:rPr>
          <w:color w:val="000000"/>
          <w:szCs w:val="28"/>
        </w:rPr>
        <w:t xml:space="preserve">город Шахты </w:t>
      </w:r>
      <w:r w:rsidRPr="00D446FF">
        <w:rPr>
          <w:szCs w:val="28"/>
        </w:rPr>
        <w:t xml:space="preserve">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17;</w:t>
      </w:r>
    </w:p>
    <w:p w:rsidR="007967B0" w:rsidRPr="00D446FF" w:rsidRDefault="007967B0" w:rsidP="007967B0">
      <w:pPr>
        <w:suppressAutoHyphens/>
        <w:jc w:val="both"/>
        <w:rPr>
          <w:szCs w:val="28"/>
        </w:rPr>
      </w:pPr>
      <w:r w:rsidRPr="00D446FF">
        <w:rPr>
          <w:szCs w:val="28"/>
        </w:rPr>
        <w:t xml:space="preserve">Кисляков Сергей Васильевич, дата рождения – 09.11.1972, место рождения –  </w:t>
      </w:r>
      <w:r w:rsidRPr="00D446FF">
        <w:rPr>
          <w:color w:val="000000"/>
          <w:szCs w:val="28"/>
        </w:rPr>
        <w:t xml:space="preserve">город Новочеркасск </w:t>
      </w:r>
      <w:r w:rsidRPr="00D446FF">
        <w:rPr>
          <w:szCs w:val="28"/>
        </w:rPr>
        <w:t xml:space="preserve"> Ростовская область, адрес места жительства – Ростовская область, город Новочеркасск,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18;</w:t>
      </w:r>
    </w:p>
    <w:p w:rsidR="007967B0" w:rsidRPr="00D446FF" w:rsidRDefault="007967B0" w:rsidP="007967B0">
      <w:pPr>
        <w:suppressAutoHyphens/>
        <w:jc w:val="both"/>
        <w:rPr>
          <w:szCs w:val="28"/>
        </w:rPr>
      </w:pPr>
    </w:p>
    <w:p w:rsidR="007967B0" w:rsidRPr="00D446FF" w:rsidRDefault="007967B0" w:rsidP="007967B0">
      <w:pPr>
        <w:suppressAutoHyphens/>
        <w:jc w:val="both"/>
        <w:rPr>
          <w:szCs w:val="28"/>
        </w:rPr>
      </w:pPr>
      <w:r w:rsidRPr="00D446FF">
        <w:rPr>
          <w:szCs w:val="28"/>
        </w:rPr>
        <w:lastRenderedPageBreak/>
        <w:t>Хиникадзе Тенгиз Анзориевич, дата рождения – 06.11.1972, место рождения –  город Кобулети Кобулетский р</w:t>
      </w:r>
      <w:r w:rsidR="00D8055F">
        <w:rPr>
          <w:szCs w:val="28"/>
        </w:rPr>
        <w:t>айо</w:t>
      </w:r>
      <w:r w:rsidRPr="00D446FF">
        <w:rPr>
          <w:szCs w:val="28"/>
        </w:rPr>
        <w:t>н Аджария,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19;</w:t>
      </w:r>
    </w:p>
    <w:p w:rsidR="007967B0" w:rsidRPr="00D446FF" w:rsidRDefault="007967B0" w:rsidP="007967B0">
      <w:pPr>
        <w:suppressAutoHyphens/>
        <w:jc w:val="both"/>
        <w:rPr>
          <w:szCs w:val="28"/>
        </w:rPr>
      </w:pPr>
    </w:p>
    <w:p w:rsidR="007967B0" w:rsidRPr="00D446FF" w:rsidRDefault="007967B0" w:rsidP="007967B0">
      <w:pPr>
        <w:suppressAutoHyphens/>
        <w:jc w:val="both"/>
        <w:rPr>
          <w:szCs w:val="28"/>
        </w:rPr>
      </w:pPr>
      <w:r w:rsidRPr="00D446FF">
        <w:rPr>
          <w:szCs w:val="28"/>
        </w:rPr>
        <w:t>Литвинов Вадим Петрович, дата рождения – 30.10.1975, место рождения –  город Шахты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20;</w:t>
      </w:r>
    </w:p>
    <w:p w:rsidR="007967B0" w:rsidRPr="00D446FF" w:rsidRDefault="007967B0" w:rsidP="007967B0">
      <w:pPr>
        <w:suppressAutoHyphens/>
        <w:jc w:val="both"/>
        <w:rPr>
          <w:szCs w:val="28"/>
        </w:rPr>
      </w:pPr>
    </w:p>
    <w:p w:rsidR="007967B0" w:rsidRPr="00D446FF" w:rsidRDefault="007967B0" w:rsidP="007967B0">
      <w:pPr>
        <w:suppressAutoHyphens/>
        <w:jc w:val="both"/>
        <w:rPr>
          <w:szCs w:val="28"/>
        </w:rPr>
      </w:pPr>
      <w:r w:rsidRPr="00D446FF">
        <w:rPr>
          <w:szCs w:val="28"/>
        </w:rPr>
        <w:t>Скориков Александр Викторович, дата рождения – 23.05.1964, место рождения –  хут. Орлов Морозовский район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21;</w:t>
      </w:r>
    </w:p>
    <w:p w:rsidR="007967B0" w:rsidRPr="00D446FF" w:rsidRDefault="007967B0" w:rsidP="007967B0">
      <w:pPr>
        <w:suppressAutoHyphens/>
        <w:jc w:val="both"/>
        <w:rPr>
          <w:szCs w:val="28"/>
        </w:rPr>
      </w:pPr>
    </w:p>
    <w:p w:rsidR="007967B0" w:rsidRPr="00D446FF" w:rsidRDefault="007967B0" w:rsidP="007967B0">
      <w:pPr>
        <w:suppressAutoHyphens/>
        <w:jc w:val="both"/>
        <w:rPr>
          <w:szCs w:val="28"/>
        </w:rPr>
      </w:pPr>
      <w:r w:rsidRPr="00D446FF">
        <w:rPr>
          <w:szCs w:val="28"/>
        </w:rPr>
        <w:t>Ермаков Андрей Евгеньевич, дата рождения – 14.05.1975, место рождения –  п. Каменоломни Октябрьский (с) район Ростовская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>округ № 2</w:t>
      </w:r>
      <w:r w:rsidR="00D446FF" w:rsidRPr="00D446FF">
        <w:rPr>
          <w:szCs w:val="28"/>
        </w:rPr>
        <w:t>2</w:t>
      </w:r>
      <w:r w:rsidRPr="00D446FF">
        <w:rPr>
          <w:szCs w:val="28"/>
        </w:rPr>
        <w:t xml:space="preserve">; </w:t>
      </w:r>
    </w:p>
    <w:p w:rsidR="00D446FF" w:rsidRPr="00D446FF" w:rsidRDefault="00D446FF" w:rsidP="007967B0">
      <w:pPr>
        <w:suppressAutoHyphens/>
        <w:jc w:val="both"/>
        <w:rPr>
          <w:szCs w:val="28"/>
        </w:rPr>
      </w:pPr>
    </w:p>
    <w:p w:rsidR="00D446FF" w:rsidRPr="00D446FF" w:rsidRDefault="00D446FF" w:rsidP="00D446FF">
      <w:pPr>
        <w:suppressAutoHyphens/>
        <w:jc w:val="both"/>
        <w:rPr>
          <w:szCs w:val="28"/>
        </w:rPr>
      </w:pPr>
      <w:r w:rsidRPr="00D446FF">
        <w:rPr>
          <w:szCs w:val="28"/>
        </w:rPr>
        <w:t>Федоров Дмитрий Валерьевич, дата рождения – 06.07.1970, место рождения –   город Красноярск,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 xml:space="preserve">округ № 23; </w:t>
      </w:r>
    </w:p>
    <w:p w:rsidR="007967B0" w:rsidRPr="00D446FF" w:rsidRDefault="007967B0" w:rsidP="007967B0">
      <w:pPr>
        <w:suppressAutoHyphens/>
        <w:jc w:val="both"/>
        <w:rPr>
          <w:szCs w:val="28"/>
        </w:rPr>
      </w:pPr>
    </w:p>
    <w:p w:rsidR="00D446FF" w:rsidRPr="00D446FF" w:rsidRDefault="00D446FF" w:rsidP="00D446FF">
      <w:pPr>
        <w:suppressAutoHyphens/>
        <w:jc w:val="both"/>
        <w:rPr>
          <w:szCs w:val="28"/>
        </w:rPr>
      </w:pPr>
      <w:r w:rsidRPr="00D446FF">
        <w:rPr>
          <w:szCs w:val="28"/>
        </w:rPr>
        <w:t>Горцевской Андрей Григорьевич, дата рождения – 29.11.1962, место рождения –   город Темиртау Карагандинская область,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 xml:space="preserve">округ № 24; </w:t>
      </w:r>
    </w:p>
    <w:p w:rsidR="00D446FF" w:rsidRPr="00D446FF" w:rsidRDefault="00D446FF" w:rsidP="00D446FF">
      <w:pPr>
        <w:suppressAutoHyphens/>
        <w:jc w:val="both"/>
        <w:rPr>
          <w:szCs w:val="28"/>
        </w:rPr>
      </w:pPr>
    </w:p>
    <w:p w:rsidR="00D446FF" w:rsidRPr="00D446FF" w:rsidRDefault="00D446FF" w:rsidP="00D446FF">
      <w:pPr>
        <w:suppressAutoHyphens/>
        <w:jc w:val="both"/>
        <w:rPr>
          <w:szCs w:val="28"/>
        </w:rPr>
      </w:pPr>
      <w:r w:rsidRPr="00D446FF">
        <w:rPr>
          <w:szCs w:val="28"/>
        </w:rPr>
        <w:t>Горцевской Аркадий Андреевич, дата рождения – 29.09.1993, место рождения –   город Шахты, адрес места жительства – Ростовская область, город Шахты,</w:t>
      </w:r>
      <w:r w:rsidRPr="00D446FF">
        <w:rPr>
          <w:b/>
          <w:szCs w:val="28"/>
        </w:rPr>
        <w:t xml:space="preserve"> </w:t>
      </w:r>
      <w:r w:rsidRPr="00D446FF">
        <w:rPr>
          <w:szCs w:val="28"/>
        </w:rPr>
        <w:t xml:space="preserve">округ № 25. </w:t>
      </w:r>
    </w:p>
    <w:p w:rsidR="007967B0" w:rsidRPr="00D446FF" w:rsidRDefault="007967B0" w:rsidP="007967B0">
      <w:pPr>
        <w:suppressAutoHyphens/>
        <w:jc w:val="both"/>
        <w:rPr>
          <w:szCs w:val="28"/>
        </w:rPr>
      </w:pPr>
    </w:p>
    <w:p w:rsidR="007967B0" w:rsidRPr="00D446FF" w:rsidRDefault="007967B0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E9464C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sectPr w:rsidR="00C602C0" w:rsidSect="0098501E">
      <w:headerReference w:type="even" r:id="rId11"/>
      <w:headerReference w:type="default" r:id="rId12"/>
      <w:footerReference w:type="default" r:id="rId13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858" w:rsidRDefault="006E0858">
      <w:r>
        <w:separator/>
      </w:r>
    </w:p>
  </w:endnote>
  <w:endnote w:type="continuationSeparator" w:id="1">
    <w:p w:rsidR="006E0858" w:rsidRDefault="006E08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858" w:rsidRDefault="006E0858">
      <w:r>
        <w:separator/>
      </w:r>
    </w:p>
  </w:footnote>
  <w:footnote w:type="continuationSeparator" w:id="1">
    <w:p w:rsidR="006E0858" w:rsidRDefault="006E08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81558" w:rsidRDefault="0028155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F2575">
      <w:rPr>
        <w:rStyle w:val="a6"/>
        <w:noProof/>
      </w:rPr>
      <w:t>2</w:t>
    </w:r>
    <w:r>
      <w:rPr>
        <w:rStyle w:val="a6"/>
      </w:rPr>
      <w:fldChar w:fldCharType="end"/>
    </w:r>
  </w:p>
  <w:p w:rsidR="00281558" w:rsidRDefault="0028155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81558" w:rsidRDefault="00281558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58" w:rsidRDefault="00281558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F2575">
      <w:rPr>
        <w:rStyle w:val="a6"/>
        <w:noProof/>
      </w:rPr>
      <w:t>4</w:t>
    </w:r>
    <w:r>
      <w:rPr>
        <w:rStyle w:val="a6"/>
      </w:rPr>
      <w:fldChar w:fldCharType="end"/>
    </w:r>
  </w:p>
  <w:p w:rsidR="00281558" w:rsidRDefault="0028155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25B55"/>
    <w:rsid w:val="00040F88"/>
    <w:rsid w:val="00044729"/>
    <w:rsid w:val="000449BD"/>
    <w:rsid w:val="000522BC"/>
    <w:rsid w:val="00056FB4"/>
    <w:rsid w:val="00063394"/>
    <w:rsid w:val="00064B3E"/>
    <w:rsid w:val="00077120"/>
    <w:rsid w:val="00091376"/>
    <w:rsid w:val="0009142F"/>
    <w:rsid w:val="00093C3A"/>
    <w:rsid w:val="000947B8"/>
    <w:rsid w:val="00094818"/>
    <w:rsid w:val="000B441F"/>
    <w:rsid w:val="000B7670"/>
    <w:rsid w:val="000E1FA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77045"/>
    <w:rsid w:val="001B1BE6"/>
    <w:rsid w:val="001C2EFA"/>
    <w:rsid w:val="001C3186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81558"/>
    <w:rsid w:val="0028524C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07F2E"/>
    <w:rsid w:val="00351202"/>
    <w:rsid w:val="00357332"/>
    <w:rsid w:val="003621B1"/>
    <w:rsid w:val="00362941"/>
    <w:rsid w:val="00365722"/>
    <w:rsid w:val="003712CB"/>
    <w:rsid w:val="003717B8"/>
    <w:rsid w:val="00383C45"/>
    <w:rsid w:val="00383D76"/>
    <w:rsid w:val="00387333"/>
    <w:rsid w:val="003A0121"/>
    <w:rsid w:val="003A7E9B"/>
    <w:rsid w:val="003C03D6"/>
    <w:rsid w:val="003C077E"/>
    <w:rsid w:val="003C4F0F"/>
    <w:rsid w:val="003D081B"/>
    <w:rsid w:val="003E1D81"/>
    <w:rsid w:val="003F0FC7"/>
    <w:rsid w:val="003F2575"/>
    <w:rsid w:val="00401866"/>
    <w:rsid w:val="0040645E"/>
    <w:rsid w:val="0040714C"/>
    <w:rsid w:val="00407576"/>
    <w:rsid w:val="004460D3"/>
    <w:rsid w:val="00447EB6"/>
    <w:rsid w:val="0045599E"/>
    <w:rsid w:val="00473B0B"/>
    <w:rsid w:val="00490764"/>
    <w:rsid w:val="004A57EC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42CC"/>
    <w:rsid w:val="00554ECB"/>
    <w:rsid w:val="00561087"/>
    <w:rsid w:val="0056145C"/>
    <w:rsid w:val="00573537"/>
    <w:rsid w:val="00576003"/>
    <w:rsid w:val="00597245"/>
    <w:rsid w:val="005B625E"/>
    <w:rsid w:val="005C1CCE"/>
    <w:rsid w:val="005C310D"/>
    <w:rsid w:val="005C3448"/>
    <w:rsid w:val="005D12C5"/>
    <w:rsid w:val="005D16C1"/>
    <w:rsid w:val="005E586F"/>
    <w:rsid w:val="006172F1"/>
    <w:rsid w:val="006265A1"/>
    <w:rsid w:val="00646B7A"/>
    <w:rsid w:val="00656808"/>
    <w:rsid w:val="00656869"/>
    <w:rsid w:val="006600C9"/>
    <w:rsid w:val="006851F8"/>
    <w:rsid w:val="006971E5"/>
    <w:rsid w:val="006A20F2"/>
    <w:rsid w:val="006B1BF3"/>
    <w:rsid w:val="006B2E12"/>
    <w:rsid w:val="006B42C0"/>
    <w:rsid w:val="006C491D"/>
    <w:rsid w:val="006C554C"/>
    <w:rsid w:val="006D7C76"/>
    <w:rsid w:val="006E0858"/>
    <w:rsid w:val="006E10DA"/>
    <w:rsid w:val="006E4BDF"/>
    <w:rsid w:val="006F1806"/>
    <w:rsid w:val="007055FD"/>
    <w:rsid w:val="00711330"/>
    <w:rsid w:val="00712725"/>
    <w:rsid w:val="00716AD7"/>
    <w:rsid w:val="00725CCE"/>
    <w:rsid w:val="00732692"/>
    <w:rsid w:val="007431B1"/>
    <w:rsid w:val="0075066B"/>
    <w:rsid w:val="007643C5"/>
    <w:rsid w:val="00767BFD"/>
    <w:rsid w:val="00775105"/>
    <w:rsid w:val="00790AAF"/>
    <w:rsid w:val="007967B0"/>
    <w:rsid w:val="007A08AF"/>
    <w:rsid w:val="007A31E3"/>
    <w:rsid w:val="007A7CF8"/>
    <w:rsid w:val="007B5352"/>
    <w:rsid w:val="007D5060"/>
    <w:rsid w:val="007E17D2"/>
    <w:rsid w:val="007F4566"/>
    <w:rsid w:val="00802729"/>
    <w:rsid w:val="00803CBD"/>
    <w:rsid w:val="00817443"/>
    <w:rsid w:val="00830575"/>
    <w:rsid w:val="00833EDD"/>
    <w:rsid w:val="00834630"/>
    <w:rsid w:val="00837FAF"/>
    <w:rsid w:val="008528A6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45C6A"/>
    <w:rsid w:val="00954783"/>
    <w:rsid w:val="00955D90"/>
    <w:rsid w:val="0095603D"/>
    <w:rsid w:val="0096068B"/>
    <w:rsid w:val="0096194F"/>
    <w:rsid w:val="009717E4"/>
    <w:rsid w:val="0098501E"/>
    <w:rsid w:val="009967C3"/>
    <w:rsid w:val="009B0259"/>
    <w:rsid w:val="009B0B0B"/>
    <w:rsid w:val="009E29CD"/>
    <w:rsid w:val="009F0EB8"/>
    <w:rsid w:val="00A03EDA"/>
    <w:rsid w:val="00A1068E"/>
    <w:rsid w:val="00A1573A"/>
    <w:rsid w:val="00A16A21"/>
    <w:rsid w:val="00A3753D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C20"/>
    <w:rsid w:val="00AC11F0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A48FD"/>
    <w:rsid w:val="00BB128E"/>
    <w:rsid w:val="00BB42E9"/>
    <w:rsid w:val="00BB7B90"/>
    <w:rsid w:val="00BC343F"/>
    <w:rsid w:val="00BC63B3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475F8"/>
    <w:rsid w:val="00C602C0"/>
    <w:rsid w:val="00C6041C"/>
    <w:rsid w:val="00C620A7"/>
    <w:rsid w:val="00C81874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CF18CF"/>
    <w:rsid w:val="00D05BBC"/>
    <w:rsid w:val="00D11097"/>
    <w:rsid w:val="00D32825"/>
    <w:rsid w:val="00D34267"/>
    <w:rsid w:val="00D3620E"/>
    <w:rsid w:val="00D446FF"/>
    <w:rsid w:val="00D511A4"/>
    <w:rsid w:val="00D51519"/>
    <w:rsid w:val="00D60BDA"/>
    <w:rsid w:val="00D62B8E"/>
    <w:rsid w:val="00D8055F"/>
    <w:rsid w:val="00D8640F"/>
    <w:rsid w:val="00D97AD0"/>
    <w:rsid w:val="00DA3E28"/>
    <w:rsid w:val="00DB4F50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31C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75243"/>
    <w:rsid w:val="00E9464C"/>
    <w:rsid w:val="00E97CCC"/>
    <w:rsid w:val="00EA1185"/>
    <w:rsid w:val="00EA23E0"/>
    <w:rsid w:val="00EA3827"/>
    <w:rsid w:val="00EC7EFA"/>
    <w:rsid w:val="00ED44E5"/>
    <w:rsid w:val="00ED486E"/>
    <w:rsid w:val="00ED4CBC"/>
    <w:rsid w:val="00EE3328"/>
    <w:rsid w:val="00EE6A26"/>
    <w:rsid w:val="00EF234C"/>
    <w:rsid w:val="00EF68C1"/>
    <w:rsid w:val="00EF789C"/>
    <w:rsid w:val="00F03ECB"/>
    <w:rsid w:val="00F10417"/>
    <w:rsid w:val="00F1453E"/>
    <w:rsid w:val="00F14CD9"/>
    <w:rsid w:val="00F2147B"/>
    <w:rsid w:val="00F2446E"/>
    <w:rsid w:val="00F26F5B"/>
    <w:rsid w:val="00F27A4F"/>
    <w:rsid w:val="00F33C29"/>
    <w:rsid w:val="00F4242E"/>
    <w:rsid w:val="00F609A8"/>
    <w:rsid w:val="00F87A25"/>
    <w:rsid w:val="00FA47DC"/>
    <w:rsid w:val="00FB5BD7"/>
    <w:rsid w:val="00FC70C9"/>
    <w:rsid w:val="00FD5671"/>
    <w:rsid w:val="00FE0464"/>
    <w:rsid w:val="00FE48D0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3A0121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3A0121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3A0121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link w:val="Normal"/>
    <w:qFormat/>
    <w:rsid w:val="0098501E"/>
    <w:pPr>
      <w:widowControl w:val="0"/>
      <w:spacing w:after="200" w:line="276" w:lineRule="auto"/>
    </w:pPr>
    <w:rPr>
      <w:snapToGrid w:val="0"/>
    </w:rPr>
  </w:style>
  <w:style w:type="character" w:customStyle="1" w:styleId="Normal">
    <w:name w:val="Normal Знак"/>
    <w:link w:val="11"/>
    <w:rsid w:val="0098501E"/>
    <w:rPr>
      <w:snapToGrid w:val="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AC2EF-EB81-48F0-84EE-E6E25E1A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5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2020-07-17T16:58:00Z</cp:lastPrinted>
  <dcterms:created xsi:type="dcterms:W3CDTF">2020-07-24T14:09:00Z</dcterms:created>
  <dcterms:modified xsi:type="dcterms:W3CDTF">2020-07-24T14:09:00Z</dcterms:modified>
</cp:coreProperties>
</file>