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E74505">
        <w:t>2</w:t>
      </w:r>
      <w:r w:rsidR="00785537">
        <w:t>6</w:t>
      </w:r>
      <w:r w:rsidR="001D37F8">
        <w:t>августа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r w:rsidR="00B24F00">
        <w:t>22</w:t>
      </w:r>
      <w:r w:rsidR="00785537">
        <w:t>8</w:t>
      </w:r>
      <w:r w:rsidR="00E74505">
        <w:t>-</w:t>
      </w:r>
      <w:r w:rsidR="00B24F00">
        <w:t>1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785537" w:rsidRPr="007C638C" w:rsidTr="00E821B5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785537" w:rsidRPr="007C638C" w:rsidRDefault="00785537" w:rsidP="00785537">
            <w:pPr>
              <w:suppressAutoHyphens/>
              <w:jc w:val="both"/>
              <w:rPr>
                <w:b/>
              </w:rPr>
            </w:pPr>
            <w:r w:rsidRPr="007C638C">
              <w:rPr>
                <w:b/>
              </w:rPr>
              <w:t xml:space="preserve">Об аннулировании регистрации кандидата в депутаты </w:t>
            </w:r>
            <w:r>
              <w:rPr>
                <w:b/>
              </w:rPr>
              <w:t xml:space="preserve">городской Думы города Шахты восьмого созыва </w:t>
            </w:r>
            <w:r w:rsidRPr="007C638C">
              <w:rPr>
                <w:b/>
              </w:rPr>
              <w:t xml:space="preserve">Пятакова Александра Александровичапо одномандатному избирательному округу № 15 </w:t>
            </w:r>
          </w:p>
        </w:tc>
      </w:tr>
    </w:tbl>
    <w:p w:rsidR="00785537" w:rsidRDefault="00785537" w:rsidP="00785537">
      <w:pPr>
        <w:pStyle w:val="Postan"/>
        <w:ind w:firstLine="851"/>
        <w:jc w:val="both"/>
        <w:rPr>
          <w:szCs w:val="28"/>
        </w:rPr>
      </w:pPr>
    </w:p>
    <w:p w:rsidR="00785537" w:rsidRPr="00785537" w:rsidRDefault="00785537" w:rsidP="00785537">
      <w:pPr>
        <w:pStyle w:val="Postan"/>
        <w:spacing w:line="360" w:lineRule="auto"/>
        <w:ind w:firstLine="851"/>
        <w:jc w:val="both"/>
        <w:rPr>
          <w:szCs w:val="28"/>
        </w:rPr>
      </w:pPr>
      <w:r w:rsidRPr="00785537">
        <w:rPr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785537">
        <w:rPr>
          <w:szCs w:val="28"/>
        </w:rPr>
        <w:br/>
        <w:t xml:space="preserve">и референдумах в Ростовской области», на основании письменного заявления Пятакова Александра Александровича, зарегистрированного </w:t>
      </w:r>
      <w:r w:rsidRPr="00785537">
        <w:rPr>
          <w:bCs/>
          <w:szCs w:val="28"/>
        </w:rPr>
        <w:t xml:space="preserve">кандидата </w:t>
      </w:r>
      <w:r w:rsidRPr="00785537">
        <w:rPr>
          <w:szCs w:val="28"/>
        </w:rPr>
        <w:t>в д</w:t>
      </w:r>
      <w:r w:rsidRPr="00785537">
        <w:rPr>
          <w:szCs w:val="28"/>
        </w:rPr>
        <w:t>е</w:t>
      </w:r>
      <w:r w:rsidRPr="00785537">
        <w:rPr>
          <w:szCs w:val="28"/>
        </w:rPr>
        <w:t xml:space="preserve">путаты </w:t>
      </w:r>
      <w:r w:rsidRPr="00785537">
        <w:t xml:space="preserve"> городской Думы города Шахты восьмого созыва</w:t>
      </w:r>
      <w:r w:rsidRPr="00785537">
        <w:rPr>
          <w:szCs w:val="28"/>
        </w:rPr>
        <w:t>по одномандатному избирательному округу № 15, о снятии своей кандидатуры,</w:t>
      </w:r>
    </w:p>
    <w:p w:rsidR="00785537" w:rsidRPr="00AF79BB" w:rsidRDefault="00785537" w:rsidP="00785537">
      <w:pPr>
        <w:pStyle w:val="Postan"/>
        <w:ind w:firstLine="851"/>
        <w:jc w:val="both"/>
        <w:rPr>
          <w:szCs w:val="28"/>
        </w:rPr>
      </w:pPr>
    </w:p>
    <w:p w:rsidR="00785537" w:rsidRDefault="00785537" w:rsidP="00785537">
      <w:pPr>
        <w:pStyle w:val="a8"/>
        <w:suppressAutoHyphens/>
        <w:spacing w:before="0" w:line="276" w:lineRule="auto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Шахты Ростовской</w:t>
      </w:r>
      <w:r>
        <w:t xml:space="preserve"> области </w:t>
      </w:r>
      <w:r w:rsidRPr="0078553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785537" w:rsidRPr="00785537" w:rsidRDefault="00785537" w:rsidP="00785537">
      <w:pPr>
        <w:spacing w:line="360" w:lineRule="auto"/>
        <w:ind w:firstLine="709"/>
        <w:jc w:val="both"/>
        <w:rPr>
          <w:bCs/>
          <w:szCs w:val="28"/>
        </w:rPr>
      </w:pPr>
      <w:r w:rsidRPr="00785537">
        <w:t>1. </w:t>
      </w:r>
      <w:r w:rsidRPr="00785537">
        <w:rPr>
          <w:bCs/>
          <w:szCs w:val="28"/>
        </w:rPr>
        <w:t xml:space="preserve">Аннулировать регистрацию Пятакова Александра Александровича, кандидата в депутаты </w:t>
      </w:r>
      <w:r w:rsidRPr="00785537">
        <w:t xml:space="preserve"> городской Думы города Шахты восьмого созыва </w:t>
      </w:r>
      <w:r w:rsidRPr="00785537">
        <w:rPr>
          <w:szCs w:val="28"/>
        </w:rPr>
        <w:t>по о</w:t>
      </w:r>
      <w:r w:rsidRPr="00785537">
        <w:rPr>
          <w:szCs w:val="28"/>
        </w:rPr>
        <w:t>д</w:t>
      </w:r>
      <w:r w:rsidRPr="00785537">
        <w:rPr>
          <w:szCs w:val="28"/>
        </w:rPr>
        <w:t>номандатному избирательному округу № 15</w:t>
      </w:r>
      <w:r w:rsidRPr="00785537">
        <w:rPr>
          <w:bCs/>
          <w:szCs w:val="28"/>
        </w:rPr>
        <w:t>, выдвинутого в порядке самов</w:t>
      </w:r>
      <w:r w:rsidRPr="00785537">
        <w:rPr>
          <w:bCs/>
          <w:szCs w:val="28"/>
        </w:rPr>
        <w:t>ы</w:t>
      </w:r>
      <w:r w:rsidRPr="00785537">
        <w:rPr>
          <w:bCs/>
          <w:szCs w:val="28"/>
        </w:rPr>
        <w:t>движения, и аннулировать удостоверение зарегистрированного кандидата, выданное Территориальной избирательной комиссий города Шахты Росто</w:t>
      </w:r>
      <w:r w:rsidRPr="00785537">
        <w:rPr>
          <w:bCs/>
          <w:szCs w:val="28"/>
        </w:rPr>
        <w:t>в</w:t>
      </w:r>
      <w:r w:rsidRPr="00785537">
        <w:rPr>
          <w:bCs/>
          <w:szCs w:val="28"/>
        </w:rPr>
        <w:t>ской области.</w:t>
      </w:r>
    </w:p>
    <w:p w:rsidR="00785537" w:rsidRDefault="00785537" w:rsidP="00785537">
      <w:pPr>
        <w:pStyle w:val="a8"/>
        <w:suppressAutoHyphens/>
        <w:spacing w:line="360" w:lineRule="auto"/>
        <w:ind w:left="0" w:firstLine="708"/>
        <w:jc w:val="both"/>
      </w:pPr>
      <w:r>
        <w:lastRenderedPageBreak/>
        <w:t xml:space="preserve">Дата аннулирования регистрации 26.08.2025, время </w:t>
      </w:r>
      <w:r w:rsidR="007C638C">
        <w:t>17</w:t>
      </w:r>
      <w:r>
        <w:t xml:space="preserve"> часов </w:t>
      </w:r>
      <w:r w:rsidR="007C638C">
        <w:t>01</w:t>
      </w:r>
      <w:r>
        <w:t xml:space="preserve"> минут</w:t>
      </w:r>
      <w:r w:rsidR="007C638C">
        <w:t>а</w:t>
      </w:r>
      <w:bookmarkStart w:id="0" w:name="_GoBack"/>
      <w:bookmarkEnd w:id="0"/>
      <w:r>
        <w:t>.</w:t>
      </w:r>
    </w:p>
    <w:p w:rsidR="00785537" w:rsidRDefault="00785537" w:rsidP="00785537">
      <w:pPr>
        <w:spacing w:line="360" w:lineRule="auto"/>
        <w:ind w:firstLine="709"/>
        <w:jc w:val="both"/>
        <w:rPr>
          <w:szCs w:val="28"/>
        </w:rPr>
      </w:pPr>
      <w:r w:rsidRPr="00785537">
        <w:rPr>
          <w:szCs w:val="28"/>
        </w:rPr>
        <w:t>2. Уведомить Пятакова Александра Александровича о принятом реш</w:t>
      </w:r>
      <w:r w:rsidRPr="00785537">
        <w:rPr>
          <w:szCs w:val="28"/>
        </w:rPr>
        <w:t>е</w:t>
      </w:r>
      <w:r>
        <w:rPr>
          <w:szCs w:val="28"/>
        </w:rPr>
        <w:t>нии и выдать копию настоящего постановления.</w:t>
      </w:r>
    </w:p>
    <w:p w:rsidR="00785537" w:rsidRPr="00785537" w:rsidRDefault="00785537" w:rsidP="00785537">
      <w:pPr>
        <w:spacing w:line="360" w:lineRule="auto"/>
        <w:ind w:firstLine="709"/>
        <w:jc w:val="both"/>
        <w:rPr>
          <w:szCs w:val="28"/>
        </w:rPr>
      </w:pPr>
      <w:r w:rsidRPr="00785537">
        <w:rPr>
          <w:szCs w:val="28"/>
        </w:rPr>
        <w:t>3.  Признать утратившим силу постановление Территориальной избир</w:t>
      </w:r>
      <w:r w:rsidRPr="00785537">
        <w:rPr>
          <w:szCs w:val="28"/>
        </w:rPr>
        <w:t>а</w:t>
      </w:r>
      <w:r w:rsidRPr="00785537">
        <w:rPr>
          <w:szCs w:val="28"/>
        </w:rPr>
        <w:t>тельной комиссии города Шахты от 19.08.2025 г. № 227-22 «О приостановл</w:t>
      </w:r>
      <w:r w:rsidRPr="00785537">
        <w:rPr>
          <w:szCs w:val="28"/>
        </w:rPr>
        <w:t>е</w:t>
      </w:r>
      <w:r w:rsidRPr="00785537">
        <w:rPr>
          <w:szCs w:val="28"/>
        </w:rPr>
        <w:t>нии полномочий члена участковой избирательной комиссии избирательных участков № 2501 города Шахты с правом решающего голоса Пятакова Але</w:t>
      </w:r>
      <w:r w:rsidRPr="00785537">
        <w:rPr>
          <w:szCs w:val="28"/>
        </w:rPr>
        <w:t>к</w:t>
      </w:r>
      <w:r w:rsidRPr="00785537">
        <w:rPr>
          <w:szCs w:val="28"/>
        </w:rPr>
        <w:t>сандра Александровича</w:t>
      </w:r>
      <w:r>
        <w:rPr>
          <w:szCs w:val="28"/>
        </w:rPr>
        <w:t>» в связи с утратой статуса кандидата в депутаты г</w:t>
      </w:r>
      <w:r>
        <w:rPr>
          <w:szCs w:val="28"/>
        </w:rPr>
        <w:t>о</w:t>
      </w:r>
      <w:r>
        <w:rPr>
          <w:szCs w:val="28"/>
        </w:rPr>
        <w:t>родской Думы города Шахты восьмого созыва.</w:t>
      </w:r>
    </w:p>
    <w:p w:rsidR="00785537" w:rsidRDefault="00785537" w:rsidP="00785537">
      <w:pPr>
        <w:pStyle w:val="a8"/>
        <w:suppressAutoHyphens/>
        <w:spacing w:before="0" w:line="360" w:lineRule="auto"/>
        <w:ind w:left="0" w:firstLine="708"/>
        <w:jc w:val="both"/>
      </w:pPr>
      <w:r>
        <w:t>4.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города Шахты Ростовской области  </w:t>
      </w:r>
      <w:r w:rsidRPr="00704669">
        <w:t>в информационно-телекоммуникационной сети «Интернет».</w:t>
      </w:r>
    </w:p>
    <w:p w:rsidR="00785537" w:rsidRDefault="00785537" w:rsidP="00785537">
      <w:pPr>
        <w:pStyle w:val="a8"/>
        <w:suppressAutoHyphens/>
        <w:spacing w:before="0" w:line="360" w:lineRule="auto"/>
        <w:ind w:left="0" w:firstLine="708"/>
        <w:jc w:val="both"/>
      </w:pPr>
      <w:r>
        <w:t>5. 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>
        <w:rPr>
          <w:szCs w:val="28"/>
        </w:rPr>
        <w:t>председателя Территориальной избирательной  комиссии города Шахты Кухтина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41E" w:rsidRDefault="005F741E">
      <w:r>
        <w:separator/>
      </w:r>
    </w:p>
  </w:endnote>
  <w:endnote w:type="continuationSeparator" w:id="1">
    <w:p w:rsidR="005F741E" w:rsidRDefault="005F7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Pr="00AE4C70" w:rsidRDefault="00C340D7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41E" w:rsidRDefault="005F741E">
      <w:r>
        <w:separator/>
      </w:r>
    </w:p>
  </w:footnote>
  <w:footnote w:type="continuationSeparator" w:id="1">
    <w:p w:rsidR="005F741E" w:rsidRDefault="005F74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046A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046A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227F">
      <w:rPr>
        <w:rStyle w:val="a5"/>
        <w:noProof/>
      </w:rPr>
      <w:t>2</w: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46A0E"/>
    <w:rsid w:val="0006114F"/>
    <w:rsid w:val="0006287A"/>
    <w:rsid w:val="00064DA4"/>
    <w:rsid w:val="00097E14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B227F"/>
    <w:rsid w:val="004E2BEF"/>
    <w:rsid w:val="004E3CE8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F4552"/>
    <w:rsid w:val="005F5CDE"/>
    <w:rsid w:val="005F741E"/>
    <w:rsid w:val="005F7DCF"/>
    <w:rsid w:val="0060614F"/>
    <w:rsid w:val="00611490"/>
    <w:rsid w:val="00642553"/>
    <w:rsid w:val="006752FF"/>
    <w:rsid w:val="00687F1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85537"/>
    <w:rsid w:val="00795446"/>
    <w:rsid w:val="007C638C"/>
    <w:rsid w:val="007E4827"/>
    <w:rsid w:val="007E5612"/>
    <w:rsid w:val="00810167"/>
    <w:rsid w:val="0081478D"/>
    <w:rsid w:val="008256D5"/>
    <w:rsid w:val="008356FB"/>
    <w:rsid w:val="00861A6C"/>
    <w:rsid w:val="008909C0"/>
    <w:rsid w:val="0089609C"/>
    <w:rsid w:val="008A101F"/>
    <w:rsid w:val="008A4078"/>
    <w:rsid w:val="008A6E10"/>
    <w:rsid w:val="008B7F2C"/>
    <w:rsid w:val="008F58B2"/>
    <w:rsid w:val="0094280E"/>
    <w:rsid w:val="00970ED8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B5F30"/>
    <w:rsid w:val="00AE4C70"/>
    <w:rsid w:val="00AF6F02"/>
    <w:rsid w:val="00B041D8"/>
    <w:rsid w:val="00B17CBE"/>
    <w:rsid w:val="00B24F00"/>
    <w:rsid w:val="00B337EC"/>
    <w:rsid w:val="00B51813"/>
    <w:rsid w:val="00B72103"/>
    <w:rsid w:val="00B778E9"/>
    <w:rsid w:val="00B82E0D"/>
    <w:rsid w:val="00B9359D"/>
    <w:rsid w:val="00BC52A5"/>
    <w:rsid w:val="00BD07C8"/>
    <w:rsid w:val="00BD440F"/>
    <w:rsid w:val="00BE30D4"/>
    <w:rsid w:val="00BF5B31"/>
    <w:rsid w:val="00BF5D22"/>
    <w:rsid w:val="00C340D7"/>
    <w:rsid w:val="00C406CF"/>
    <w:rsid w:val="00CC522A"/>
    <w:rsid w:val="00D140F8"/>
    <w:rsid w:val="00D30AAB"/>
    <w:rsid w:val="00D65ABE"/>
    <w:rsid w:val="00D946A7"/>
    <w:rsid w:val="00DC377E"/>
    <w:rsid w:val="00DE69CE"/>
    <w:rsid w:val="00DE7872"/>
    <w:rsid w:val="00E27AB6"/>
    <w:rsid w:val="00E42018"/>
    <w:rsid w:val="00E74505"/>
    <w:rsid w:val="00E82E7F"/>
    <w:rsid w:val="00EC3F46"/>
    <w:rsid w:val="00EE5455"/>
    <w:rsid w:val="00F152A9"/>
    <w:rsid w:val="00F2170F"/>
    <w:rsid w:val="00F37B88"/>
    <w:rsid w:val="00F84DA3"/>
    <w:rsid w:val="00F969F7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  <w:style w:type="paragraph" w:customStyle="1" w:styleId="Postan">
    <w:name w:val="Postan"/>
    <w:basedOn w:val="a"/>
    <w:rsid w:val="00785537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5D9CD-D3DD-44FF-BDF6-358B5F31B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2025-08-19T11:14:00Z</cp:lastPrinted>
  <dcterms:created xsi:type="dcterms:W3CDTF">2025-08-31T06:55:00Z</dcterms:created>
  <dcterms:modified xsi:type="dcterms:W3CDTF">2025-08-31T06:55:00Z</dcterms:modified>
</cp:coreProperties>
</file>