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112FB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 w:rsidP="00C068DE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C068D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C068DE">
        <w:t>6</w:t>
      </w:r>
      <w:r w:rsidR="00893F7C">
        <w:t>-</w:t>
      </w:r>
      <w:r w:rsidR="00C068DE">
        <w:t xml:space="preserve">14 </w:t>
      </w:r>
      <w: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894687">
        <w:rPr>
          <w:b/>
          <w:bCs/>
          <w:szCs w:val="28"/>
        </w:rPr>
        <w:t>Алексерову Руфат Фаиг оглы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1E22C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894687">
        <w:rPr>
          <w:sz w:val="28"/>
          <w:szCs w:val="28"/>
        </w:rPr>
        <w:t>Алескеровым Р.Ф.о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894687">
        <w:rPr>
          <w:szCs w:val="28"/>
        </w:rPr>
        <w:t>Алескерову Руфат Фаиг оглы</w:t>
      </w:r>
      <w:r w:rsidR="002972AE">
        <w:rPr>
          <w:szCs w:val="28"/>
        </w:rPr>
        <w:t xml:space="preserve"> </w:t>
      </w:r>
      <w:r w:rsidR="00F352B5">
        <w:rPr>
          <w:szCs w:val="28"/>
        </w:rPr>
        <w:t xml:space="preserve"> (ИНН </w:t>
      </w:r>
      <w:r w:rsidR="00894687" w:rsidRPr="00894687">
        <w:rPr>
          <w:bCs/>
          <w:szCs w:val="28"/>
        </w:rPr>
        <w:t>615526857167</w:t>
      </w:r>
      <w:r w:rsidR="00B46F8D" w:rsidRPr="009C6CB2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761" w:rsidRDefault="00EC0761">
      <w:r>
        <w:separator/>
      </w:r>
    </w:p>
  </w:endnote>
  <w:endnote w:type="continuationSeparator" w:id="1">
    <w:p w:rsidR="00EC0761" w:rsidRDefault="00EC0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7" w:rsidRDefault="0089468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761" w:rsidRDefault="00EC0761">
      <w:r>
        <w:separator/>
      </w:r>
    </w:p>
  </w:footnote>
  <w:footnote w:type="continuationSeparator" w:id="1">
    <w:p w:rsidR="00EC0761" w:rsidRDefault="00EC0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7" w:rsidRDefault="0089468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94687" w:rsidRDefault="0089468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687" w:rsidRDefault="0089468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894687" w:rsidRDefault="008946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273BF"/>
    <w:rsid w:val="00040AB0"/>
    <w:rsid w:val="00040F88"/>
    <w:rsid w:val="00044729"/>
    <w:rsid w:val="000449BD"/>
    <w:rsid w:val="00056FB4"/>
    <w:rsid w:val="00063394"/>
    <w:rsid w:val="00064B3E"/>
    <w:rsid w:val="00077120"/>
    <w:rsid w:val="00085B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2FBD"/>
    <w:rsid w:val="00117BDC"/>
    <w:rsid w:val="00122FF8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22CC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972AE"/>
    <w:rsid w:val="002B3E2E"/>
    <w:rsid w:val="002C019D"/>
    <w:rsid w:val="002C53C2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E5B07"/>
    <w:rsid w:val="003F0FC7"/>
    <w:rsid w:val="00401866"/>
    <w:rsid w:val="0040492E"/>
    <w:rsid w:val="00405639"/>
    <w:rsid w:val="0040645E"/>
    <w:rsid w:val="0040714C"/>
    <w:rsid w:val="00407576"/>
    <w:rsid w:val="00421910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2681E"/>
    <w:rsid w:val="0053087C"/>
    <w:rsid w:val="005329E0"/>
    <w:rsid w:val="00541ECF"/>
    <w:rsid w:val="00554ECB"/>
    <w:rsid w:val="00561087"/>
    <w:rsid w:val="0056145C"/>
    <w:rsid w:val="00573537"/>
    <w:rsid w:val="00576003"/>
    <w:rsid w:val="00580A02"/>
    <w:rsid w:val="00593D9E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94687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C6CB2"/>
    <w:rsid w:val="009E2029"/>
    <w:rsid w:val="009E29CD"/>
    <w:rsid w:val="009F0EB8"/>
    <w:rsid w:val="00A03EDA"/>
    <w:rsid w:val="00A1068E"/>
    <w:rsid w:val="00A1573A"/>
    <w:rsid w:val="00A248EE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0413"/>
    <w:rsid w:val="00AC19B5"/>
    <w:rsid w:val="00AC5863"/>
    <w:rsid w:val="00AE07FE"/>
    <w:rsid w:val="00AE2763"/>
    <w:rsid w:val="00B233EC"/>
    <w:rsid w:val="00B30B05"/>
    <w:rsid w:val="00B45D31"/>
    <w:rsid w:val="00B46F8D"/>
    <w:rsid w:val="00B474E8"/>
    <w:rsid w:val="00B51107"/>
    <w:rsid w:val="00B67F80"/>
    <w:rsid w:val="00B700F3"/>
    <w:rsid w:val="00B71D65"/>
    <w:rsid w:val="00B92E10"/>
    <w:rsid w:val="00BB128E"/>
    <w:rsid w:val="00BB258E"/>
    <w:rsid w:val="00BB3124"/>
    <w:rsid w:val="00BB42E9"/>
    <w:rsid w:val="00BB7B90"/>
    <w:rsid w:val="00BD2501"/>
    <w:rsid w:val="00BF0F0F"/>
    <w:rsid w:val="00C022A8"/>
    <w:rsid w:val="00C028DA"/>
    <w:rsid w:val="00C03D91"/>
    <w:rsid w:val="00C068DE"/>
    <w:rsid w:val="00C1606D"/>
    <w:rsid w:val="00C17E43"/>
    <w:rsid w:val="00C212C9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0A07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3191E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241D"/>
    <w:rsid w:val="00DD6114"/>
    <w:rsid w:val="00DE233E"/>
    <w:rsid w:val="00DE2E0E"/>
    <w:rsid w:val="00DE3B53"/>
    <w:rsid w:val="00DF20F0"/>
    <w:rsid w:val="00E02B81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0761"/>
    <w:rsid w:val="00EC7EFA"/>
    <w:rsid w:val="00ED44E5"/>
    <w:rsid w:val="00ED486E"/>
    <w:rsid w:val="00ED4CBC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ED4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1B0B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uiPriority w:val="22"/>
    <w:qFormat/>
    <w:rsid w:val="009C6C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2020-07-17T06:54:00Z</cp:lastPrinted>
  <dcterms:created xsi:type="dcterms:W3CDTF">2020-07-17T15:27:00Z</dcterms:created>
  <dcterms:modified xsi:type="dcterms:W3CDTF">2020-07-17T15:27:00Z</dcterms:modified>
</cp:coreProperties>
</file>