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F8397B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897758">
        <w:t>7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897758">
        <w:t>7</w:t>
      </w:r>
      <w:r w:rsidR="00893F7C">
        <w:t>-</w:t>
      </w:r>
      <w:r w:rsidR="00621F5B">
        <w:t>9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621F5B">
        <w:rPr>
          <w:b/>
          <w:bCs/>
          <w:szCs w:val="28"/>
        </w:rPr>
        <w:t>Алескеровой Виктории Игоревне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621F5B">
        <w:rPr>
          <w:sz w:val="28"/>
          <w:szCs w:val="28"/>
        </w:rPr>
        <w:t>Алескеровой В.И.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621F5B">
        <w:rPr>
          <w:szCs w:val="28"/>
        </w:rPr>
        <w:t>Алескеровой Виктории Игоревне</w:t>
      </w:r>
      <w:r w:rsidR="00893F7C">
        <w:rPr>
          <w:szCs w:val="28"/>
        </w:rPr>
        <w:t xml:space="preserve"> </w:t>
      </w:r>
      <w:r w:rsidR="0044014A">
        <w:rPr>
          <w:szCs w:val="28"/>
        </w:rPr>
        <w:t xml:space="preserve">(ИНН </w:t>
      </w:r>
      <w:r w:rsidR="00234DEA">
        <w:rPr>
          <w:szCs w:val="28"/>
        </w:rPr>
        <w:t>_____________</w:t>
      </w:r>
      <w:r w:rsidR="0044014A">
        <w:rPr>
          <w:szCs w:val="28"/>
        </w:rPr>
        <w:t xml:space="preserve">)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10C9" w:rsidRDefault="00B310C9">
      <w:r>
        <w:separator/>
      </w:r>
    </w:p>
  </w:endnote>
  <w:endnote w:type="continuationSeparator" w:id="1">
    <w:p w:rsidR="00B310C9" w:rsidRDefault="00B310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10C9" w:rsidRDefault="00B310C9">
      <w:r>
        <w:separator/>
      </w:r>
    </w:p>
  </w:footnote>
  <w:footnote w:type="continuationSeparator" w:id="1">
    <w:p w:rsidR="00B310C9" w:rsidRDefault="00B310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86E64"/>
    <w:rsid w:val="001B1BE6"/>
    <w:rsid w:val="001C2D79"/>
    <w:rsid w:val="001C2EFA"/>
    <w:rsid w:val="001C5954"/>
    <w:rsid w:val="001D1333"/>
    <w:rsid w:val="001E0EDD"/>
    <w:rsid w:val="001E1699"/>
    <w:rsid w:val="001E7C10"/>
    <w:rsid w:val="001F66AA"/>
    <w:rsid w:val="002009FD"/>
    <w:rsid w:val="0020158F"/>
    <w:rsid w:val="002058ED"/>
    <w:rsid w:val="00205E26"/>
    <w:rsid w:val="002105AF"/>
    <w:rsid w:val="00212B65"/>
    <w:rsid w:val="00223392"/>
    <w:rsid w:val="00223464"/>
    <w:rsid w:val="00231225"/>
    <w:rsid w:val="0023482D"/>
    <w:rsid w:val="00234DEA"/>
    <w:rsid w:val="002403EC"/>
    <w:rsid w:val="002436FA"/>
    <w:rsid w:val="00244BDF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61E3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492E"/>
    <w:rsid w:val="0040645E"/>
    <w:rsid w:val="0040714C"/>
    <w:rsid w:val="00407576"/>
    <w:rsid w:val="0044014A"/>
    <w:rsid w:val="0048019E"/>
    <w:rsid w:val="00490764"/>
    <w:rsid w:val="004958A9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803F5"/>
    <w:rsid w:val="00597245"/>
    <w:rsid w:val="005B625E"/>
    <w:rsid w:val="005C1CCE"/>
    <w:rsid w:val="005C3448"/>
    <w:rsid w:val="005D12C5"/>
    <w:rsid w:val="005D16C1"/>
    <w:rsid w:val="005E586F"/>
    <w:rsid w:val="006172F1"/>
    <w:rsid w:val="00621F5B"/>
    <w:rsid w:val="00646B7A"/>
    <w:rsid w:val="006561A8"/>
    <w:rsid w:val="00656869"/>
    <w:rsid w:val="006600C9"/>
    <w:rsid w:val="006851F8"/>
    <w:rsid w:val="006971E5"/>
    <w:rsid w:val="006A2137"/>
    <w:rsid w:val="006A5F79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7CF8"/>
    <w:rsid w:val="007B5352"/>
    <w:rsid w:val="007D2CC2"/>
    <w:rsid w:val="007D5060"/>
    <w:rsid w:val="007E17D2"/>
    <w:rsid w:val="007E5DE6"/>
    <w:rsid w:val="007F4566"/>
    <w:rsid w:val="00802729"/>
    <w:rsid w:val="0080396D"/>
    <w:rsid w:val="00817443"/>
    <w:rsid w:val="00830575"/>
    <w:rsid w:val="008310A4"/>
    <w:rsid w:val="00831DCA"/>
    <w:rsid w:val="00833EDD"/>
    <w:rsid w:val="00844F34"/>
    <w:rsid w:val="00872DF9"/>
    <w:rsid w:val="00893F7C"/>
    <w:rsid w:val="00893FBF"/>
    <w:rsid w:val="00897758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3E63"/>
    <w:rsid w:val="00954783"/>
    <w:rsid w:val="0095603D"/>
    <w:rsid w:val="0096068B"/>
    <w:rsid w:val="00961003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2409A"/>
    <w:rsid w:val="00A32547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C19B5"/>
    <w:rsid w:val="00AC5863"/>
    <w:rsid w:val="00AE07FE"/>
    <w:rsid w:val="00AE2763"/>
    <w:rsid w:val="00AF3276"/>
    <w:rsid w:val="00B233EC"/>
    <w:rsid w:val="00B310C9"/>
    <w:rsid w:val="00B45D31"/>
    <w:rsid w:val="00B474E8"/>
    <w:rsid w:val="00B51107"/>
    <w:rsid w:val="00B700F3"/>
    <w:rsid w:val="00B71D65"/>
    <w:rsid w:val="00B92E10"/>
    <w:rsid w:val="00BB128E"/>
    <w:rsid w:val="00BB258E"/>
    <w:rsid w:val="00BB42E9"/>
    <w:rsid w:val="00BB7B90"/>
    <w:rsid w:val="00BD2501"/>
    <w:rsid w:val="00BE6182"/>
    <w:rsid w:val="00BF0F0F"/>
    <w:rsid w:val="00BF217C"/>
    <w:rsid w:val="00C022A8"/>
    <w:rsid w:val="00C028DA"/>
    <w:rsid w:val="00C03D91"/>
    <w:rsid w:val="00C04F8A"/>
    <w:rsid w:val="00C1606D"/>
    <w:rsid w:val="00C17E43"/>
    <w:rsid w:val="00C21BDB"/>
    <w:rsid w:val="00C23049"/>
    <w:rsid w:val="00C3675C"/>
    <w:rsid w:val="00C43378"/>
    <w:rsid w:val="00C55137"/>
    <w:rsid w:val="00C602C0"/>
    <w:rsid w:val="00C6041C"/>
    <w:rsid w:val="00C620A7"/>
    <w:rsid w:val="00C80479"/>
    <w:rsid w:val="00C81874"/>
    <w:rsid w:val="00C83998"/>
    <w:rsid w:val="00CA3C2A"/>
    <w:rsid w:val="00CA7A49"/>
    <w:rsid w:val="00CB047A"/>
    <w:rsid w:val="00CC317F"/>
    <w:rsid w:val="00CC3C52"/>
    <w:rsid w:val="00CC735C"/>
    <w:rsid w:val="00CD4376"/>
    <w:rsid w:val="00CE15AB"/>
    <w:rsid w:val="00CE245E"/>
    <w:rsid w:val="00CE563E"/>
    <w:rsid w:val="00D01393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2FB6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03D22"/>
    <w:rsid w:val="00E148F1"/>
    <w:rsid w:val="00E16C02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125D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397B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2020-07-17T09:04:00Z</cp:lastPrinted>
  <dcterms:created xsi:type="dcterms:W3CDTF">2020-07-18T13:32:00Z</dcterms:created>
  <dcterms:modified xsi:type="dcterms:W3CDTF">2020-07-18T13:32:00Z</dcterms:modified>
</cp:coreProperties>
</file>