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8E1F8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FD5A1E">
        <w:t>9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E5BF3">
        <w:t>22</w:t>
      </w:r>
      <w:r w:rsidR="00FD5A1E">
        <w:t>8</w:t>
      </w:r>
      <w:r w:rsidR="00893F7C">
        <w:t>-</w:t>
      </w:r>
      <w:r w:rsidR="009F3806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>О</w:t>
      </w:r>
      <w:r w:rsidR="001855CF">
        <w:rPr>
          <w:b/>
          <w:bCs/>
          <w:szCs w:val="28"/>
        </w:rPr>
        <w:t xml:space="preserve"> </w:t>
      </w:r>
      <w:r w:rsidR="001855CF">
        <w:rPr>
          <w:b/>
          <w:lang w:eastAsia="en-US"/>
        </w:rPr>
        <w:t>регистрации уполномоченного представителя</w:t>
      </w:r>
      <w:r w:rsidR="001855CF">
        <w:rPr>
          <w:lang w:eastAsia="en-US"/>
        </w:rPr>
        <w:t xml:space="preserve">  </w:t>
      </w:r>
      <w:r w:rsidR="001855CF">
        <w:rPr>
          <w:b/>
          <w:lang w:eastAsia="en-US"/>
        </w:rPr>
        <w:t>на</w:t>
      </w:r>
      <w:r w:rsidR="001855CF">
        <w:rPr>
          <w:lang w:eastAsia="en-US"/>
        </w:rPr>
        <w:t xml:space="preserve"> </w:t>
      </w:r>
      <w:r w:rsidR="001855CF">
        <w:rPr>
          <w:b/>
          <w:szCs w:val="28"/>
          <w:lang w:eastAsia="en-US"/>
        </w:rPr>
        <w:t>выборах депутатов   городской Думы города Шахты седьмого созыва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 Шахты для регистрации уполномоченного представителя </w:t>
      </w:r>
      <w:r w:rsidR="00FD5A1E">
        <w:rPr>
          <w:b w:val="0"/>
          <w:spacing w:val="0"/>
          <w:sz w:val="28"/>
        </w:rPr>
        <w:t>Шахтинск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местн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отделени</w:t>
      </w:r>
      <w:r w:rsidR="00FD5A1E">
        <w:rPr>
          <w:b w:val="0"/>
          <w:spacing w:val="0"/>
          <w:sz w:val="28"/>
          <w:lang w:val="ru-RU"/>
        </w:rPr>
        <w:t>я</w:t>
      </w:r>
      <w:r w:rsidR="00FD5A1E" w:rsidRPr="003A0121">
        <w:rPr>
          <w:b w:val="0"/>
          <w:szCs w:val="28"/>
        </w:rPr>
        <w:t xml:space="preserve"> </w:t>
      </w:r>
      <w:r w:rsidR="00A43734" w:rsidRPr="0038570D">
        <w:rPr>
          <w:b w:val="0"/>
          <w:spacing w:val="0"/>
          <w:sz w:val="28"/>
        </w:rPr>
        <w:t>Всероссийской п</w:t>
      </w:r>
      <w:r w:rsidR="00A43734">
        <w:rPr>
          <w:b w:val="0"/>
          <w:spacing w:val="0"/>
          <w:sz w:val="28"/>
        </w:rPr>
        <w:t>олитической</w:t>
      </w:r>
      <w:r w:rsidR="00FD5A1E">
        <w:rPr>
          <w:b w:val="0"/>
          <w:spacing w:val="0"/>
          <w:sz w:val="28"/>
        </w:rPr>
        <w:t xml:space="preserve"> партии </w:t>
      </w:r>
      <w:r w:rsidR="00FD5A1E" w:rsidRPr="000947B8">
        <w:rPr>
          <w:b w:val="0"/>
          <w:spacing w:val="0"/>
          <w:sz w:val="28"/>
        </w:rPr>
        <w:t xml:space="preserve"> </w:t>
      </w:r>
      <w:r w:rsidR="00FD5A1E" w:rsidRPr="000947B8">
        <w:rPr>
          <w:spacing w:val="0"/>
          <w:sz w:val="28"/>
        </w:rPr>
        <w:t>«</w:t>
      </w:r>
      <w:r w:rsidR="00FD5A1E">
        <w:rPr>
          <w:spacing w:val="0"/>
          <w:sz w:val="28"/>
        </w:rPr>
        <w:t>ЕДИНАЯ РОССИЯ</w:t>
      </w:r>
      <w:r w:rsidR="00FD5A1E" w:rsidRPr="000947B8">
        <w:rPr>
          <w:spacing w:val="0"/>
          <w:sz w:val="28"/>
        </w:rPr>
        <w:t>»</w:t>
      </w:r>
      <w:r w:rsidR="00FD5A1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городской Думы города Шахты седьмого созыва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  </w:t>
      </w:r>
    </w:p>
    <w:p w:rsidR="001855CF" w:rsidRDefault="001855CF" w:rsidP="001855CF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55CF" w:rsidRDefault="001855CF" w:rsidP="001855CF">
      <w:pPr>
        <w:pStyle w:val="a7"/>
        <w:suppressAutoHyphens/>
        <w:spacing w:before="0" w:after="0" w:line="360" w:lineRule="auto"/>
        <w:ind w:right="-2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города Шахты </w:t>
      </w:r>
      <w:r w:rsidRPr="001855CF">
        <w:rPr>
          <w:spacing w:val="0"/>
          <w:sz w:val="28"/>
        </w:rPr>
        <w:t>ПОСТАНОВЛЯЕТ</w:t>
      </w:r>
      <w:r>
        <w:rPr>
          <w:b w:val="0"/>
          <w:spacing w:val="0"/>
          <w:sz w:val="28"/>
        </w:rPr>
        <w:t>:</w:t>
      </w:r>
    </w:p>
    <w:p w:rsidR="001855CF" w:rsidRP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 Зарегистрировать уполномоченного представителя </w:t>
      </w:r>
      <w:r w:rsidR="00FD5A1E">
        <w:rPr>
          <w:b w:val="0"/>
          <w:spacing w:val="0"/>
          <w:sz w:val="28"/>
        </w:rPr>
        <w:t>Шахтинск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местн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отделени</w:t>
      </w:r>
      <w:r w:rsidR="00FD5A1E">
        <w:rPr>
          <w:b w:val="0"/>
          <w:spacing w:val="0"/>
          <w:sz w:val="28"/>
          <w:lang w:val="ru-RU"/>
        </w:rPr>
        <w:t>я</w:t>
      </w:r>
      <w:r w:rsidR="00FD5A1E" w:rsidRPr="003A0121">
        <w:rPr>
          <w:b w:val="0"/>
          <w:szCs w:val="28"/>
        </w:rPr>
        <w:t xml:space="preserve"> </w:t>
      </w:r>
      <w:r w:rsidR="00A43734" w:rsidRPr="0038570D">
        <w:rPr>
          <w:b w:val="0"/>
          <w:spacing w:val="0"/>
          <w:sz w:val="28"/>
        </w:rPr>
        <w:t>Всероссийской п</w:t>
      </w:r>
      <w:r w:rsidR="00A43734">
        <w:rPr>
          <w:b w:val="0"/>
          <w:spacing w:val="0"/>
          <w:sz w:val="28"/>
        </w:rPr>
        <w:t xml:space="preserve">олитической </w:t>
      </w:r>
      <w:r w:rsidR="00FD5A1E">
        <w:rPr>
          <w:b w:val="0"/>
          <w:spacing w:val="0"/>
          <w:sz w:val="28"/>
        </w:rPr>
        <w:t xml:space="preserve">партии </w:t>
      </w:r>
      <w:r w:rsidR="00FD5A1E" w:rsidRPr="000947B8">
        <w:rPr>
          <w:b w:val="0"/>
          <w:spacing w:val="0"/>
          <w:sz w:val="28"/>
        </w:rPr>
        <w:t xml:space="preserve"> </w:t>
      </w:r>
      <w:r w:rsidR="00FD5A1E" w:rsidRPr="000947B8">
        <w:rPr>
          <w:spacing w:val="0"/>
          <w:sz w:val="28"/>
        </w:rPr>
        <w:t>«</w:t>
      </w:r>
      <w:r w:rsidR="00FD5A1E">
        <w:rPr>
          <w:spacing w:val="0"/>
          <w:sz w:val="28"/>
        </w:rPr>
        <w:t>ЕДИНАЯ РОССИЯ</w:t>
      </w:r>
      <w:r w:rsidR="00FD5A1E" w:rsidRPr="000947B8">
        <w:rPr>
          <w:spacing w:val="0"/>
          <w:sz w:val="28"/>
        </w:rPr>
        <w:t>»</w:t>
      </w:r>
      <w:r w:rsidR="00FD5A1E">
        <w:rPr>
          <w:b w:val="0"/>
          <w:spacing w:val="0"/>
          <w:sz w:val="28"/>
        </w:rPr>
        <w:t xml:space="preserve"> </w:t>
      </w:r>
      <w:r w:rsidR="004A72C7"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 городской Думы города Шахты седьмого созыва</w:t>
      </w:r>
      <w:r>
        <w:rPr>
          <w:b w:val="0"/>
          <w:i/>
          <w:spacing w:val="0"/>
          <w:sz w:val="28"/>
        </w:rPr>
        <w:t xml:space="preserve">  </w:t>
      </w:r>
      <w:r w:rsidR="009F3806">
        <w:rPr>
          <w:b w:val="0"/>
          <w:spacing w:val="0"/>
          <w:sz w:val="28"/>
          <w:lang w:val="ru-RU"/>
        </w:rPr>
        <w:t>Сторчилову Наталью Вениаминовну.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9F3806">
        <w:rPr>
          <w:b w:val="0"/>
          <w:spacing w:val="0"/>
          <w:sz w:val="28"/>
          <w:lang w:val="ru-RU"/>
        </w:rPr>
        <w:t>Сторчиловой Наталье Вениаминовне</w:t>
      </w:r>
      <w:r w:rsidR="009F380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Территориальной избирательной комиссии города Шахты Кухтина А.В.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</w:p>
    <w:p w:rsidR="00CC317F" w:rsidRPr="00C93CDD" w:rsidRDefault="001855C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7EC" w:rsidRDefault="004727EC">
      <w:r>
        <w:separator/>
      </w:r>
    </w:p>
  </w:endnote>
  <w:endnote w:type="continuationSeparator" w:id="1">
    <w:p w:rsidR="004727EC" w:rsidRDefault="004727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C7" w:rsidRDefault="004A72C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7EC" w:rsidRDefault="004727EC">
      <w:r>
        <w:separator/>
      </w:r>
    </w:p>
  </w:footnote>
  <w:footnote w:type="continuationSeparator" w:id="1">
    <w:p w:rsidR="004727EC" w:rsidRDefault="004727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C7" w:rsidRDefault="004A72C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A72C7" w:rsidRDefault="004A72C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C7" w:rsidRDefault="004A72C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E1F87">
      <w:rPr>
        <w:rStyle w:val="a6"/>
        <w:noProof/>
      </w:rPr>
      <w:t>2</w:t>
    </w:r>
    <w:r>
      <w:rPr>
        <w:rStyle w:val="a6"/>
      </w:rPr>
      <w:fldChar w:fldCharType="end"/>
    </w:r>
  </w:p>
  <w:p w:rsidR="004A72C7" w:rsidRDefault="004A72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97194"/>
    <w:rsid w:val="000B441F"/>
    <w:rsid w:val="000B7670"/>
    <w:rsid w:val="000E19E8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55CF"/>
    <w:rsid w:val="001B1BE6"/>
    <w:rsid w:val="001B1E82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56650"/>
    <w:rsid w:val="002945AF"/>
    <w:rsid w:val="002951DC"/>
    <w:rsid w:val="00295890"/>
    <w:rsid w:val="002B3E2E"/>
    <w:rsid w:val="002C019D"/>
    <w:rsid w:val="002D2DB3"/>
    <w:rsid w:val="002D3440"/>
    <w:rsid w:val="002E5BF3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727EC"/>
    <w:rsid w:val="00490764"/>
    <w:rsid w:val="004A72C7"/>
    <w:rsid w:val="004B6C50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A2259"/>
    <w:rsid w:val="006B1BF3"/>
    <w:rsid w:val="006B2E12"/>
    <w:rsid w:val="006C491D"/>
    <w:rsid w:val="006C554C"/>
    <w:rsid w:val="006D3835"/>
    <w:rsid w:val="006D7C76"/>
    <w:rsid w:val="006E10DA"/>
    <w:rsid w:val="006E4BDF"/>
    <w:rsid w:val="006F1806"/>
    <w:rsid w:val="007055FD"/>
    <w:rsid w:val="00711330"/>
    <w:rsid w:val="00716AD7"/>
    <w:rsid w:val="00732692"/>
    <w:rsid w:val="00736BB4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26F8"/>
    <w:rsid w:val="008A4435"/>
    <w:rsid w:val="008A44D4"/>
    <w:rsid w:val="008C5CBF"/>
    <w:rsid w:val="008D1C9F"/>
    <w:rsid w:val="008D3277"/>
    <w:rsid w:val="008D3DEB"/>
    <w:rsid w:val="008E1F87"/>
    <w:rsid w:val="008E40BE"/>
    <w:rsid w:val="008F14B2"/>
    <w:rsid w:val="00901718"/>
    <w:rsid w:val="00903BF8"/>
    <w:rsid w:val="00906BB8"/>
    <w:rsid w:val="0091480A"/>
    <w:rsid w:val="00914D5F"/>
    <w:rsid w:val="00915267"/>
    <w:rsid w:val="00930582"/>
    <w:rsid w:val="00931724"/>
    <w:rsid w:val="00954783"/>
    <w:rsid w:val="00955731"/>
    <w:rsid w:val="0095603D"/>
    <w:rsid w:val="0096068B"/>
    <w:rsid w:val="0096194F"/>
    <w:rsid w:val="009717E4"/>
    <w:rsid w:val="00985AD8"/>
    <w:rsid w:val="00997042"/>
    <w:rsid w:val="009B0259"/>
    <w:rsid w:val="009B0B0B"/>
    <w:rsid w:val="009E29CD"/>
    <w:rsid w:val="009F0EB8"/>
    <w:rsid w:val="009F3806"/>
    <w:rsid w:val="00A03EDA"/>
    <w:rsid w:val="00A1068E"/>
    <w:rsid w:val="00A1573A"/>
    <w:rsid w:val="00A41CB8"/>
    <w:rsid w:val="00A43734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3168F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B18E5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1E10"/>
    <w:rsid w:val="00DA3E28"/>
    <w:rsid w:val="00DA6A0E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EF71DC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D5A1E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2020-07-17T15:37:00Z</cp:lastPrinted>
  <dcterms:created xsi:type="dcterms:W3CDTF">2020-07-26T11:33:00Z</dcterms:created>
  <dcterms:modified xsi:type="dcterms:W3CDTF">2020-07-26T11:33:00Z</dcterms:modified>
</cp:coreProperties>
</file>