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C9088D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13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893F7C">
        <w:t>223-</w:t>
      </w:r>
      <w:r w:rsidR="00FD7AF9">
        <w:t>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FD7AF9">
        <w:rPr>
          <w:b/>
          <w:bCs/>
          <w:szCs w:val="28"/>
        </w:rPr>
        <w:t>Султанову Николаю Александровичу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FD7AF9">
        <w:rPr>
          <w:sz w:val="28"/>
          <w:szCs w:val="28"/>
        </w:rPr>
        <w:t>Султановым Н.А.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FD7AF9">
        <w:rPr>
          <w:szCs w:val="28"/>
        </w:rPr>
        <w:t>Султанову Николаю Александровичу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E2A" w:rsidRDefault="00BA3E2A">
      <w:r>
        <w:separator/>
      </w:r>
    </w:p>
  </w:endnote>
  <w:endnote w:type="continuationSeparator" w:id="1">
    <w:p w:rsidR="00BA3E2A" w:rsidRDefault="00BA3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E2A" w:rsidRDefault="00BA3E2A">
      <w:r>
        <w:separator/>
      </w:r>
    </w:p>
  </w:footnote>
  <w:footnote w:type="continuationSeparator" w:id="1">
    <w:p w:rsidR="00BA3E2A" w:rsidRDefault="00BA3E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96394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B3E2E"/>
    <w:rsid w:val="002C019D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0625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479DC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45D31"/>
    <w:rsid w:val="00B474E8"/>
    <w:rsid w:val="00B51107"/>
    <w:rsid w:val="00B700F3"/>
    <w:rsid w:val="00B71D65"/>
    <w:rsid w:val="00B92E10"/>
    <w:rsid w:val="00BA3E2A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3049"/>
    <w:rsid w:val="00C3675C"/>
    <w:rsid w:val="00C43378"/>
    <w:rsid w:val="00C602C0"/>
    <w:rsid w:val="00C6041C"/>
    <w:rsid w:val="00C620A7"/>
    <w:rsid w:val="00C81874"/>
    <w:rsid w:val="00C83998"/>
    <w:rsid w:val="00C9088D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D7AF9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2020-07-14T07:23:00Z</dcterms:created>
  <dcterms:modified xsi:type="dcterms:W3CDTF">2020-07-14T07:23:00Z</dcterms:modified>
</cp:coreProperties>
</file>