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EA20C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652A87">
        <w:t>20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652A87">
        <w:rPr>
          <w:b/>
          <w:szCs w:val="28"/>
        </w:rPr>
        <w:t>17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652A87">
        <w:rPr>
          <w:b w:val="0"/>
          <w:spacing w:val="0"/>
          <w:sz w:val="28"/>
        </w:rPr>
        <w:t>35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652A87">
        <w:rPr>
          <w:b w:val="0"/>
          <w:spacing w:val="0"/>
          <w:sz w:val="28"/>
        </w:rPr>
        <w:t>36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652A87">
        <w:rPr>
          <w:b w:val="0"/>
          <w:spacing w:val="0"/>
          <w:sz w:val="28"/>
        </w:rPr>
        <w:t>40, 2541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652A87">
        <w:rPr>
          <w:b w:val="0"/>
          <w:spacing w:val="0"/>
          <w:sz w:val="28"/>
        </w:rPr>
        <w:t>17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652A87">
        <w:rPr>
          <w:b w:val="0"/>
          <w:spacing w:val="0"/>
          <w:sz w:val="28"/>
        </w:rPr>
        <w:t>1340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652A87">
        <w:rPr>
          <w:b w:val="0"/>
          <w:spacing w:val="0"/>
          <w:sz w:val="28"/>
        </w:rPr>
        <w:t>22</w:t>
      </w:r>
      <w:r w:rsidR="00EC0BE3">
        <w:rPr>
          <w:b w:val="0"/>
          <w:spacing w:val="0"/>
          <w:sz w:val="28"/>
        </w:rPr>
        <w:t>,</w:t>
      </w:r>
      <w:r w:rsidR="00F20492">
        <w:rPr>
          <w:b w:val="0"/>
          <w:spacing w:val="0"/>
          <w:sz w:val="28"/>
        </w:rPr>
        <w:t>17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652A87">
              <w:t xml:space="preserve">Петин Александр Николаевич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652A87" w:rsidP="000D3E99">
            <w:r>
              <w:t>539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652A87">
              <w:t xml:space="preserve">Скляров Сергей Алексеевич 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652A87">
              <w:t xml:space="preserve">Скляров Сергей Вячеславович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652A87">
              <w:t xml:space="preserve">Фомин Виталий Анатольевич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652A87" w:rsidP="00D51BB5">
            <w:r>
              <w:t>75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155F9F" w:rsidRDefault="00652A87" w:rsidP="00155F9F">
            <w:r>
              <w:t>334</w:t>
            </w:r>
            <w:r w:rsidR="00C272E7" w:rsidRPr="00C968FB">
              <w:t xml:space="preserve"> голос</w:t>
            </w:r>
            <w:r>
              <w:t>а</w:t>
            </w:r>
          </w:p>
          <w:p w:rsidR="00C968FB" w:rsidRPr="00155F9F" w:rsidRDefault="00F20492" w:rsidP="00155F9F">
            <w:r>
              <w:t>1</w:t>
            </w:r>
            <w:r w:rsidR="00652A87">
              <w:t>86</w:t>
            </w:r>
            <w:r w:rsidR="00155F9F">
              <w:t xml:space="preserve"> голосов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652A87">
              <w:t xml:space="preserve">Хромых Александр Геннадьевич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652A87" w:rsidP="00D51BB5">
            <w:r>
              <w:t>129</w:t>
            </w:r>
            <w:r w:rsidR="00F20492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652A87">
        <w:rPr>
          <w:b w:val="0"/>
          <w:spacing w:val="0"/>
          <w:sz w:val="28"/>
        </w:rPr>
        <w:t>17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652A87">
        <w:rPr>
          <w:szCs w:val="28"/>
        </w:rPr>
        <w:t>17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652A87">
        <w:rPr>
          <w:iCs/>
          <w:szCs w:val="28"/>
        </w:rPr>
        <w:t xml:space="preserve">17 </w:t>
      </w:r>
      <w:r w:rsidR="00652A87">
        <w:t>Петина Александра Николаевича</w:t>
      </w:r>
      <w:r w:rsidRPr="00FF69F9">
        <w:rPr>
          <w:iCs/>
          <w:szCs w:val="28"/>
        </w:rPr>
        <w:t xml:space="preserve">, </w:t>
      </w:r>
      <w:r w:rsidR="00652A87">
        <w:rPr>
          <w:iCs/>
          <w:szCs w:val="28"/>
        </w:rPr>
        <w:t>31</w:t>
      </w:r>
      <w:r w:rsidR="00F05D9E">
        <w:rPr>
          <w:iCs/>
          <w:szCs w:val="28"/>
        </w:rPr>
        <w:t>.</w:t>
      </w:r>
      <w:r w:rsidR="00652A87">
        <w:rPr>
          <w:iCs/>
          <w:szCs w:val="28"/>
        </w:rPr>
        <w:t>07</w:t>
      </w:r>
      <w:r w:rsidR="00F05D9E">
        <w:rPr>
          <w:iCs/>
          <w:szCs w:val="28"/>
        </w:rPr>
        <w:t>.19</w:t>
      </w:r>
      <w:r w:rsidR="00652A87">
        <w:rPr>
          <w:iCs/>
          <w:szCs w:val="28"/>
        </w:rPr>
        <w:t>84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A8F" w:rsidRDefault="00A67A8F">
      <w:r>
        <w:separator/>
      </w:r>
    </w:p>
  </w:endnote>
  <w:endnote w:type="continuationSeparator" w:id="1">
    <w:p w:rsidR="00A67A8F" w:rsidRDefault="00A67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A8F" w:rsidRDefault="00A67A8F">
      <w:r>
        <w:separator/>
      </w:r>
    </w:p>
  </w:footnote>
  <w:footnote w:type="continuationSeparator" w:id="1">
    <w:p w:rsidR="00A67A8F" w:rsidRDefault="00A67A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20CF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52A87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C0125"/>
    <w:rsid w:val="009F1354"/>
    <w:rsid w:val="009F28CE"/>
    <w:rsid w:val="009F6BC0"/>
    <w:rsid w:val="00A214B0"/>
    <w:rsid w:val="00A377EC"/>
    <w:rsid w:val="00A4406D"/>
    <w:rsid w:val="00A610BC"/>
    <w:rsid w:val="00A65CE6"/>
    <w:rsid w:val="00A67A8F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20CF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2020-09-15T15:33:00Z</dcterms:created>
  <dcterms:modified xsi:type="dcterms:W3CDTF">2020-09-15T15:33:00Z</dcterms:modified>
</cp:coreProperties>
</file>