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BF583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C324FF">
        <w:t>1</w:t>
      </w:r>
      <w:r w:rsidR="00E91BDE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E91BDE">
        <w:rPr>
          <w:b/>
          <w:bCs/>
          <w:szCs w:val="28"/>
        </w:rPr>
        <w:t>Иваниной Наталье Владимировне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E91BDE">
        <w:rPr>
          <w:sz w:val="28"/>
          <w:szCs w:val="28"/>
        </w:rPr>
        <w:t>Иваниной Н.В</w:t>
      </w:r>
      <w:r w:rsidR="00621F5B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E91BDE">
        <w:rPr>
          <w:szCs w:val="28"/>
        </w:rPr>
        <w:t>Иваниной Наталье Владимировне</w:t>
      </w:r>
      <w:r w:rsidR="00C324FF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B9F" w:rsidRDefault="00163B9F">
      <w:r>
        <w:separator/>
      </w:r>
    </w:p>
  </w:endnote>
  <w:endnote w:type="continuationSeparator" w:id="1">
    <w:p w:rsidR="00163B9F" w:rsidRDefault="00163B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B9F" w:rsidRDefault="00163B9F">
      <w:r>
        <w:separator/>
      </w:r>
    </w:p>
  </w:footnote>
  <w:footnote w:type="continuationSeparator" w:id="1">
    <w:p w:rsidR="00163B9F" w:rsidRDefault="00163B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5339"/>
    <w:rsid w:val="00117BDC"/>
    <w:rsid w:val="001248CA"/>
    <w:rsid w:val="001364BC"/>
    <w:rsid w:val="00162C0C"/>
    <w:rsid w:val="00163B9F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958A9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5F6254"/>
    <w:rsid w:val="006172F1"/>
    <w:rsid w:val="00621F5B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2CC2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3E63"/>
    <w:rsid w:val="00954783"/>
    <w:rsid w:val="0095603D"/>
    <w:rsid w:val="0096068B"/>
    <w:rsid w:val="00961003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32547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AF3276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BF217C"/>
    <w:rsid w:val="00BF5837"/>
    <w:rsid w:val="00C022A8"/>
    <w:rsid w:val="00C028DA"/>
    <w:rsid w:val="00C03D91"/>
    <w:rsid w:val="00C04F8A"/>
    <w:rsid w:val="00C1606D"/>
    <w:rsid w:val="00C17E43"/>
    <w:rsid w:val="00C21BDB"/>
    <w:rsid w:val="00C23049"/>
    <w:rsid w:val="00C324FF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2FB6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3D22"/>
    <w:rsid w:val="00E148F1"/>
    <w:rsid w:val="00E16C02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1BDE"/>
    <w:rsid w:val="00EA1185"/>
    <w:rsid w:val="00EA23E0"/>
    <w:rsid w:val="00EA3827"/>
    <w:rsid w:val="00EC125D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50206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2020-07-18T13:36:00Z</dcterms:created>
  <dcterms:modified xsi:type="dcterms:W3CDTF">2020-07-18T13:36:00Z</dcterms:modified>
</cp:coreProperties>
</file>