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CE67A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2B5C5A">
        <w:t>29 декабря</w:t>
      </w:r>
      <w:r w:rsidR="00777176">
        <w:t xml:space="preserve"> </w:t>
      </w:r>
      <w:r>
        <w:t>20</w:t>
      </w:r>
      <w:r w:rsidR="002B5C5A">
        <w:t>21</w:t>
      </w:r>
      <w:r>
        <w:t xml:space="preserve"> года                                                                                    </w:t>
      </w:r>
      <w:r w:rsidR="008F71A0">
        <w:t xml:space="preserve">№ </w:t>
      </w:r>
      <w:r w:rsidR="002B5C5A">
        <w:t>31-11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5"/>
      </w:tblGrid>
      <w:tr w:rsidR="003A19A9" w:rsidRPr="00C51160" w:rsidTr="005515C4">
        <w:trPr>
          <w:trHeight w:val="2042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C51160" w:rsidRDefault="003A19A9" w:rsidP="005E0EE6">
            <w:pPr>
              <w:jc w:val="both"/>
              <w:rPr>
                <w:b/>
                <w:szCs w:val="28"/>
              </w:rPr>
            </w:pPr>
            <w:r w:rsidRPr="0038639E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>Р</w:t>
            </w:r>
            <w:r w:rsidRPr="0038639E">
              <w:rPr>
                <w:b/>
                <w:szCs w:val="28"/>
              </w:rPr>
              <w:t>абочей группе</w:t>
            </w:r>
            <w:r>
              <w:rPr>
                <w:b/>
                <w:szCs w:val="28"/>
              </w:rPr>
              <w:t xml:space="preserve"> Территориальной избирательной к</w:t>
            </w:r>
            <w:r>
              <w:rPr>
                <w:b/>
                <w:szCs w:val="28"/>
              </w:rPr>
              <w:t>о</w:t>
            </w:r>
            <w:r>
              <w:rPr>
                <w:b/>
                <w:szCs w:val="28"/>
              </w:rPr>
              <w:t>миссии города Шахты</w:t>
            </w:r>
            <w:r>
              <w:rPr>
                <w:szCs w:val="28"/>
              </w:rPr>
              <w:t xml:space="preserve"> </w:t>
            </w:r>
            <w:r w:rsidRPr="0038639E">
              <w:rPr>
                <w:b/>
                <w:szCs w:val="28"/>
              </w:rPr>
              <w:t xml:space="preserve">по приему </w:t>
            </w:r>
            <w:r>
              <w:rPr>
                <w:b/>
                <w:szCs w:val="28"/>
              </w:rPr>
              <w:t>и проверке документов,</w:t>
            </w:r>
            <w:r w:rsidRPr="003D2743">
              <w:rPr>
                <w:b/>
                <w:szCs w:val="28"/>
              </w:rPr>
              <w:t xml:space="preserve"> </w:t>
            </w:r>
            <w:r w:rsidRPr="007A23EE">
              <w:rPr>
                <w:b/>
                <w:szCs w:val="28"/>
              </w:rPr>
              <w:t>представляемых</w:t>
            </w:r>
            <w:r w:rsidRPr="003D2743">
              <w:rPr>
                <w:b/>
                <w:szCs w:val="28"/>
              </w:rPr>
              <w:t xml:space="preserve"> </w:t>
            </w:r>
            <w:r w:rsidRPr="00993AC9">
              <w:rPr>
                <w:b/>
                <w:szCs w:val="28"/>
              </w:rPr>
              <w:t xml:space="preserve">кандидатами и уполномоченными </w:t>
            </w:r>
            <w:r>
              <w:rPr>
                <w:b/>
                <w:szCs w:val="28"/>
              </w:rPr>
              <w:br/>
            </w:r>
            <w:r w:rsidRPr="00993AC9">
              <w:rPr>
                <w:b/>
                <w:szCs w:val="28"/>
              </w:rPr>
              <w:t>представителями избирательных объединений</w:t>
            </w:r>
            <w:r w:rsidRPr="003D2743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при </w:t>
            </w:r>
            <w:r>
              <w:rPr>
                <w:b/>
                <w:szCs w:val="28"/>
              </w:rPr>
              <w:br/>
              <w:t xml:space="preserve">проведении </w:t>
            </w:r>
            <w:r w:rsidR="002B5C5A">
              <w:rPr>
                <w:b/>
                <w:szCs w:val="28"/>
              </w:rPr>
              <w:t xml:space="preserve">дополнительных </w:t>
            </w:r>
            <w:r w:rsidRPr="003D2743">
              <w:rPr>
                <w:b/>
                <w:szCs w:val="28"/>
              </w:rPr>
              <w:t>выборов депутат</w:t>
            </w:r>
            <w:r w:rsidR="002B5C5A">
              <w:rPr>
                <w:b/>
                <w:szCs w:val="28"/>
              </w:rPr>
              <w:t>а</w:t>
            </w:r>
            <w:r w:rsidRPr="003D2743">
              <w:rPr>
                <w:b/>
                <w:szCs w:val="28"/>
              </w:rPr>
              <w:t xml:space="preserve"> </w:t>
            </w:r>
            <w:r w:rsidR="002B5C5A">
              <w:rPr>
                <w:b/>
                <w:szCs w:val="28"/>
              </w:rPr>
              <w:br/>
            </w:r>
            <w:r>
              <w:rPr>
                <w:b/>
                <w:szCs w:val="28"/>
              </w:rPr>
              <w:t xml:space="preserve">Законодательного </w:t>
            </w:r>
            <w:r w:rsidRPr="003D2743">
              <w:rPr>
                <w:b/>
                <w:szCs w:val="28"/>
              </w:rPr>
              <w:t xml:space="preserve">Собрания </w:t>
            </w:r>
            <w:r>
              <w:rPr>
                <w:b/>
                <w:szCs w:val="28"/>
              </w:rPr>
              <w:t xml:space="preserve">Ростовской области шестого созыва </w:t>
            </w:r>
            <w:r w:rsidR="002B5C5A">
              <w:rPr>
                <w:b/>
                <w:szCs w:val="28"/>
              </w:rPr>
              <w:t xml:space="preserve">по </w:t>
            </w:r>
            <w:r w:rsidR="005E0EE6">
              <w:rPr>
                <w:b/>
                <w:szCs w:val="28"/>
              </w:rPr>
              <w:t xml:space="preserve">Шахтинскому </w:t>
            </w:r>
            <w:r w:rsidR="002B5C5A">
              <w:rPr>
                <w:b/>
                <w:szCs w:val="28"/>
              </w:rPr>
              <w:t>одномандатному избирательн</w:t>
            </w:r>
            <w:r w:rsidR="002B5C5A">
              <w:rPr>
                <w:b/>
                <w:szCs w:val="28"/>
              </w:rPr>
              <w:t>о</w:t>
            </w:r>
            <w:r w:rsidR="002B5C5A">
              <w:rPr>
                <w:b/>
                <w:szCs w:val="28"/>
              </w:rPr>
              <w:t xml:space="preserve">му округу № 8 </w:t>
            </w:r>
          </w:p>
        </w:tc>
      </w:tr>
    </w:tbl>
    <w:p w:rsidR="003A19A9" w:rsidRDefault="003A19A9" w:rsidP="003A19A9">
      <w:pPr>
        <w:pStyle w:val="a9"/>
        <w:spacing w:after="0" w:line="360" w:lineRule="auto"/>
        <w:ind w:left="0" w:firstLine="709"/>
        <w:jc w:val="both"/>
        <w:rPr>
          <w:bCs/>
          <w:szCs w:val="28"/>
        </w:rPr>
      </w:pPr>
    </w:p>
    <w:p w:rsidR="002B5C5A" w:rsidRDefault="003A19A9" w:rsidP="002B5C5A">
      <w:pPr>
        <w:spacing w:line="360" w:lineRule="auto"/>
        <w:ind w:firstLine="709"/>
        <w:jc w:val="both"/>
      </w:pPr>
      <w:r w:rsidRPr="00C51160">
        <w:rPr>
          <w:bCs/>
          <w:szCs w:val="28"/>
        </w:rPr>
        <w:t>В соответствии</w:t>
      </w:r>
      <w:r w:rsidRPr="00C51160">
        <w:rPr>
          <w:bCs/>
          <w:sz w:val="32"/>
          <w:szCs w:val="28"/>
        </w:rPr>
        <w:t xml:space="preserve"> </w:t>
      </w:r>
      <w:r>
        <w:rPr>
          <w:bCs/>
          <w:sz w:val="32"/>
          <w:szCs w:val="28"/>
        </w:rPr>
        <w:t xml:space="preserve">со </w:t>
      </w:r>
      <w:r>
        <w:rPr>
          <w:bCs/>
          <w:szCs w:val="28"/>
        </w:rPr>
        <w:t xml:space="preserve">статьями 15, 16 Областного закона </w:t>
      </w:r>
      <w:r>
        <w:t>от 12.05.2016                 №  525-ЗС «</w:t>
      </w:r>
      <w:r>
        <w:rPr>
          <w:bCs/>
          <w:szCs w:val="28"/>
        </w:rPr>
        <w:t xml:space="preserve">О выборах и референдумах в Ростовской области», </w:t>
      </w:r>
      <w:r>
        <w:t>в целях орг</w:t>
      </w:r>
      <w:r>
        <w:t>а</w:t>
      </w:r>
      <w:r>
        <w:t xml:space="preserve">низации приема и проверки избирательных документов, представляемых </w:t>
      </w:r>
      <w:r w:rsidRPr="00D942D5">
        <w:t>ка</w:t>
      </w:r>
      <w:r w:rsidRPr="00D942D5">
        <w:t>н</w:t>
      </w:r>
      <w:r w:rsidRPr="00D942D5">
        <w:t xml:space="preserve">дидатами, уполномоченными представителями избирательных объединений при проведении </w:t>
      </w:r>
      <w:r w:rsidR="002B5C5A">
        <w:t xml:space="preserve">дополнительных </w:t>
      </w:r>
      <w:r w:rsidRPr="00D942D5">
        <w:t>выборов депутат</w:t>
      </w:r>
      <w:r w:rsidR="002B5C5A">
        <w:t>а</w:t>
      </w:r>
      <w:r w:rsidRPr="00D942D5">
        <w:t xml:space="preserve"> </w:t>
      </w:r>
      <w:r>
        <w:t>Законодательного Собр</w:t>
      </w:r>
      <w:r>
        <w:t>а</w:t>
      </w:r>
      <w:r>
        <w:t>ния Ростовской области шестого</w:t>
      </w:r>
      <w:r w:rsidRPr="00D942D5">
        <w:t xml:space="preserve"> созыва</w:t>
      </w:r>
      <w:r w:rsidR="002B5C5A">
        <w:t xml:space="preserve"> по </w:t>
      </w:r>
      <w:r w:rsidR="005E0EE6">
        <w:t xml:space="preserve">Шахтинскому </w:t>
      </w:r>
      <w:r w:rsidR="002B5C5A">
        <w:t>одномандатному избирател</w:t>
      </w:r>
      <w:r w:rsidR="005E0EE6">
        <w:t>ьному округу № 8</w:t>
      </w:r>
      <w:r>
        <w:t xml:space="preserve">, </w:t>
      </w:r>
      <w:r>
        <w:rPr>
          <w:szCs w:val="28"/>
        </w:rPr>
        <w:t>руководствуясь постановлением Избир</w:t>
      </w:r>
      <w:r>
        <w:rPr>
          <w:szCs w:val="28"/>
        </w:rPr>
        <w:t>а</w:t>
      </w:r>
      <w:r>
        <w:rPr>
          <w:szCs w:val="28"/>
        </w:rPr>
        <w:t xml:space="preserve">тельной комиссии Ростовской области </w:t>
      </w:r>
      <w:r w:rsidR="002B5C5A">
        <w:rPr>
          <w:bCs/>
        </w:rPr>
        <w:t xml:space="preserve">от 24 декабря 2021 г. </w:t>
      </w:r>
      <w:r w:rsidR="002B5C5A">
        <w:rPr>
          <w:bCs/>
        </w:rPr>
        <w:br/>
        <w:t xml:space="preserve">№ 198-6 </w:t>
      </w:r>
      <w:r w:rsidR="002B5C5A" w:rsidRPr="00D515B3">
        <w:t>«О возложении полномочий окружной избирательной комиссии по допо</w:t>
      </w:r>
      <w:r w:rsidR="002B5C5A" w:rsidRPr="00D515B3">
        <w:t>л</w:t>
      </w:r>
      <w:r w:rsidR="002B5C5A" w:rsidRPr="00D515B3">
        <w:t xml:space="preserve">нительным выборам депутата Законодательного Собрания Ростовской области </w:t>
      </w:r>
      <w:r w:rsidR="002B5C5A" w:rsidRPr="000E1129">
        <w:rPr>
          <w:bCs/>
        </w:rPr>
        <w:t xml:space="preserve">по Шахтинскому одномандатному избирательному округу № 8 </w:t>
      </w:r>
      <w:r w:rsidR="002B5C5A" w:rsidRPr="00D515B3">
        <w:t>на Территориальную избирательную комиссию города Шахты Ростовской обла</w:t>
      </w:r>
      <w:r w:rsidR="002B5C5A" w:rsidRPr="00D515B3">
        <w:t>с</w:t>
      </w:r>
      <w:r w:rsidR="002B5C5A" w:rsidRPr="00D515B3">
        <w:t>ти</w:t>
      </w:r>
      <w:r w:rsidR="002B5C5A">
        <w:rPr>
          <w:bCs/>
        </w:rPr>
        <w:t>»,</w:t>
      </w:r>
    </w:p>
    <w:p w:rsidR="003A19A9" w:rsidRDefault="003A19A9" w:rsidP="002B5C5A">
      <w:pPr>
        <w:pStyle w:val="a9"/>
        <w:spacing w:after="0" w:line="360" w:lineRule="auto"/>
        <w:ind w:left="0"/>
        <w:jc w:val="center"/>
        <w:rPr>
          <w:szCs w:val="28"/>
        </w:rPr>
      </w:pPr>
      <w:r w:rsidRPr="00887236">
        <w:rPr>
          <w:szCs w:val="28"/>
        </w:rPr>
        <w:lastRenderedPageBreak/>
        <w:t xml:space="preserve">Территориальная избирательная комиссия </w:t>
      </w:r>
      <w:r>
        <w:rPr>
          <w:szCs w:val="28"/>
        </w:rPr>
        <w:t xml:space="preserve">города Шахты </w:t>
      </w:r>
      <w:r w:rsidR="002B5C5A">
        <w:rPr>
          <w:szCs w:val="28"/>
        </w:rPr>
        <w:t>Ростовской о</w:t>
      </w:r>
      <w:r w:rsidR="002B5C5A">
        <w:rPr>
          <w:szCs w:val="28"/>
        </w:rPr>
        <w:t>б</w:t>
      </w:r>
      <w:r w:rsidR="002B5C5A">
        <w:rPr>
          <w:szCs w:val="28"/>
        </w:rPr>
        <w:t xml:space="preserve">ласти </w:t>
      </w:r>
      <w:r w:rsidRPr="003A19A9">
        <w:rPr>
          <w:b/>
          <w:szCs w:val="28"/>
        </w:rPr>
        <w:t>ПОСТАНОВЛЯЕТ</w:t>
      </w:r>
      <w:r w:rsidRPr="00772420">
        <w:rPr>
          <w:szCs w:val="28"/>
        </w:rPr>
        <w:t>:</w:t>
      </w:r>
    </w:p>
    <w:p w:rsidR="003A19A9" w:rsidRDefault="003A19A9" w:rsidP="003A19A9">
      <w:pPr>
        <w:ind w:right="-1" w:firstLine="708"/>
        <w:jc w:val="both"/>
        <w:rPr>
          <w:szCs w:val="28"/>
        </w:rPr>
      </w:pPr>
    </w:p>
    <w:p w:rsidR="003A19A9" w:rsidRDefault="003A19A9" w:rsidP="003A19A9">
      <w:pPr>
        <w:pStyle w:val="a9"/>
        <w:spacing w:after="0" w:line="360" w:lineRule="auto"/>
        <w:ind w:left="0" w:firstLine="709"/>
        <w:jc w:val="both"/>
        <w:rPr>
          <w:b/>
          <w:bCs/>
          <w:spacing w:val="40"/>
          <w:szCs w:val="28"/>
        </w:rPr>
      </w:pPr>
      <w:r>
        <w:rPr>
          <w:bCs/>
          <w:szCs w:val="28"/>
        </w:rPr>
        <w:t>1. </w:t>
      </w:r>
      <w:r w:rsidRPr="00993AC9">
        <w:rPr>
          <w:szCs w:val="28"/>
        </w:rPr>
        <w:t xml:space="preserve">Создать Рабочую группу </w:t>
      </w:r>
      <w:r>
        <w:rPr>
          <w:szCs w:val="28"/>
        </w:rPr>
        <w:t xml:space="preserve">Территориальной </w:t>
      </w:r>
      <w:r w:rsidRPr="00BF4E9B">
        <w:rPr>
          <w:szCs w:val="28"/>
        </w:rPr>
        <w:t xml:space="preserve">избирательной комиссии </w:t>
      </w:r>
      <w:r>
        <w:rPr>
          <w:szCs w:val="28"/>
        </w:rPr>
        <w:t>города Шахты</w:t>
      </w:r>
      <w:r w:rsidRPr="00BF4E9B">
        <w:rPr>
          <w:szCs w:val="28"/>
        </w:rPr>
        <w:t xml:space="preserve"> по прие</w:t>
      </w:r>
      <w:r w:rsidRPr="00993AC9">
        <w:rPr>
          <w:szCs w:val="28"/>
        </w:rPr>
        <w:t>му и проверке документов</w:t>
      </w:r>
      <w:r w:rsidRPr="001021D2">
        <w:rPr>
          <w:szCs w:val="28"/>
        </w:rPr>
        <w:t xml:space="preserve">, </w:t>
      </w:r>
      <w:r w:rsidRPr="00993AC9">
        <w:rPr>
          <w:szCs w:val="28"/>
        </w:rPr>
        <w:t>представляемых</w:t>
      </w:r>
      <w:r w:rsidRPr="00993AC9">
        <w:t xml:space="preserve"> </w:t>
      </w:r>
      <w:r w:rsidRPr="00993AC9">
        <w:rPr>
          <w:szCs w:val="28"/>
        </w:rPr>
        <w:t>кандидат</w:t>
      </w:r>
      <w:r w:rsidRPr="00993AC9">
        <w:rPr>
          <w:szCs w:val="28"/>
        </w:rPr>
        <w:t>а</w:t>
      </w:r>
      <w:r w:rsidRPr="00993AC9">
        <w:rPr>
          <w:szCs w:val="28"/>
        </w:rPr>
        <w:t>ми</w:t>
      </w:r>
      <w:r>
        <w:rPr>
          <w:szCs w:val="28"/>
        </w:rPr>
        <w:t>,</w:t>
      </w:r>
      <w:r w:rsidRPr="00993AC9">
        <w:rPr>
          <w:szCs w:val="28"/>
        </w:rPr>
        <w:t xml:space="preserve"> уполномоченными представителями избирательных объединений</w:t>
      </w:r>
      <w:r w:rsidRPr="00993AC9">
        <w:t xml:space="preserve"> </w:t>
      </w:r>
      <w:r w:rsidRPr="003D2743">
        <w:t xml:space="preserve">при проведении </w:t>
      </w:r>
      <w:r w:rsidR="002B5C5A">
        <w:t xml:space="preserve">дополнительных </w:t>
      </w:r>
      <w:r w:rsidRPr="003D2743">
        <w:t>выборов депутат</w:t>
      </w:r>
      <w:r w:rsidR="002B5C5A">
        <w:t>а</w:t>
      </w:r>
      <w:r w:rsidRPr="003D2743">
        <w:t xml:space="preserve"> </w:t>
      </w:r>
      <w:r>
        <w:t xml:space="preserve">Законодательного </w:t>
      </w:r>
      <w:r w:rsidRPr="003D2743">
        <w:t xml:space="preserve">Собрания </w:t>
      </w:r>
      <w:r>
        <w:t>Ростовской области шестого</w:t>
      </w:r>
      <w:r w:rsidRPr="003D2743">
        <w:t xml:space="preserve"> созыва</w:t>
      </w:r>
      <w:r>
        <w:rPr>
          <w:rStyle w:val="ae"/>
          <w:b w:val="0"/>
          <w:szCs w:val="28"/>
        </w:rPr>
        <w:t xml:space="preserve"> </w:t>
      </w:r>
      <w:r w:rsidR="002B5C5A">
        <w:rPr>
          <w:rStyle w:val="ae"/>
          <w:b w:val="0"/>
          <w:szCs w:val="28"/>
        </w:rPr>
        <w:t xml:space="preserve">по </w:t>
      </w:r>
      <w:r w:rsidR="005E0EE6">
        <w:rPr>
          <w:rStyle w:val="ae"/>
          <w:b w:val="0"/>
          <w:szCs w:val="28"/>
        </w:rPr>
        <w:t xml:space="preserve">Шахтинскому </w:t>
      </w:r>
      <w:r w:rsidR="002B5C5A">
        <w:rPr>
          <w:rStyle w:val="ae"/>
          <w:b w:val="0"/>
          <w:szCs w:val="28"/>
        </w:rPr>
        <w:t>одномандатному избир</w:t>
      </w:r>
      <w:r w:rsidR="002B5C5A">
        <w:rPr>
          <w:rStyle w:val="ae"/>
          <w:b w:val="0"/>
          <w:szCs w:val="28"/>
        </w:rPr>
        <w:t>а</w:t>
      </w:r>
      <w:r w:rsidR="002B5C5A">
        <w:rPr>
          <w:rStyle w:val="ae"/>
          <w:b w:val="0"/>
          <w:szCs w:val="28"/>
        </w:rPr>
        <w:t>тельному окр</w:t>
      </w:r>
      <w:r w:rsidR="002B5C5A">
        <w:rPr>
          <w:rStyle w:val="ae"/>
          <w:b w:val="0"/>
          <w:szCs w:val="28"/>
        </w:rPr>
        <w:t>у</w:t>
      </w:r>
      <w:r w:rsidR="005E0EE6">
        <w:rPr>
          <w:rStyle w:val="ae"/>
          <w:b w:val="0"/>
          <w:szCs w:val="28"/>
        </w:rPr>
        <w:t xml:space="preserve">гу № 8 </w:t>
      </w:r>
      <w:r>
        <w:rPr>
          <w:rStyle w:val="ae"/>
          <w:b w:val="0"/>
          <w:szCs w:val="28"/>
        </w:rPr>
        <w:t xml:space="preserve">и утвердить ее состав согласно </w:t>
      </w:r>
      <w:r>
        <w:rPr>
          <w:szCs w:val="28"/>
        </w:rPr>
        <w:t>приложению</w:t>
      </w:r>
      <w:r w:rsidRPr="0093038C">
        <w:rPr>
          <w:szCs w:val="28"/>
        </w:rPr>
        <w:t>.</w:t>
      </w:r>
    </w:p>
    <w:p w:rsidR="003A19A9" w:rsidRDefault="003A19A9" w:rsidP="003A19A9">
      <w:pPr>
        <w:tabs>
          <w:tab w:val="left" w:pos="709"/>
        </w:tabs>
        <w:spacing w:line="360" w:lineRule="auto"/>
        <w:ind w:right="-1"/>
        <w:jc w:val="both"/>
        <w:rPr>
          <w:szCs w:val="28"/>
        </w:rPr>
      </w:pPr>
      <w:r>
        <w:rPr>
          <w:szCs w:val="28"/>
        </w:rPr>
        <w:tab/>
        <w:t>2. </w:t>
      </w:r>
      <w:r w:rsidRPr="008D57D1">
        <w:rPr>
          <w:szCs w:val="28"/>
        </w:rPr>
        <w:t xml:space="preserve">Признать утратившим силу постановление </w:t>
      </w:r>
      <w:r>
        <w:rPr>
          <w:szCs w:val="28"/>
        </w:rPr>
        <w:t>Территориальной и</w:t>
      </w:r>
      <w:r w:rsidRPr="008D57D1">
        <w:rPr>
          <w:szCs w:val="28"/>
        </w:rPr>
        <w:t>збир</w:t>
      </w:r>
      <w:r w:rsidRPr="008D57D1">
        <w:rPr>
          <w:szCs w:val="28"/>
        </w:rPr>
        <w:t>а</w:t>
      </w:r>
      <w:r w:rsidRPr="008D57D1">
        <w:rPr>
          <w:szCs w:val="28"/>
        </w:rPr>
        <w:t>тельной ко</w:t>
      </w:r>
      <w:r>
        <w:rPr>
          <w:szCs w:val="28"/>
        </w:rPr>
        <w:t>миссии города Шахты от 2</w:t>
      </w:r>
      <w:r w:rsidR="002B5C5A">
        <w:rPr>
          <w:szCs w:val="28"/>
        </w:rPr>
        <w:t>0</w:t>
      </w:r>
      <w:r>
        <w:rPr>
          <w:szCs w:val="28"/>
        </w:rPr>
        <w:t>.06.201</w:t>
      </w:r>
      <w:r w:rsidR="002B5C5A">
        <w:rPr>
          <w:szCs w:val="28"/>
        </w:rPr>
        <w:t>8</w:t>
      </w:r>
      <w:r>
        <w:rPr>
          <w:szCs w:val="28"/>
        </w:rPr>
        <w:t xml:space="preserve"> г. </w:t>
      </w:r>
      <w:r w:rsidRPr="008D57D1">
        <w:rPr>
          <w:szCs w:val="28"/>
        </w:rPr>
        <w:t>№</w:t>
      </w:r>
      <w:r>
        <w:rPr>
          <w:szCs w:val="28"/>
        </w:rPr>
        <w:t> 9</w:t>
      </w:r>
      <w:r w:rsidR="002B5C5A">
        <w:rPr>
          <w:szCs w:val="28"/>
        </w:rPr>
        <w:t>1-О/3</w:t>
      </w:r>
      <w:r w:rsidRPr="008D57D1">
        <w:rPr>
          <w:szCs w:val="28"/>
        </w:rPr>
        <w:t xml:space="preserve"> «</w:t>
      </w:r>
      <w:r w:rsidRPr="008D57D1">
        <w:t xml:space="preserve">О Рабочей группе </w:t>
      </w:r>
      <w:r w:rsidR="002B5C5A">
        <w:rPr>
          <w:szCs w:val="28"/>
        </w:rPr>
        <w:t xml:space="preserve">Территориальной </w:t>
      </w:r>
      <w:r w:rsidR="002B5C5A" w:rsidRPr="00BF4E9B">
        <w:rPr>
          <w:szCs w:val="28"/>
        </w:rPr>
        <w:t xml:space="preserve">избирательной комиссии </w:t>
      </w:r>
      <w:r w:rsidR="002B5C5A">
        <w:rPr>
          <w:szCs w:val="28"/>
        </w:rPr>
        <w:t>города Шахты</w:t>
      </w:r>
      <w:r w:rsidR="002B5C5A" w:rsidRPr="00BF4E9B">
        <w:rPr>
          <w:szCs w:val="28"/>
        </w:rPr>
        <w:t xml:space="preserve"> по прие</w:t>
      </w:r>
      <w:r w:rsidR="002B5C5A" w:rsidRPr="00993AC9">
        <w:rPr>
          <w:szCs w:val="28"/>
        </w:rPr>
        <w:t>му и пр</w:t>
      </w:r>
      <w:r w:rsidR="002B5C5A" w:rsidRPr="00993AC9">
        <w:rPr>
          <w:szCs w:val="28"/>
        </w:rPr>
        <w:t>о</w:t>
      </w:r>
      <w:r w:rsidR="002B5C5A" w:rsidRPr="00993AC9">
        <w:rPr>
          <w:szCs w:val="28"/>
        </w:rPr>
        <w:t>верке документов</w:t>
      </w:r>
      <w:r w:rsidR="002B5C5A" w:rsidRPr="001021D2">
        <w:rPr>
          <w:szCs w:val="28"/>
        </w:rPr>
        <w:t xml:space="preserve">, </w:t>
      </w:r>
      <w:r w:rsidR="002B5C5A" w:rsidRPr="00993AC9">
        <w:rPr>
          <w:szCs w:val="28"/>
        </w:rPr>
        <w:t>представляемых</w:t>
      </w:r>
      <w:r w:rsidR="002B5C5A" w:rsidRPr="00993AC9">
        <w:t xml:space="preserve"> </w:t>
      </w:r>
      <w:r w:rsidR="002B5C5A" w:rsidRPr="00993AC9">
        <w:rPr>
          <w:szCs w:val="28"/>
        </w:rPr>
        <w:t>кандидатами</w:t>
      </w:r>
      <w:r w:rsidR="002B5C5A">
        <w:rPr>
          <w:szCs w:val="28"/>
        </w:rPr>
        <w:t>,</w:t>
      </w:r>
      <w:r w:rsidR="002B5C5A" w:rsidRPr="00993AC9">
        <w:rPr>
          <w:szCs w:val="28"/>
        </w:rPr>
        <w:t xml:space="preserve"> уполномоченными предст</w:t>
      </w:r>
      <w:r w:rsidR="002B5C5A" w:rsidRPr="00993AC9">
        <w:rPr>
          <w:szCs w:val="28"/>
        </w:rPr>
        <w:t>а</w:t>
      </w:r>
      <w:r w:rsidR="002B5C5A" w:rsidRPr="00993AC9">
        <w:rPr>
          <w:szCs w:val="28"/>
        </w:rPr>
        <w:t>вителями избирательных объединений</w:t>
      </w:r>
      <w:r w:rsidR="002B5C5A" w:rsidRPr="00993AC9">
        <w:t xml:space="preserve"> </w:t>
      </w:r>
      <w:r w:rsidR="002B5C5A" w:rsidRPr="003D2743">
        <w:t xml:space="preserve">при проведении выборов депутатов </w:t>
      </w:r>
      <w:r w:rsidR="002B5C5A">
        <w:t xml:space="preserve">Законодательного </w:t>
      </w:r>
      <w:r w:rsidR="002B5C5A" w:rsidRPr="003D2743">
        <w:t xml:space="preserve">Собрания </w:t>
      </w:r>
      <w:r w:rsidR="002B5C5A">
        <w:t>Ростовской области шестого</w:t>
      </w:r>
      <w:r w:rsidR="002B5C5A" w:rsidRPr="003D2743">
        <w:t xml:space="preserve"> с</w:t>
      </w:r>
      <w:r w:rsidR="002B5C5A" w:rsidRPr="003D2743">
        <w:t>о</w:t>
      </w:r>
      <w:r w:rsidR="002B5C5A" w:rsidRPr="003D2743">
        <w:t>зыва</w:t>
      </w:r>
      <w:r w:rsidRPr="008D57D1">
        <w:t>».</w:t>
      </w:r>
    </w:p>
    <w:p w:rsidR="003A19A9" w:rsidRDefault="003A19A9" w:rsidP="003A19A9">
      <w:pPr>
        <w:tabs>
          <w:tab w:val="left" w:pos="0"/>
          <w:tab w:val="left" w:pos="2054"/>
        </w:tabs>
        <w:spacing w:line="360" w:lineRule="auto"/>
        <w:ind w:right="-1" w:firstLine="709"/>
        <w:jc w:val="both"/>
        <w:rPr>
          <w:szCs w:val="28"/>
        </w:rPr>
      </w:pPr>
      <w:r>
        <w:rPr>
          <w:szCs w:val="28"/>
        </w:rPr>
        <w:t>3</w:t>
      </w:r>
      <w:r w:rsidRPr="00BF4E9B">
        <w:rPr>
          <w:szCs w:val="28"/>
        </w:rPr>
        <w:t>. Разместить настоящее постановление на сайте Окружной избирател</w:t>
      </w:r>
      <w:r w:rsidRPr="00BF4E9B">
        <w:rPr>
          <w:szCs w:val="28"/>
        </w:rPr>
        <w:t>ь</w:t>
      </w:r>
      <w:r w:rsidRPr="00BF4E9B">
        <w:rPr>
          <w:szCs w:val="28"/>
        </w:rPr>
        <w:t xml:space="preserve">ной комиссии </w:t>
      </w:r>
      <w:r>
        <w:rPr>
          <w:szCs w:val="28"/>
        </w:rPr>
        <w:t xml:space="preserve">Шахтинского </w:t>
      </w:r>
      <w:r w:rsidR="002B5C5A">
        <w:rPr>
          <w:szCs w:val="28"/>
        </w:rPr>
        <w:t xml:space="preserve">одномандатного </w:t>
      </w:r>
      <w:r>
        <w:rPr>
          <w:szCs w:val="28"/>
        </w:rPr>
        <w:t xml:space="preserve">избирательного округа № 8 </w:t>
      </w:r>
      <w:r w:rsidRPr="00BF4E9B">
        <w:rPr>
          <w:szCs w:val="28"/>
        </w:rPr>
        <w:t>в информац</w:t>
      </w:r>
      <w:r w:rsidRPr="00BF4E9B">
        <w:rPr>
          <w:szCs w:val="28"/>
        </w:rPr>
        <w:t>и</w:t>
      </w:r>
      <w:r w:rsidRPr="00BF4E9B">
        <w:rPr>
          <w:szCs w:val="28"/>
        </w:rPr>
        <w:t>онно-телекоммуникационной сети «Интернет».</w:t>
      </w:r>
    </w:p>
    <w:p w:rsidR="003A19A9" w:rsidRDefault="003A19A9" w:rsidP="003A19A9">
      <w:pPr>
        <w:tabs>
          <w:tab w:val="left" w:pos="0"/>
          <w:tab w:val="left" w:pos="2054"/>
        </w:tabs>
        <w:spacing w:line="360" w:lineRule="auto"/>
        <w:ind w:right="-1" w:firstLine="709"/>
        <w:jc w:val="both"/>
        <w:rPr>
          <w:szCs w:val="28"/>
        </w:rPr>
      </w:pPr>
      <w:r>
        <w:rPr>
          <w:szCs w:val="28"/>
        </w:rPr>
        <w:t>4. 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</w:t>
      </w:r>
      <w:r w:rsidR="0074316C">
        <w:rPr>
          <w:szCs w:val="28"/>
        </w:rPr>
        <w:t xml:space="preserve"> </w:t>
      </w:r>
      <w:r w:rsidR="0074316C" w:rsidRPr="0063410F">
        <w:rPr>
          <w:szCs w:val="28"/>
        </w:rPr>
        <w:t xml:space="preserve"> секре</w:t>
      </w:r>
      <w:r w:rsidR="0074316C" w:rsidRPr="00C06CA1">
        <w:rPr>
          <w:szCs w:val="28"/>
        </w:rPr>
        <w:t>таря Территориальной избирательной комиссии города Шахты В.И.Максюта</w:t>
      </w:r>
    </w:p>
    <w:p w:rsidR="003A19A9" w:rsidRDefault="003A19A9" w:rsidP="003A19A9">
      <w:pPr>
        <w:tabs>
          <w:tab w:val="left" w:pos="0"/>
          <w:tab w:val="left" w:pos="2054"/>
        </w:tabs>
        <w:spacing w:line="360" w:lineRule="auto"/>
        <w:ind w:right="-1" w:firstLine="709"/>
        <w:jc w:val="both"/>
        <w:rPr>
          <w:szCs w:val="28"/>
        </w:rPr>
      </w:pPr>
    </w:p>
    <w:p w:rsidR="0074316C" w:rsidRDefault="0074316C" w:rsidP="0074316C">
      <w:pPr>
        <w:spacing w:before="60" w:after="60"/>
      </w:pPr>
      <w:r>
        <w:t>Председатель комиссии</w:t>
      </w:r>
      <w:r>
        <w:tab/>
        <w:t xml:space="preserve">                          </w:t>
      </w:r>
      <w:r>
        <w:tab/>
      </w:r>
      <w:r>
        <w:tab/>
        <w:t xml:space="preserve">      А.В.Кухтин</w:t>
      </w:r>
    </w:p>
    <w:p w:rsidR="0074316C" w:rsidRDefault="0074316C" w:rsidP="0074316C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74316C" w:rsidRDefault="0074316C" w:rsidP="0074316C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  <w:t>В.И. Максюта</w:t>
      </w:r>
    </w:p>
    <w:p w:rsidR="003A19A9" w:rsidRPr="00D85F3E" w:rsidRDefault="003A19A9" w:rsidP="003A19A9">
      <w:pPr>
        <w:pStyle w:val="a7"/>
        <w:tabs>
          <w:tab w:val="left" w:pos="0"/>
        </w:tabs>
        <w:rPr>
          <w:szCs w:val="28"/>
        </w:rPr>
      </w:pPr>
    </w:p>
    <w:p w:rsidR="003A19A9" w:rsidRPr="00D85F3E" w:rsidRDefault="003A19A9" w:rsidP="003A19A9">
      <w:pPr>
        <w:pStyle w:val="a7"/>
        <w:tabs>
          <w:tab w:val="left" w:pos="0"/>
        </w:tabs>
        <w:rPr>
          <w:szCs w:val="28"/>
        </w:rPr>
      </w:pPr>
    </w:p>
    <w:p w:rsidR="003A19A9" w:rsidRPr="00843503" w:rsidRDefault="003A19A9" w:rsidP="003A19A9">
      <w:pPr>
        <w:pageBreakBefore/>
        <w:widowControl w:val="0"/>
        <w:suppressAutoHyphens/>
        <w:ind w:left="5245"/>
        <w:jc w:val="center"/>
      </w:pPr>
      <w:r>
        <w:lastRenderedPageBreak/>
        <w:t>УТВЕРЖДЕН</w:t>
      </w:r>
    </w:p>
    <w:p w:rsidR="003A19A9" w:rsidRPr="00843503" w:rsidRDefault="003A19A9" w:rsidP="003A19A9">
      <w:pPr>
        <w:widowControl w:val="0"/>
        <w:suppressAutoHyphens/>
        <w:ind w:left="5245"/>
        <w:jc w:val="center"/>
      </w:pPr>
      <w:r>
        <w:t>постановлением</w:t>
      </w:r>
      <w:r w:rsidRPr="00843503">
        <w:t xml:space="preserve"> </w:t>
      </w:r>
      <w:r>
        <w:t>Территориальной и</w:t>
      </w:r>
      <w:r w:rsidRPr="00843503">
        <w:t>збирательной</w:t>
      </w:r>
      <w:r>
        <w:t xml:space="preserve"> </w:t>
      </w:r>
      <w:r w:rsidRPr="00843503">
        <w:t xml:space="preserve">комиссии </w:t>
      </w:r>
      <w:r w:rsidR="0074316C">
        <w:t>города Шахты</w:t>
      </w:r>
    </w:p>
    <w:p w:rsidR="003A19A9" w:rsidRPr="0074316C" w:rsidRDefault="003A19A9" w:rsidP="003A19A9">
      <w:pPr>
        <w:pStyle w:val="af"/>
        <w:ind w:left="5245"/>
        <w:jc w:val="center"/>
        <w:rPr>
          <w:sz w:val="28"/>
        </w:rPr>
      </w:pPr>
      <w:r w:rsidRPr="0074316C">
        <w:rPr>
          <w:sz w:val="28"/>
        </w:rPr>
        <w:t xml:space="preserve">от </w:t>
      </w:r>
      <w:r w:rsidR="0074316C" w:rsidRPr="0074316C">
        <w:rPr>
          <w:sz w:val="28"/>
        </w:rPr>
        <w:t>2</w:t>
      </w:r>
      <w:r w:rsidR="002B5C5A">
        <w:rPr>
          <w:sz w:val="28"/>
        </w:rPr>
        <w:t>9</w:t>
      </w:r>
      <w:r w:rsidR="0074316C" w:rsidRPr="0074316C">
        <w:rPr>
          <w:sz w:val="28"/>
        </w:rPr>
        <w:t>.</w:t>
      </w:r>
      <w:r w:rsidR="002B5C5A">
        <w:rPr>
          <w:sz w:val="28"/>
        </w:rPr>
        <w:t>12.2021</w:t>
      </w:r>
      <w:r w:rsidRPr="0074316C">
        <w:rPr>
          <w:sz w:val="28"/>
        </w:rPr>
        <w:t xml:space="preserve"> г. № </w:t>
      </w:r>
      <w:r w:rsidR="002B5C5A">
        <w:rPr>
          <w:sz w:val="28"/>
        </w:rPr>
        <w:t>31-11</w:t>
      </w:r>
    </w:p>
    <w:p w:rsidR="003A19A9" w:rsidRDefault="003A19A9" w:rsidP="003A19A9">
      <w:pPr>
        <w:pStyle w:val="ac"/>
        <w:spacing w:before="0" w:beforeAutospacing="0" w:after="0" w:afterAutospacing="0"/>
        <w:jc w:val="center"/>
        <w:rPr>
          <w:rStyle w:val="ae"/>
        </w:rPr>
      </w:pPr>
    </w:p>
    <w:p w:rsidR="003A19A9" w:rsidRDefault="003A19A9" w:rsidP="003A19A9">
      <w:pPr>
        <w:pStyle w:val="ac"/>
        <w:spacing w:before="0" w:beforeAutospacing="0" w:after="0" w:afterAutospacing="0"/>
        <w:jc w:val="center"/>
        <w:rPr>
          <w:rStyle w:val="ae"/>
        </w:rPr>
      </w:pPr>
    </w:p>
    <w:p w:rsidR="003A19A9" w:rsidRPr="003A19A9" w:rsidRDefault="003A19A9" w:rsidP="003A19A9">
      <w:pPr>
        <w:pStyle w:val="ac"/>
        <w:spacing w:before="0" w:beforeAutospacing="0" w:after="0" w:afterAutospacing="0"/>
        <w:jc w:val="center"/>
        <w:rPr>
          <w:b/>
          <w:bCs/>
          <w:sz w:val="28"/>
        </w:rPr>
      </w:pPr>
      <w:r w:rsidRPr="003A19A9">
        <w:rPr>
          <w:b/>
          <w:bCs/>
          <w:sz w:val="28"/>
        </w:rPr>
        <w:t xml:space="preserve">Состав </w:t>
      </w:r>
    </w:p>
    <w:p w:rsidR="003A19A9" w:rsidRDefault="003A19A9" w:rsidP="003A19A9">
      <w:pPr>
        <w:pStyle w:val="ac"/>
        <w:spacing w:before="0" w:beforeAutospacing="0" w:after="0" w:afterAutospacing="0"/>
        <w:jc w:val="center"/>
        <w:rPr>
          <w:rStyle w:val="ae"/>
          <w:szCs w:val="28"/>
        </w:rPr>
      </w:pPr>
      <w:r>
        <w:rPr>
          <w:b/>
          <w:sz w:val="28"/>
          <w:szCs w:val="28"/>
        </w:rPr>
        <w:t>Р</w:t>
      </w:r>
      <w:r w:rsidRPr="0038639E">
        <w:rPr>
          <w:b/>
          <w:sz w:val="28"/>
          <w:szCs w:val="28"/>
        </w:rPr>
        <w:t>абочей групп</w:t>
      </w:r>
      <w:r>
        <w:rPr>
          <w:b/>
          <w:sz w:val="28"/>
          <w:szCs w:val="28"/>
        </w:rPr>
        <w:t>ы</w:t>
      </w:r>
      <w:r w:rsidRPr="003863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Территориальной </w:t>
      </w:r>
      <w:r w:rsidRPr="00BF4E9B">
        <w:rPr>
          <w:b/>
          <w:sz w:val="28"/>
          <w:szCs w:val="28"/>
        </w:rPr>
        <w:t xml:space="preserve">избирательной комиссии </w:t>
      </w:r>
      <w:r w:rsidR="0074316C">
        <w:rPr>
          <w:b/>
          <w:sz w:val="28"/>
          <w:szCs w:val="28"/>
        </w:rPr>
        <w:br/>
        <w:t>города Шахты</w:t>
      </w:r>
      <w:r w:rsidRPr="00BF4E9B">
        <w:rPr>
          <w:sz w:val="28"/>
          <w:szCs w:val="28"/>
        </w:rPr>
        <w:t xml:space="preserve"> </w:t>
      </w:r>
      <w:r w:rsidRPr="0038639E">
        <w:rPr>
          <w:b/>
          <w:sz w:val="28"/>
          <w:szCs w:val="28"/>
        </w:rPr>
        <w:t xml:space="preserve">по приему </w:t>
      </w:r>
      <w:r>
        <w:rPr>
          <w:b/>
          <w:sz w:val="28"/>
          <w:szCs w:val="28"/>
        </w:rPr>
        <w:t>и проверке документов,</w:t>
      </w:r>
      <w:r>
        <w:t xml:space="preserve"> </w:t>
      </w:r>
      <w:r w:rsidRPr="007A23EE">
        <w:rPr>
          <w:b/>
          <w:sz w:val="28"/>
          <w:szCs w:val="28"/>
        </w:rPr>
        <w:t>представляемых</w:t>
      </w:r>
      <w:r>
        <w:t xml:space="preserve"> </w:t>
      </w:r>
      <w:r w:rsidR="0074316C">
        <w:br/>
      </w:r>
      <w:r w:rsidRPr="00993AC9">
        <w:rPr>
          <w:b/>
          <w:sz w:val="28"/>
          <w:szCs w:val="28"/>
        </w:rPr>
        <w:t xml:space="preserve">кандидатами и уполномоченными представителями избирательных </w:t>
      </w:r>
      <w:r w:rsidR="0074316C">
        <w:rPr>
          <w:b/>
          <w:sz w:val="28"/>
          <w:szCs w:val="28"/>
        </w:rPr>
        <w:br/>
      </w:r>
      <w:r w:rsidRPr="00993AC9">
        <w:rPr>
          <w:b/>
          <w:sz w:val="28"/>
          <w:szCs w:val="28"/>
        </w:rPr>
        <w:t>объединений</w:t>
      </w:r>
      <w:r>
        <w:t xml:space="preserve"> </w:t>
      </w:r>
      <w:r w:rsidRPr="00C123A9">
        <w:rPr>
          <w:b/>
          <w:sz w:val="28"/>
          <w:szCs w:val="28"/>
        </w:rPr>
        <w:t>при проведении</w:t>
      </w:r>
      <w:r w:rsidR="002B5C5A">
        <w:rPr>
          <w:b/>
          <w:sz w:val="28"/>
          <w:szCs w:val="28"/>
        </w:rPr>
        <w:t xml:space="preserve"> дополнительных</w:t>
      </w:r>
      <w:r w:rsidRPr="00C123A9">
        <w:rPr>
          <w:b/>
          <w:sz w:val="28"/>
          <w:szCs w:val="28"/>
        </w:rPr>
        <w:t xml:space="preserve"> выборов депутат</w:t>
      </w:r>
      <w:r w:rsidR="002B5C5A">
        <w:rPr>
          <w:b/>
          <w:sz w:val="28"/>
          <w:szCs w:val="28"/>
        </w:rPr>
        <w:t>а</w:t>
      </w:r>
      <w:r w:rsidRPr="00C123A9">
        <w:rPr>
          <w:b/>
          <w:sz w:val="28"/>
          <w:szCs w:val="28"/>
        </w:rPr>
        <w:t xml:space="preserve"> </w:t>
      </w:r>
      <w:r w:rsidR="002B5C5A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Законодательного </w:t>
      </w:r>
      <w:r w:rsidRPr="00C123A9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>Ростовской области</w:t>
      </w:r>
      <w:r w:rsidRPr="00C123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шестого</w:t>
      </w:r>
      <w:r w:rsidRPr="00C123A9">
        <w:rPr>
          <w:b/>
          <w:sz w:val="28"/>
          <w:szCs w:val="28"/>
        </w:rPr>
        <w:t xml:space="preserve"> созыва</w:t>
      </w:r>
      <w:r w:rsidR="002B5C5A">
        <w:rPr>
          <w:b/>
          <w:sz w:val="28"/>
          <w:szCs w:val="28"/>
        </w:rPr>
        <w:t xml:space="preserve"> </w:t>
      </w:r>
      <w:r w:rsidR="002B5C5A">
        <w:rPr>
          <w:b/>
          <w:sz w:val="28"/>
          <w:szCs w:val="28"/>
        </w:rPr>
        <w:br/>
        <w:t xml:space="preserve">по </w:t>
      </w:r>
      <w:r w:rsidR="00FA5CEB">
        <w:rPr>
          <w:b/>
          <w:sz w:val="28"/>
          <w:szCs w:val="28"/>
        </w:rPr>
        <w:t xml:space="preserve">Шахтинскому </w:t>
      </w:r>
      <w:r w:rsidR="002B5C5A">
        <w:rPr>
          <w:b/>
          <w:sz w:val="28"/>
          <w:szCs w:val="28"/>
        </w:rPr>
        <w:t xml:space="preserve">одномандатному избирательному округу № 8 </w:t>
      </w:r>
      <w:r w:rsidR="002B5C5A">
        <w:rPr>
          <w:b/>
          <w:sz w:val="28"/>
          <w:szCs w:val="28"/>
        </w:rPr>
        <w:br/>
      </w:r>
    </w:p>
    <w:p w:rsidR="003A19A9" w:rsidRDefault="003A19A9" w:rsidP="003A19A9">
      <w:pPr>
        <w:pStyle w:val="ac"/>
        <w:spacing w:before="0" w:beforeAutospacing="0" w:after="0" w:afterAutospacing="0"/>
        <w:jc w:val="center"/>
        <w:rPr>
          <w:rStyle w:val="ae"/>
          <w:szCs w:val="28"/>
        </w:rPr>
      </w:pPr>
    </w:p>
    <w:tbl>
      <w:tblPr>
        <w:tblW w:w="151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  <w:gridCol w:w="5503"/>
      </w:tblGrid>
      <w:tr w:rsidR="003A19A9" w:rsidRPr="0074316C" w:rsidTr="00EC6CA0">
        <w:tc>
          <w:tcPr>
            <w:tcW w:w="15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6CA0" w:rsidRDefault="003A19A9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  <w:r w:rsidRPr="0074316C">
              <w:rPr>
                <w:rStyle w:val="ae"/>
                <w:b w:val="0"/>
                <w:sz w:val="28"/>
                <w:szCs w:val="28"/>
              </w:rPr>
              <w:t>Руководитель:</w:t>
            </w:r>
            <w:r w:rsidR="0074316C">
              <w:rPr>
                <w:rStyle w:val="ae"/>
                <w:b w:val="0"/>
                <w:sz w:val="28"/>
                <w:szCs w:val="28"/>
              </w:rPr>
              <w:t xml:space="preserve"> </w:t>
            </w:r>
            <w:r w:rsidR="0074316C" w:rsidRPr="00EC6CA0">
              <w:rPr>
                <w:sz w:val="28"/>
                <w:szCs w:val="28"/>
              </w:rPr>
              <w:t xml:space="preserve">Кухтин А.В.  - председатель Территориальной избирательной </w:t>
            </w:r>
          </w:p>
          <w:p w:rsidR="003A19A9" w:rsidRPr="0074316C" w:rsidRDefault="0074316C" w:rsidP="005515C4">
            <w:pPr>
              <w:pStyle w:val="ac"/>
              <w:spacing w:before="0" w:beforeAutospacing="0" w:after="0" w:afterAutospacing="0"/>
              <w:rPr>
                <w:rStyle w:val="ae"/>
                <w:b w:val="0"/>
                <w:sz w:val="28"/>
                <w:szCs w:val="28"/>
              </w:rPr>
            </w:pPr>
            <w:r w:rsidRPr="00EC6CA0">
              <w:rPr>
                <w:sz w:val="28"/>
                <w:szCs w:val="28"/>
              </w:rPr>
              <w:t>к</w:t>
            </w:r>
            <w:r w:rsidRPr="00EC6CA0">
              <w:rPr>
                <w:sz w:val="28"/>
                <w:szCs w:val="28"/>
              </w:rPr>
              <w:t>о</w:t>
            </w:r>
            <w:r w:rsidRPr="00EC6CA0">
              <w:rPr>
                <w:sz w:val="28"/>
                <w:szCs w:val="28"/>
              </w:rPr>
              <w:t>миссии города Шахты</w:t>
            </w:r>
          </w:p>
        </w:tc>
      </w:tr>
      <w:tr w:rsidR="003A19A9" w:rsidRPr="00F50CB9" w:rsidTr="00EC6CA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F50CB9" w:rsidRDefault="003A19A9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F50CB9" w:rsidRDefault="003A19A9" w:rsidP="005515C4">
            <w:pPr>
              <w:pStyle w:val="ac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3A19A9" w:rsidRPr="00F50CB9" w:rsidTr="00EC6CA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F50CB9" w:rsidRDefault="003A19A9" w:rsidP="002B5C5A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  <w:r w:rsidRPr="00F50CB9">
              <w:rPr>
                <w:sz w:val="28"/>
                <w:szCs w:val="28"/>
              </w:rPr>
              <w:t>Заместитель руководителя:</w:t>
            </w:r>
            <w:r w:rsidR="00EC6CA0">
              <w:rPr>
                <w:sz w:val="28"/>
                <w:szCs w:val="28"/>
              </w:rPr>
              <w:t xml:space="preserve"> </w:t>
            </w:r>
            <w:r w:rsidR="002B5C5A">
              <w:rPr>
                <w:sz w:val="28"/>
                <w:szCs w:val="28"/>
              </w:rPr>
              <w:t>Бродовская В.О.</w:t>
            </w:r>
            <w:r w:rsidR="00EC6CA0">
              <w:rPr>
                <w:sz w:val="28"/>
                <w:szCs w:val="28"/>
              </w:rPr>
              <w:t xml:space="preserve"> – заместитель председателя </w:t>
            </w:r>
            <w:r w:rsidR="00EC6CA0" w:rsidRPr="00EC6CA0">
              <w:rPr>
                <w:sz w:val="28"/>
                <w:szCs w:val="28"/>
              </w:rPr>
              <w:t>Те</w:t>
            </w:r>
            <w:r w:rsidR="00EC6CA0" w:rsidRPr="00EC6CA0">
              <w:rPr>
                <w:sz w:val="28"/>
                <w:szCs w:val="28"/>
              </w:rPr>
              <w:t>р</w:t>
            </w:r>
            <w:r w:rsidR="00EC6CA0" w:rsidRPr="00EC6CA0">
              <w:rPr>
                <w:sz w:val="28"/>
                <w:szCs w:val="28"/>
              </w:rPr>
              <w:t>риториальной избирательной к</w:t>
            </w:r>
            <w:r w:rsidR="00EC6CA0" w:rsidRPr="00EC6CA0">
              <w:rPr>
                <w:sz w:val="28"/>
                <w:szCs w:val="28"/>
              </w:rPr>
              <w:t>о</w:t>
            </w:r>
            <w:r w:rsidR="00EC6CA0" w:rsidRPr="00EC6CA0">
              <w:rPr>
                <w:sz w:val="28"/>
                <w:szCs w:val="28"/>
              </w:rPr>
              <w:t>миссии города Шахты</w:t>
            </w:r>
          </w:p>
        </w:tc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F50CB9" w:rsidRDefault="003A19A9" w:rsidP="005515C4">
            <w:pPr>
              <w:pStyle w:val="ac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A19A9" w:rsidRPr="00F50CB9" w:rsidTr="00EC6CA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F50CB9" w:rsidRDefault="003A19A9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F50CB9" w:rsidRDefault="003A19A9" w:rsidP="005515C4">
            <w:pPr>
              <w:pStyle w:val="ac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A19A9" w:rsidRPr="00EC6CA0" w:rsidTr="00EC6CA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EC6CA0" w:rsidRDefault="00EC6CA0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: Максюта В.И. – секретарь </w:t>
            </w:r>
            <w:r w:rsidRPr="00EC6CA0">
              <w:rPr>
                <w:sz w:val="28"/>
                <w:szCs w:val="28"/>
              </w:rPr>
              <w:t>Территориальной избирательной к</w:t>
            </w:r>
            <w:r w:rsidRPr="00EC6CA0">
              <w:rPr>
                <w:sz w:val="28"/>
                <w:szCs w:val="28"/>
              </w:rPr>
              <w:t>о</w:t>
            </w:r>
            <w:r w:rsidRPr="00EC6CA0">
              <w:rPr>
                <w:sz w:val="28"/>
                <w:szCs w:val="28"/>
              </w:rPr>
              <w:t>миссии города Шахты</w:t>
            </w:r>
          </w:p>
          <w:p w:rsidR="00EC6CA0" w:rsidRDefault="00EC6CA0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A19A9" w:rsidRPr="00F50CB9" w:rsidRDefault="003A19A9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  <w:r w:rsidRPr="00F50CB9">
              <w:rPr>
                <w:sz w:val="28"/>
                <w:szCs w:val="28"/>
              </w:rPr>
              <w:t>Члены Рабочей группы:</w:t>
            </w:r>
          </w:p>
          <w:p w:rsidR="00F41D15" w:rsidRDefault="00F41D15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A19A9" w:rsidRDefault="00EC6CA0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Жемойтель В.В. – член </w:t>
            </w:r>
            <w:r w:rsidRPr="00EC6CA0">
              <w:rPr>
                <w:sz w:val="28"/>
                <w:szCs w:val="28"/>
              </w:rPr>
              <w:t>Территориальной избирательной комиссии города Шахты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200964" w:rsidRDefault="00200964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C6CA0" w:rsidRPr="00F50CB9" w:rsidRDefault="00200964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Н.А.</w:t>
            </w:r>
            <w:r w:rsidR="00EC6CA0">
              <w:rPr>
                <w:sz w:val="28"/>
                <w:szCs w:val="28"/>
              </w:rPr>
              <w:t xml:space="preserve"> - член </w:t>
            </w:r>
            <w:r w:rsidR="00EC6CA0" w:rsidRPr="00EC6CA0">
              <w:rPr>
                <w:sz w:val="28"/>
                <w:szCs w:val="28"/>
              </w:rPr>
              <w:t>Территориальной избирательной комиссии города Шахты</w:t>
            </w:r>
            <w:r w:rsidR="00EC6CA0">
              <w:rPr>
                <w:sz w:val="28"/>
                <w:szCs w:val="28"/>
              </w:rPr>
              <w:t xml:space="preserve"> с правом решающего голоса</w:t>
            </w:r>
          </w:p>
          <w:p w:rsidR="003A19A9" w:rsidRPr="00F50CB9" w:rsidRDefault="003A19A9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F50CB9" w:rsidRDefault="003A19A9" w:rsidP="005515C4">
            <w:pPr>
              <w:pStyle w:val="ac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A19A9" w:rsidRPr="00177DCE" w:rsidTr="00EC6CA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177DCE" w:rsidRDefault="003A19A9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177DCE" w:rsidRDefault="003A19A9" w:rsidP="005515C4">
            <w:pPr>
              <w:pStyle w:val="ac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A19A9" w:rsidRPr="00177DCE" w:rsidTr="00EC6CA0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177DCE" w:rsidRDefault="003A19A9" w:rsidP="005515C4">
            <w:pPr>
              <w:pStyle w:val="ac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</w:tcPr>
          <w:p w:rsidR="003A19A9" w:rsidRPr="00177DCE" w:rsidRDefault="003A19A9" w:rsidP="005515C4">
            <w:pPr>
              <w:pStyle w:val="ac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611A02" w:rsidRDefault="00611A02" w:rsidP="00EC6CA0">
      <w:pPr>
        <w:pStyle w:val="1"/>
        <w:ind w:left="1560" w:right="1560"/>
        <w:jc w:val="both"/>
      </w:pPr>
    </w:p>
    <w:sectPr w:rsidR="00611A02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805" w:rsidRDefault="00076805">
      <w:r>
        <w:separator/>
      </w:r>
    </w:p>
  </w:endnote>
  <w:endnote w:type="continuationSeparator" w:id="1">
    <w:p w:rsidR="00076805" w:rsidRDefault="000768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805" w:rsidRDefault="00076805">
      <w:r>
        <w:separator/>
      </w:r>
    </w:p>
  </w:footnote>
  <w:footnote w:type="continuationSeparator" w:id="1">
    <w:p w:rsidR="00076805" w:rsidRDefault="000768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A8" w:rsidRDefault="00921BA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21BA8" w:rsidRDefault="00921BA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A8" w:rsidRDefault="00921BA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E67A2">
      <w:rPr>
        <w:rStyle w:val="a6"/>
        <w:noProof/>
      </w:rPr>
      <w:t>2</w:t>
    </w:r>
    <w:r>
      <w:rPr>
        <w:rStyle w:val="a6"/>
      </w:rPr>
      <w:fldChar w:fldCharType="end"/>
    </w:r>
  </w:p>
  <w:p w:rsidR="00921BA8" w:rsidRDefault="00921BA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76805"/>
    <w:rsid w:val="00097D76"/>
    <w:rsid w:val="000B67C5"/>
    <w:rsid w:val="000F1891"/>
    <w:rsid w:val="000F4E41"/>
    <w:rsid w:val="00171FFF"/>
    <w:rsid w:val="001762B3"/>
    <w:rsid w:val="001A6759"/>
    <w:rsid w:val="001F3889"/>
    <w:rsid w:val="00200964"/>
    <w:rsid w:val="00215ED9"/>
    <w:rsid w:val="002537C4"/>
    <w:rsid w:val="0026517A"/>
    <w:rsid w:val="00294BD4"/>
    <w:rsid w:val="002B5C5A"/>
    <w:rsid w:val="00346520"/>
    <w:rsid w:val="003853F2"/>
    <w:rsid w:val="003A19A9"/>
    <w:rsid w:val="004438F4"/>
    <w:rsid w:val="00464176"/>
    <w:rsid w:val="004D74E8"/>
    <w:rsid w:val="004F012B"/>
    <w:rsid w:val="005104D6"/>
    <w:rsid w:val="005515C4"/>
    <w:rsid w:val="00570B61"/>
    <w:rsid w:val="005A7937"/>
    <w:rsid w:val="005B343E"/>
    <w:rsid w:val="005C7187"/>
    <w:rsid w:val="005E0EE6"/>
    <w:rsid w:val="005F33CF"/>
    <w:rsid w:val="00611A02"/>
    <w:rsid w:val="00632C7B"/>
    <w:rsid w:val="00666415"/>
    <w:rsid w:val="006C14CC"/>
    <w:rsid w:val="00711224"/>
    <w:rsid w:val="0074316C"/>
    <w:rsid w:val="00745FDE"/>
    <w:rsid w:val="0076557C"/>
    <w:rsid w:val="00777176"/>
    <w:rsid w:val="0079595A"/>
    <w:rsid w:val="007C7D0D"/>
    <w:rsid w:val="007F0235"/>
    <w:rsid w:val="008E47A4"/>
    <w:rsid w:val="008F71A0"/>
    <w:rsid w:val="009056F6"/>
    <w:rsid w:val="00921BA8"/>
    <w:rsid w:val="00982FCB"/>
    <w:rsid w:val="009A5254"/>
    <w:rsid w:val="00A40EC3"/>
    <w:rsid w:val="00A4406D"/>
    <w:rsid w:val="00A627A3"/>
    <w:rsid w:val="00A90597"/>
    <w:rsid w:val="00AA72FC"/>
    <w:rsid w:val="00AA7379"/>
    <w:rsid w:val="00AE7BE8"/>
    <w:rsid w:val="00B10AD1"/>
    <w:rsid w:val="00B315FF"/>
    <w:rsid w:val="00B647A8"/>
    <w:rsid w:val="00BF24F3"/>
    <w:rsid w:val="00C03FF3"/>
    <w:rsid w:val="00C06CA1"/>
    <w:rsid w:val="00C23052"/>
    <w:rsid w:val="00C44DAC"/>
    <w:rsid w:val="00C45074"/>
    <w:rsid w:val="00C82B41"/>
    <w:rsid w:val="00CE67A2"/>
    <w:rsid w:val="00D0465A"/>
    <w:rsid w:val="00D71F95"/>
    <w:rsid w:val="00DE704A"/>
    <w:rsid w:val="00E078FA"/>
    <w:rsid w:val="00E60D57"/>
    <w:rsid w:val="00E67647"/>
    <w:rsid w:val="00E77BBE"/>
    <w:rsid w:val="00EC6CA0"/>
    <w:rsid w:val="00EE122C"/>
    <w:rsid w:val="00F41D15"/>
    <w:rsid w:val="00F61F7F"/>
    <w:rsid w:val="00F85325"/>
    <w:rsid w:val="00FA5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</w:style>
  <w:style w:type="paragraph" w:styleId="a7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c">
    <w:name w:val="Normal (Web)"/>
    <w:basedOn w:val="a"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character" w:styleId="ae">
    <w:name w:val="Strong"/>
    <w:qFormat/>
    <w:rsid w:val="003A19A9"/>
    <w:rPr>
      <w:b/>
      <w:bCs/>
    </w:rPr>
  </w:style>
  <w:style w:type="character" w:customStyle="1" w:styleId="a4">
    <w:name w:val="Верхний колонтитул Знак"/>
    <w:link w:val="a3"/>
    <w:rsid w:val="003A19A9"/>
    <w:rPr>
      <w:sz w:val="28"/>
    </w:rPr>
  </w:style>
  <w:style w:type="paragraph" w:customStyle="1" w:styleId="af">
    <w:name w:val="Адресат"/>
    <w:basedOn w:val="a"/>
    <w:rsid w:val="003A19A9"/>
    <w:pPr>
      <w:ind w:left="3969"/>
      <w:jc w:val="both"/>
    </w:pPr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9100F-E440-4283-88DE-B55CDF5E6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2022-01-12T14:23:00Z</cp:lastPrinted>
  <dcterms:created xsi:type="dcterms:W3CDTF">2022-01-16T14:08:00Z</dcterms:created>
  <dcterms:modified xsi:type="dcterms:W3CDTF">2022-01-16T14:08:00Z</dcterms:modified>
</cp:coreProperties>
</file>