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2A6" w:rsidRDefault="00E20867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073D">
        <w:rPr>
          <w:sz w:val="8"/>
        </w:rPr>
        <w:tab/>
      </w: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ind w:right="-1"/>
        <w:jc w:val="center"/>
        <w:rPr>
          <w:sz w:val="8"/>
        </w:rPr>
      </w:pPr>
    </w:p>
    <w:p w:rsidR="00C342A6" w:rsidRDefault="00C342A6">
      <w:pPr>
        <w:pStyle w:val="a7"/>
        <w:ind w:right="-1"/>
        <w:rPr>
          <w:sz w:val="16"/>
        </w:rPr>
      </w:pPr>
    </w:p>
    <w:p w:rsidR="00C342A6" w:rsidRDefault="00C342A6">
      <w:pPr>
        <w:ind w:left="-567"/>
        <w:rPr>
          <w:sz w:val="8"/>
        </w:rPr>
      </w:pPr>
    </w:p>
    <w:p w:rsidR="00C342A6" w:rsidRDefault="00C342A6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</w:t>
      </w:r>
      <w:r>
        <w:rPr>
          <w:caps/>
          <w:spacing w:val="0"/>
        </w:rPr>
        <w:t>о</w:t>
      </w:r>
      <w:r>
        <w:rPr>
          <w:caps/>
          <w:spacing w:val="0"/>
        </w:rPr>
        <w:t>миссия</w:t>
      </w:r>
    </w:p>
    <w:p w:rsidR="00C342A6" w:rsidRDefault="00C342A6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C342A6" w:rsidRDefault="00C342A6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C342A6" w:rsidRDefault="000D2613">
      <w:pPr>
        <w:pStyle w:val="a8"/>
        <w:tabs>
          <w:tab w:val="left" w:pos="9072"/>
        </w:tabs>
        <w:ind w:left="0"/>
        <w:jc w:val="center"/>
      </w:pPr>
      <w:r>
        <w:br/>
      </w:r>
      <w:r w:rsidR="00DD762D" w:rsidRPr="00655D6C">
        <w:t>31 марта</w:t>
      </w:r>
      <w:r w:rsidR="003111E0">
        <w:t xml:space="preserve"> </w:t>
      </w:r>
      <w:r w:rsidR="00F14D76">
        <w:t xml:space="preserve"> </w:t>
      </w:r>
      <w:r w:rsidR="003861AA">
        <w:t>20</w:t>
      </w:r>
      <w:r w:rsidR="00DD762D">
        <w:t>23</w:t>
      </w:r>
      <w:r w:rsidR="00C342A6">
        <w:t xml:space="preserve"> года                                                        </w:t>
      </w:r>
      <w:r w:rsidR="003861AA">
        <w:t xml:space="preserve">                            № </w:t>
      </w:r>
      <w:r w:rsidR="00DD762D">
        <w:t>7</w:t>
      </w:r>
      <w:r w:rsidR="003111E0">
        <w:t>5</w:t>
      </w:r>
      <w:r w:rsidR="003861AA">
        <w:t>-</w:t>
      </w:r>
      <w:r w:rsidR="00AB6F80">
        <w:t>1</w:t>
      </w:r>
    </w:p>
    <w:p w:rsidR="00C342A6" w:rsidRDefault="00C342A6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3861AA" w:rsidRDefault="003861AA" w:rsidP="003861AA">
      <w:pPr>
        <w:jc w:val="center"/>
      </w:pPr>
    </w:p>
    <w:p w:rsidR="00B405B3" w:rsidRDefault="00B405B3" w:rsidP="00B405B3">
      <w:pPr>
        <w:ind w:left="1418" w:right="1587"/>
        <w:jc w:val="both"/>
        <w:rPr>
          <w:b/>
          <w:szCs w:val="28"/>
        </w:rPr>
      </w:pPr>
      <w:r>
        <w:rPr>
          <w:szCs w:val="28"/>
        </w:rPr>
        <w:t xml:space="preserve"> </w:t>
      </w: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</w:t>
      </w:r>
      <w:r>
        <w:rPr>
          <w:b/>
          <w:szCs w:val="28"/>
        </w:rPr>
        <w:t>т</w:t>
      </w:r>
      <w:r>
        <w:rPr>
          <w:b/>
          <w:szCs w:val="28"/>
        </w:rPr>
        <w:t>ков</w:t>
      </w:r>
      <w:r w:rsidRPr="002F05F8">
        <w:rPr>
          <w:b/>
          <w:szCs w:val="28"/>
        </w:rPr>
        <w:t>ых избирательных комиссий</w:t>
      </w:r>
      <w:r w:rsidRPr="00270E54">
        <w:rPr>
          <w:b/>
          <w:szCs w:val="28"/>
        </w:rPr>
        <w:t xml:space="preserve"> </w:t>
      </w:r>
      <w:r w:rsidRPr="002F05F8">
        <w:rPr>
          <w:b/>
          <w:szCs w:val="28"/>
        </w:rPr>
        <w:t>избирател</w:t>
      </w:r>
      <w:r w:rsidRPr="002F05F8">
        <w:rPr>
          <w:b/>
          <w:szCs w:val="28"/>
        </w:rPr>
        <w:t>ь</w:t>
      </w:r>
      <w:r w:rsidRPr="002F05F8">
        <w:rPr>
          <w:b/>
          <w:szCs w:val="28"/>
        </w:rPr>
        <w:t xml:space="preserve">ных </w:t>
      </w:r>
      <w:r w:rsidR="00270E54">
        <w:rPr>
          <w:b/>
          <w:szCs w:val="28"/>
        </w:rPr>
        <w:br/>
      </w:r>
      <w:r w:rsidRPr="002F05F8">
        <w:rPr>
          <w:b/>
          <w:szCs w:val="28"/>
        </w:rPr>
        <w:t xml:space="preserve">участков №№ </w:t>
      </w:r>
      <w:r w:rsidR="00270E54" w:rsidRPr="00270E54">
        <w:rPr>
          <w:b/>
          <w:szCs w:val="28"/>
        </w:rPr>
        <w:t xml:space="preserve">2477, 2478, 2479, 2480, 2481, 2482, 2483, 2484, 2485 , 2486, 2487, 2488, 2489, 2490, 2491, 2492, 2493, 2494, 2495, 2496, 2497, 2498, 2499, 2500, 2501, 2502, 2503, 2504, 2505, 2506, 2507, 2508, 2509, 2510, 2511, 2512, 2513, 2514, 2515, 2516, 2517, 2518, 2519, 2520, 2521, 2522, 2523, 2524, 2525, 2526, 2527, 2528, 2529, 2530, 2531, 2532, 2533, 2534, 2535, 2536, 2537, 2538, 2539, 2540, 2541, 2542, 2543, 2544, 2545, 2546, 2547, 2548, 2549, 2550, 2551, 2552, 2553, 2554, 2555, 2556, 2557, 2558, 2559, 2560, 2561, 2562, 2563, 2564, 2565, 2566, 2567, 2568, 2569, 2570, 2571, 2572, 2573, 2574, 2575, 2576, 2577, </w:t>
      </w:r>
      <w:r w:rsidRPr="00A92E79">
        <w:rPr>
          <w:b/>
          <w:szCs w:val="28"/>
        </w:rPr>
        <w:t>образованных</w:t>
      </w:r>
      <w:r w:rsidRPr="002F05F8">
        <w:rPr>
          <w:b/>
          <w:szCs w:val="28"/>
        </w:rPr>
        <w:t xml:space="preserve"> на </w:t>
      </w:r>
      <w:r w:rsidR="00270E54">
        <w:rPr>
          <w:b/>
          <w:szCs w:val="28"/>
        </w:rPr>
        <w:br/>
      </w:r>
      <w:r w:rsidRPr="002F05F8">
        <w:rPr>
          <w:b/>
          <w:szCs w:val="28"/>
        </w:rPr>
        <w:t>терр</w:t>
      </w:r>
      <w:r>
        <w:rPr>
          <w:b/>
          <w:szCs w:val="28"/>
        </w:rPr>
        <w:t>итории города Шахты</w:t>
      </w:r>
      <w:r w:rsidRPr="002F05F8">
        <w:rPr>
          <w:b/>
          <w:szCs w:val="28"/>
        </w:rPr>
        <w:t>, по</w:t>
      </w:r>
      <w:r w:rsidRPr="002F05F8">
        <w:rPr>
          <w:b/>
          <w:szCs w:val="28"/>
        </w:rPr>
        <w:t>д</w:t>
      </w:r>
      <w:r w:rsidRPr="002F05F8">
        <w:rPr>
          <w:b/>
          <w:szCs w:val="28"/>
        </w:rPr>
        <w:t xml:space="preserve">лежащих </w:t>
      </w:r>
      <w:r w:rsidR="00270E54">
        <w:rPr>
          <w:b/>
          <w:szCs w:val="28"/>
        </w:rPr>
        <w:br/>
      </w:r>
      <w:r w:rsidRPr="002F05F8">
        <w:rPr>
          <w:b/>
          <w:szCs w:val="28"/>
        </w:rPr>
        <w:t>формиров</w:t>
      </w:r>
      <w:r w:rsidRPr="002F05F8">
        <w:rPr>
          <w:b/>
          <w:szCs w:val="28"/>
        </w:rPr>
        <w:t>а</w:t>
      </w:r>
      <w:r w:rsidRPr="002F05F8">
        <w:rPr>
          <w:b/>
          <w:szCs w:val="28"/>
        </w:rPr>
        <w:t xml:space="preserve">нию в </w:t>
      </w:r>
      <w:r>
        <w:rPr>
          <w:b/>
          <w:szCs w:val="28"/>
        </w:rPr>
        <w:t>2018 году</w:t>
      </w:r>
    </w:p>
    <w:p w:rsidR="00B405B3" w:rsidRPr="00AF1DE7" w:rsidRDefault="00B405B3" w:rsidP="00B405B3">
      <w:pPr>
        <w:pStyle w:val="20"/>
        <w:tabs>
          <w:tab w:val="left" w:pos="8222"/>
        </w:tabs>
        <w:spacing w:after="0"/>
        <w:ind w:left="2268" w:right="1473"/>
        <w:jc w:val="both"/>
        <w:rPr>
          <w:b/>
          <w:szCs w:val="28"/>
        </w:rPr>
      </w:pPr>
    </w:p>
    <w:p w:rsidR="00655D6C" w:rsidRPr="00E540A2" w:rsidRDefault="00655D6C" w:rsidP="00655D6C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В связи с истечением сроков полномочий участковых избирательных комиссий </w:t>
      </w:r>
      <w:r w:rsidRPr="00336827">
        <w:rPr>
          <w:szCs w:val="28"/>
        </w:rPr>
        <w:t>избирательных участков</w:t>
      </w:r>
      <w:r w:rsidRPr="00A92E79">
        <w:rPr>
          <w:szCs w:val="28"/>
        </w:rPr>
        <w:t xml:space="preserve"> </w:t>
      </w:r>
      <w:r w:rsidR="00B405B3" w:rsidRPr="00A92E79">
        <w:rPr>
          <w:szCs w:val="28"/>
        </w:rPr>
        <w:t xml:space="preserve">№№ </w:t>
      </w:r>
      <w:r w:rsidR="00270E54" w:rsidRPr="004D1F56">
        <w:rPr>
          <w:szCs w:val="28"/>
        </w:rPr>
        <w:t xml:space="preserve">2477, 2478, 2479, 2480, 2481, 2482, 2483, 2484, 2485 , 2486, 2487, 2488, 2489, 2490, 2491, 2492, 2493, 2494, 2495, 2496, 2497, 2498, 2499, 2500, 2501, 2502, 2503, 2504, 2505, 2506, 2507, 2508, 2509, 2510, 2511, 2512, 2513, 2514, 2515, 2516, 2517, 2518, 2519, 2520, 2521, 2522, 2523, 2524, 2525, 2526, 2527, 2528, 2529, 2530, 2531, 2532, 2533, 2534, 2535, 2536, 2537, 2538, 2539, 2540, 2541, 2542, 2543, 2544, 2545, 2546, 2547, 2548, 2549, 2550, 2551, 2552, 2553, 2554, 2555, 2556, 2557, 2558, 2559, 2560, </w:t>
      </w:r>
      <w:r w:rsidR="00270E54" w:rsidRPr="004D1F56">
        <w:rPr>
          <w:szCs w:val="28"/>
        </w:rPr>
        <w:lastRenderedPageBreak/>
        <w:t xml:space="preserve">2561, 2562, 2563, 2564, 2565, 2566, 2567, 2568, </w:t>
      </w:r>
      <w:r w:rsidR="00270E54" w:rsidRPr="00270E54">
        <w:rPr>
          <w:szCs w:val="28"/>
        </w:rPr>
        <w:t>2569, 2570, 2571, 2572, 2573, 2574, 2575, 2576, 2577</w:t>
      </w:r>
      <w:r w:rsidR="00B405B3" w:rsidRPr="00270E54">
        <w:rPr>
          <w:szCs w:val="28"/>
        </w:rPr>
        <w:t xml:space="preserve">, </w:t>
      </w:r>
      <w:r w:rsidRPr="00336827">
        <w:rPr>
          <w:szCs w:val="28"/>
        </w:rPr>
        <w:t xml:space="preserve">сформированных на территории </w:t>
      </w:r>
      <w:r>
        <w:rPr>
          <w:szCs w:val="28"/>
        </w:rPr>
        <w:t xml:space="preserve">города Шахты  в 2018 году, </w:t>
      </w:r>
      <w:r>
        <w:t>в</w:t>
      </w:r>
      <w:r w:rsidRPr="000823C4">
        <w:t xml:space="preserve"> соответствии </w:t>
      </w:r>
      <w:r>
        <w:t xml:space="preserve">со статьей 22,  пунктом 3 статьи 27 </w:t>
      </w:r>
      <w:r w:rsidRPr="000823C4">
        <w:t>Федераль</w:t>
      </w:r>
      <w:r>
        <w:t xml:space="preserve">ного закона от </w:t>
      </w:r>
      <w:r w:rsidRPr="002540C7">
        <w:t>12.06.2002</w:t>
      </w:r>
      <w:r w:rsidRPr="000823C4">
        <w:t xml:space="preserve"> №</w:t>
      </w:r>
      <w:r>
        <w:t xml:space="preserve"> </w:t>
      </w:r>
      <w:r w:rsidRPr="000823C4">
        <w:t>67-ФЗ «Об основных гарантиях избират</w:t>
      </w:r>
      <w:r>
        <w:t xml:space="preserve">ельных прав и права на участие </w:t>
      </w:r>
      <w:r w:rsidRPr="000823C4">
        <w:t>в референдуме граждан Российской Федерации»</w:t>
      </w:r>
      <w:r>
        <w:t xml:space="preserve">, </w:t>
      </w:r>
      <w:r w:rsidRPr="002540C7">
        <w:t>подпун</w:t>
      </w:r>
      <w:r w:rsidRPr="002540C7">
        <w:t>к</w:t>
      </w:r>
      <w:r w:rsidRPr="002540C7">
        <w:t>том «в»</w:t>
      </w:r>
      <w:r>
        <w:t xml:space="preserve"> пункта 1.1.1, </w:t>
      </w:r>
      <w:r w:rsidRPr="002540C7">
        <w:t>разделом 7</w:t>
      </w:r>
      <w:r>
        <w:t xml:space="preserve"> Методических рекомендаций </w:t>
      </w:r>
      <w:r w:rsidRPr="006E7903">
        <w:t>о порядке формирования территориальных, окружных</w:t>
      </w:r>
      <w:r>
        <w:t xml:space="preserve"> </w:t>
      </w:r>
      <w:r w:rsidRPr="006E7903">
        <w:t>и уч</w:t>
      </w:r>
      <w:r>
        <w:t>астковых избирательных комиссий, утвержденных п</w:t>
      </w:r>
      <w:r w:rsidRPr="006E7903">
        <w:t>остановление</w:t>
      </w:r>
      <w:r>
        <w:t>м</w:t>
      </w:r>
      <w:r w:rsidRPr="006E7903">
        <w:t xml:space="preserve"> Ц</w:t>
      </w:r>
      <w:r>
        <w:t>ентральной избирательной к</w:t>
      </w:r>
      <w:r>
        <w:t>о</w:t>
      </w:r>
      <w:r>
        <w:t>миссии</w:t>
      </w:r>
      <w:r w:rsidRPr="006E7903">
        <w:t xml:space="preserve"> Ро</w:t>
      </w:r>
      <w:r w:rsidRPr="006E7903">
        <w:t>с</w:t>
      </w:r>
      <w:r w:rsidRPr="006E7903">
        <w:t>си</w:t>
      </w:r>
      <w:r>
        <w:t>йской Федераци</w:t>
      </w:r>
      <w:r w:rsidRPr="006E7903">
        <w:t xml:space="preserve">и от </w:t>
      </w:r>
      <w:r>
        <w:t>15</w:t>
      </w:r>
      <w:r w:rsidRPr="006E7903">
        <w:t>.0</w:t>
      </w:r>
      <w:r>
        <w:t>3</w:t>
      </w:r>
      <w:r w:rsidRPr="006E7903">
        <w:t>.20</w:t>
      </w:r>
      <w:r>
        <w:t>23</w:t>
      </w:r>
      <w:r w:rsidRPr="006E7903">
        <w:t xml:space="preserve"> </w:t>
      </w:r>
      <w:r>
        <w:t>№</w:t>
      </w:r>
      <w:r w:rsidRPr="006E7903">
        <w:t xml:space="preserve"> 1</w:t>
      </w:r>
      <w:r>
        <w:t>11</w:t>
      </w:r>
      <w:r w:rsidRPr="006E7903">
        <w:t>/</w:t>
      </w:r>
      <w:r>
        <w:t>863-8</w:t>
      </w:r>
      <w:r w:rsidRPr="000823C4">
        <w:t>,</w:t>
      </w:r>
      <w:r>
        <w:t xml:space="preserve"> постановлением Избирател</w:t>
      </w:r>
      <w:r>
        <w:t>ь</w:t>
      </w:r>
      <w:r>
        <w:t>ной комиссии Ростовской области от 04.12.</w:t>
      </w:r>
      <w:r w:rsidRPr="00E540A2">
        <w:t>2012 № 14-2</w:t>
      </w:r>
      <w:r>
        <w:t xml:space="preserve"> </w:t>
      </w:r>
      <w:r>
        <w:br/>
        <w:t>«</w:t>
      </w:r>
      <w:r w:rsidRPr="00E540A2">
        <w:t>Об установлении единой нумерации избирательных участков, участков р</w:t>
      </w:r>
      <w:r w:rsidRPr="00E540A2">
        <w:t>е</w:t>
      </w:r>
      <w:r w:rsidRPr="00E540A2">
        <w:t>ферендума на территории Ростовской области</w:t>
      </w:r>
      <w:r>
        <w:t xml:space="preserve">», </w:t>
      </w:r>
      <w:r>
        <w:rPr>
          <w:szCs w:val="28"/>
        </w:rPr>
        <w:t xml:space="preserve"> </w:t>
      </w:r>
    </w:p>
    <w:p w:rsidR="00B405B3" w:rsidRDefault="00B405B3" w:rsidP="00655D6C">
      <w:pPr>
        <w:spacing w:line="360" w:lineRule="auto"/>
        <w:ind w:firstLine="708"/>
        <w:jc w:val="both"/>
        <w:rPr>
          <w:szCs w:val="28"/>
        </w:rPr>
      </w:pPr>
    </w:p>
    <w:p w:rsidR="00B405B3" w:rsidRDefault="00B405B3" w:rsidP="00375411">
      <w:pPr>
        <w:spacing w:before="60" w:after="60"/>
        <w:ind w:right="-87"/>
        <w:jc w:val="center"/>
        <w:rPr>
          <w:b/>
          <w:bCs/>
          <w:kern w:val="28"/>
        </w:rPr>
      </w:pPr>
      <w:r>
        <w:t xml:space="preserve">Территориальная избирательная комиссия города Шахты </w:t>
      </w:r>
      <w:r w:rsidR="00D20633">
        <w:t xml:space="preserve">Ростовской области </w:t>
      </w:r>
      <w:r>
        <w:rPr>
          <w:b/>
          <w:bCs/>
          <w:kern w:val="28"/>
        </w:rPr>
        <w:t>ПОСТАНОВЛЯЕТ:</w:t>
      </w:r>
    </w:p>
    <w:p w:rsidR="00655D6C" w:rsidRDefault="00655D6C" w:rsidP="00655D6C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>
        <w:rPr>
          <w:rFonts w:ascii="Times New Roman" w:hAnsi="Times New Roman" w:cs="Times New Roman"/>
          <w:bCs/>
          <w:sz w:val="28"/>
          <w:szCs w:val="28"/>
        </w:rPr>
        <w:t>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тельных 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r>
        <w:rPr>
          <w:rFonts w:ascii="Times New Roman" w:hAnsi="Times New Roman" w:cs="Times New Roman"/>
          <w:bCs/>
          <w:sz w:val="28"/>
          <w:szCs w:val="28"/>
        </w:rPr>
        <w:t>города Шахты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</w:t>
      </w:r>
      <w:r>
        <w:rPr>
          <w:rFonts w:ascii="Times New Roman" w:hAnsi="Times New Roman" w:cs="Times New Roman"/>
          <w:bCs/>
          <w:sz w:val="28"/>
          <w:szCs w:val="28"/>
        </w:rPr>
        <w:t>2023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полномочий </w:t>
      </w:r>
      <w:r>
        <w:rPr>
          <w:rFonts w:ascii="Times New Roman" w:hAnsi="Times New Roman" w:cs="Times New Roman"/>
          <w:bCs/>
          <w:sz w:val="28"/>
          <w:szCs w:val="28"/>
        </w:rPr>
        <w:t>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>ых избир</w:t>
      </w:r>
      <w:r w:rsidRPr="00FE6C9B">
        <w:rPr>
          <w:rFonts w:ascii="Times New Roman" w:hAnsi="Times New Roman" w:cs="Times New Roman"/>
          <w:bCs/>
          <w:sz w:val="28"/>
          <w:szCs w:val="28"/>
        </w:rPr>
        <w:t>а</w:t>
      </w:r>
      <w:r w:rsidRPr="00FE6C9B">
        <w:rPr>
          <w:rFonts w:ascii="Times New Roman" w:hAnsi="Times New Roman" w:cs="Times New Roman"/>
          <w:bCs/>
          <w:sz w:val="28"/>
          <w:szCs w:val="28"/>
        </w:rPr>
        <w:t>тельных комиссий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, сформированных на территории </w:t>
      </w:r>
      <w:r>
        <w:rPr>
          <w:rFonts w:ascii="Times New Roman" w:hAnsi="Times New Roman" w:cs="Times New Roman"/>
          <w:bCs/>
          <w:sz w:val="28"/>
          <w:szCs w:val="28"/>
        </w:rPr>
        <w:t>города Шахты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>
        <w:rPr>
          <w:rFonts w:ascii="Times New Roman" w:hAnsi="Times New Roman" w:cs="Times New Roman"/>
          <w:bCs/>
          <w:sz w:val="28"/>
          <w:szCs w:val="28"/>
        </w:rPr>
        <w:t>2018</w:t>
      </w:r>
      <w:r w:rsidRPr="00FE6C9B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bCs/>
          <w:sz w:val="28"/>
          <w:szCs w:val="28"/>
        </w:rPr>
        <w:t xml:space="preserve">, и количественный состав </w:t>
      </w:r>
      <w:r w:rsidRPr="00FE6C9B">
        <w:rPr>
          <w:rFonts w:ascii="Times New Roman" w:hAnsi="Times New Roman" w:cs="Times New Roman"/>
          <w:bCs/>
          <w:sz w:val="28"/>
          <w:szCs w:val="28"/>
        </w:rPr>
        <w:t>участковых избирател</w:t>
      </w:r>
      <w:r w:rsidRPr="00FE6C9B">
        <w:rPr>
          <w:rFonts w:ascii="Times New Roman" w:hAnsi="Times New Roman" w:cs="Times New Roman"/>
          <w:bCs/>
          <w:sz w:val="28"/>
          <w:szCs w:val="28"/>
        </w:rPr>
        <w:t>ь</w:t>
      </w:r>
      <w:r w:rsidRPr="00FE6C9B">
        <w:rPr>
          <w:rFonts w:ascii="Times New Roman" w:hAnsi="Times New Roman" w:cs="Times New Roman"/>
          <w:bCs/>
          <w:sz w:val="28"/>
          <w:szCs w:val="28"/>
        </w:rPr>
        <w:t>ных к</w:t>
      </w:r>
      <w:r w:rsidRPr="00FE6C9B">
        <w:rPr>
          <w:rFonts w:ascii="Times New Roman" w:hAnsi="Times New Roman" w:cs="Times New Roman"/>
          <w:bCs/>
          <w:sz w:val="28"/>
          <w:szCs w:val="28"/>
        </w:rPr>
        <w:t>о</w:t>
      </w:r>
      <w:r w:rsidRPr="00FE6C9B">
        <w:rPr>
          <w:rFonts w:ascii="Times New Roman" w:hAnsi="Times New Roman" w:cs="Times New Roman"/>
          <w:bCs/>
          <w:sz w:val="28"/>
          <w:szCs w:val="28"/>
        </w:rPr>
        <w:t>миссий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№ 1.</w:t>
      </w:r>
    </w:p>
    <w:p w:rsidR="00655D6C" w:rsidRDefault="00655D6C" w:rsidP="00655D6C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сии города Шахты</w:t>
      </w:r>
      <w:r w:rsidRPr="00EF4643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>приеме</w:t>
      </w:r>
      <w:r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F4643">
        <w:rPr>
          <w:rFonts w:ascii="Times New Roman" w:hAnsi="Times New Roman" w:cs="Times New Roman"/>
          <w:sz w:val="28"/>
          <w:szCs w:val="28"/>
        </w:rPr>
        <w:t>о кандидатура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членов участк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вых избирательных комиссий с правом решающего голоса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 резерв составов участковых комиссий) (далее – Сообщение) согласно прил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жению № 2.</w:t>
      </w:r>
    </w:p>
    <w:p w:rsidR="00655D6C" w:rsidRDefault="00655D6C" w:rsidP="00655D6C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Опубликовать С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ообщение в средствах массовой информации </w:t>
      </w:r>
      <w:r w:rsidRPr="00C212C9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z w:val="28"/>
          <w:szCs w:val="28"/>
        </w:rPr>
        <w:t>05 апреля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2023</w:t>
      </w:r>
      <w:r w:rsidRPr="00EF4643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DE8">
        <w:rPr>
          <w:rFonts w:ascii="Times New Roman" w:hAnsi="Times New Roman" w:cs="Times New Roman"/>
          <w:sz w:val="28"/>
          <w:szCs w:val="28"/>
        </w:rPr>
        <w:t>и разместить на сайте Территориальной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города Шахты </w:t>
      </w:r>
      <w:r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</w:t>
      </w:r>
      <w:r w:rsidRPr="00346DE8">
        <w:rPr>
          <w:rFonts w:ascii="Times New Roman" w:hAnsi="Times New Roman" w:cs="Times New Roman"/>
          <w:sz w:val="28"/>
          <w:szCs w:val="28"/>
        </w:rPr>
        <w:t>р</w:t>
      </w:r>
      <w:r w:rsidRPr="00346DE8">
        <w:rPr>
          <w:rFonts w:ascii="Times New Roman" w:hAnsi="Times New Roman" w:cs="Times New Roman"/>
          <w:sz w:val="28"/>
          <w:szCs w:val="28"/>
        </w:rPr>
        <w:t>нет».</w:t>
      </w:r>
    </w:p>
    <w:p w:rsidR="00655D6C" w:rsidRDefault="00655D6C" w:rsidP="00655D6C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Разместить настоящее постановление на сайте Территориальной и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бирательной комиссии.</w:t>
      </w:r>
      <w:r w:rsidRPr="0092328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655D6C" w:rsidRDefault="00655D6C" w:rsidP="00655D6C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Pr="00EF4643">
        <w:rPr>
          <w:rFonts w:ascii="Times New Roman" w:hAnsi="Times New Roman" w:cs="Times New Roman"/>
          <w:sz w:val="28"/>
          <w:szCs w:val="28"/>
        </w:rPr>
        <w:t>Направи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r w:rsidRPr="002540C7">
        <w:rPr>
          <w:rFonts w:ascii="Times New Roman" w:hAnsi="Times New Roman" w:cs="Times New Roman"/>
          <w:sz w:val="28"/>
          <w:szCs w:val="28"/>
        </w:rPr>
        <w:t>настоящее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:rsidR="00655D6C" w:rsidRDefault="00655D6C" w:rsidP="00655D6C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Pr="00EF4643">
        <w:rPr>
          <w:rFonts w:ascii="Times New Roman" w:hAnsi="Times New Roman" w:cs="Times New Roman"/>
          <w:sz w:val="28"/>
          <w:szCs w:val="28"/>
        </w:rPr>
        <w:t>Возложить контроль за выполн</w:t>
      </w:r>
      <w:r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>
        <w:rPr>
          <w:rFonts w:ascii="Times New Roman" w:hAnsi="Times New Roman" w:cs="Times New Roman"/>
          <w:sz w:val="28"/>
          <w:szCs w:val="28"/>
        </w:rPr>
        <w:t>комиссии города Шахты Макс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та В.И.</w:t>
      </w:r>
    </w:p>
    <w:p w:rsidR="00C416AF" w:rsidRDefault="00655D6C" w:rsidP="00655D6C">
      <w:pPr>
        <w:pStyle w:val="ConsNonformat"/>
        <w:spacing w:line="360" w:lineRule="auto"/>
        <w:ind w:firstLine="709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405B3">
        <w:t xml:space="preserve"> </w:t>
      </w:r>
    </w:p>
    <w:p w:rsidR="00C416AF" w:rsidRDefault="00C416AF" w:rsidP="00C416AF">
      <w:pPr>
        <w:spacing w:before="60" w:after="60"/>
        <w:jc w:val="center"/>
        <w:rPr>
          <w:b/>
          <w:bCs/>
          <w:kern w:val="28"/>
        </w:rPr>
      </w:pPr>
    </w:p>
    <w:p w:rsidR="00C342A6" w:rsidRDefault="002C07F9" w:rsidP="003111E0">
      <w:pPr>
        <w:spacing w:before="60" w:after="60" w:line="360" w:lineRule="auto"/>
        <w:jc w:val="both"/>
      </w:pPr>
      <w:r>
        <w:t>П</w:t>
      </w:r>
      <w:r w:rsidR="00C342A6">
        <w:t>редседател</w:t>
      </w:r>
      <w:r>
        <w:t>ь</w:t>
      </w:r>
      <w:r w:rsidR="00C342A6">
        <w:t xml:space="preserve"> комиссии</w:t>
      </w:r>
      <w:r w:rsidR="00C342A6">
        <w:tab/>
        <w:t xml:space="preserve">                                          </w:t>
      </w:r>
      <w:r w:rsidR="00D92D1C">
        <w:t xml:space="preserve">  </w:t>
      </w:r>
      <w:r>
        <w:t>А.В.Кухтин</w:t>
      </w:r>
    </w:p>
    <w:p w:rsidR="005966FB" w:rsidRDefault="005966FB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094698" w:rsidRDefault="00C342A6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 Максюта</w:t>
      </w:r>
    </w:p>
    <w:p w:rsidR="00094698" w:rsidRPr="00655D6C" w:rsidRDefault="00094698" w:rsidP="00655D6C">
      <w:pPr>
        <w:ind w:left="5103"/>
        <w:jc w:val="center"/>
        <w:rPr>
          <w:szCs w:val="28"/>
        </w:rPr>
      </w:pPr>
      <w:r>
        <w:rPr>
          <w:kern w:val="28"/>
        </w:rPr>
        <w:br w:type="page"/>
      </w:r>
      <w:r w:rsidRPr="00655D6C">
        <w:rPr>
          <w:szCs w:val="28"/>
        </w:rPr>
        <w:lastRenderedPageBreak/>
        <w:t xml:space="preserve">  Приложение №1</w:t>
      </w:r>
    </w:p>
    <w:p w:rsidR="00094698" w:rsidRPr="00655D6C" w:rsidRDefault="00094698" w:rsidP="00655D6C">
      <w:pPr>
        <w:ind w:left="5103"/>
        <w:jc w:val="both"/>
        <w:rPr>
          <w:szCs w:val="28"/>
        </w:rPr>
      </w:pPr>
      <w:r w:rsidRPr="00655D6C">
        <w:rPr>
          <w:szCs w:val="28"/>
        </w:rPr>
        <w:t>к постановлению Территор</w:t>
      </w:r>
      <w:r w:rsidRPr="00655D6C">
        <w:rPr>
          <w:szCs w:val="28"/>
        </w:rPr>
        <w:t>и</w:t>
      </w:r>
      <w:r w:rsidRPr="00655D6C">
        <w:rPr>
          <w:szCs w:val="28"/>
        </w:rPr>
        <w:t xml:space="preserve">альной избирательной комиссии города Шахты </w:t>
      </w:r>
      <w:r w:rsidR="007A2042" w:rsidRPr="00655D6C">
        <w:rPr>
          <w:szCs w:val="28"/>
        </w:rPr>
        <w:t xml:space="preserve">Ростовской области </w:t>
      </w:r>
      <w:r w:rsidRPr="00655D6C">
        <w:rPr>
          <w:szCs w:val="28"/>
        </w:rPr>
        <w:t xml:space="preserve">от </w:t>
      </w:r>
      <w:r w:rsidR="002E0335" w:rsidRPr="00655D6C">
        <w:rPr>
          <w:szCs w:val="28"/>
        </w:rPr>
        <w:t>31.03</w:t>
      </w:r>
      <w:r w:rsidRPr="00655D6C">
        <w:rPr>
          <w:szCs w:val="28"/>
        </w:rPr>
        <w:t>.20</w:t>
      </w:r>
      <w:r w:rsidR="002E0335" w:rsidRPr="00655D6C">
        <w:rPr>
          <w:szCs w:val="28"/>
        </w:rPr>
        <w:t>23</w:t>
      </w:r>
      <w:r w:rsidRPr="00655D6C">
        <w:rPr>
          <w:szCs w:val="28"/>
        </w:rPr>
        <w:t xml:space="preserve"> г.   № </w:t>
      </w:r>
      <w:r w:rsidR="002E0335" w:rsidRPr="00655D6C">
        <w:rPr>
          <w:szCs w:val="28"/>
        </w:rPr>
        <w:t>7</w:t>
      </w:r>
      <w:r w:rsidRPr="00655D6C">
        <w:rPr>
          <w:szCs w:val="28"/>
        </w:rPr>
        <w:t xml:space="preserve">5- </w:t>
      </w:r>
      <w:r w:rsidR="00270E54" w:rsidRPr="00655D6C">
        <w:rPr>
          <w:szCs w:val="28"/>
        </w:rPr>
        <w:t>1</w:t>
      </w:r>
    </w:p>
    <w:p w:rsidR="00094698" w:rsidRPr="00346DE8" w:rsidRDefault="00094698" w:rsidP="00094698">
      <w:pPr>
        <w:jc w:val="center"/>
        <w:rPr>
          <w:b/>
          <w:sz w:val="32"/>
          <w:szCs w:val="28"/>
        </w:rPr>
      </w:pPr>
    </w:p>
    <w:p w:rsidR="00266511" w:rsidRPr="00346DE8" w:rsidRDefault="00266511" w:rsidP="00266511">
      <w:pPr>
        <w:jc w:val="center"/>
        <w:rPr>
          <w:b/>
          <w:szCs w:val="26"/>
        </w:rPr>
      </w:pPr>
      <w:r w:rsidRPr="00346DE8">
        <w:rPr>
          <w:b/>
          <w:szCs w:val="26"/>
        </w:rPr>
        <w:t>Перечень и количественный состав участковых избир</w:t>
      </w:r>
      <w:r w:rsidRPr="00346DE8">
        <w:rPr>
          <w:b/>
          <w:szCs w:val="26"/>
        </w:rPr>
        <w:t>а</w:t>
      </w:r>
      <w:r w:rsidRPr="00346DE8">
        <w:rPr>
          <w:b/>
          <w:szCs w:val="26"/>
        </w:rPr>
        <w:t xml:space="preserve">тельных </w:t>
      </w:r>
      <w:r w:rsidR="00375411">
        <w:rPr>
          <w:b/>
          <w:szCs w:val="26"/>
        </w:rPr>
        <w:br/>
      </w:r>
      <w:r w:rsidRPr="00346DE8">
        <w:rPr>
          <w:b/>
          <w:szCs w:val="26"/>
        </w:rPr>
        <w:t xml:space="preserve">комиссий, подлежащих формированию на территории </w:t>
      </w:r>
      <w:r>
        <w:rPr>
          <w:b/>
          <w:szCs w:val="26"/>
        </w:rPr>
        <w:t>города Шахты</w:t>
      </w:r>
      <w:r w:rsidR="00655D6C">
        <w:rPr>
          <w:b/>
          <w:szCs w:val="26"/>
        </w:rPr>
        <w:t xml:space="preserve"> Ростовской области</w:t>
      </w:r>
    </w:p>
    <w:p w:rsidR="00266511" w:rsidRPr="00346DE8" w:rsidRDefault="00266511" w:rsidP="00266511">
      <w:pPr>
        <w:jc w:val="center"/>
        <w:rPr>
          <w:b/>
          <w:szCs w:val="26"/>
        </w:rPr>
      </w:pPr>
      <w:r w:rsidRPr="00346DE8">
        <w:rPr>
          <w:b/>
          <w:szCs w:val="26"/>
        </w:rPr>
        <w:t>в 20</w:t>
      </w:r>
      <w:r w:rsidR="0008312F">
        <w:rPr>
          <w:b/>
          <w:szCs w:val="26"/>
        </w:rPr>
        <w:t>23</w:t>
      </w:r>
      <w:r w:rsidRPr="00346DE8">
        <w:rPr>
          <w:b/>
          <w:szCs w:val="26"/>
        </w:rPr>
        <w:t xml:space="preserve"> году</w:t>
      </w:r>
    </w:p>
    <w:p w:rsidR="00266511" w:rsidRDefault="00655D6C" w:rsidP="00655D6C">
      <w:pPr>
        <w:jc w:val="center"/>
        <w:rPr>
          <w:sz w:val="26"/>
          <w:szCs w:val="26"/>
        </w:rPr>
      </w:pPr>
      <w:r>
        <w:rPr>
          <w:b/>
          <w:szCs w:val="26"/>
        </w:rPr>
        <w:t xml:space="preserve">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2"/>
        <w:gridCol w:w="4617"/>
        <w:gridCol w:w="3903"/>
      </w:tblGrid>
      <w:tr w:rsidR="0008312F" w:rsidRPr="00A12122" w:rsidTr="0008312F">
        <w:tc>
          <w:tcPr>
            <w:tcW w:w="802" w:type="dxa"/>
            <w:shd w:val="clear" w:color="auto" w:fill="auto"/>
            <w:vAlign w:val="center"/>
          </w:tcPr>
          <w:p w:rsidR="0008312F" w:rsidRPr="00A12122" w:rsidRDefault="0008312F" w:rsidP="00187F9C">
            <w:pPr>
              <w:jc w:val="center"/>
              <w:rPr>
                <w:b/>
                <w:szCs w:val="28"/>
              </w:rPr>
            </w:pPr>
            <w:r w:rsidRPr="00A12122">
              <w:rPr>
                <w:b/>
                <w:szCs w:val="28"/>
              </w:rPr>
              <w:t>№ п/п</w:t>
            </w:r>
          </w:p>
        </w:tc>
        <w:tc>
          <w:tcPr>
            <w:tcW w:w="4617" w:type="dxa"/>
            <w:shd w:val="clear" w:color="auto" w:fill="auto"/>
            <w:vAlign w:val="center"/>
          </w:tcPr>
          <w:p w:rsidR="0008312F" w:rsidRPr="00A12122" w:rsidRDefault="0008312F" w:rsidP="00187F9C">
            <w:pPr>
              <w:jc w:val="center"/>
              <w:rPr>
                <w:b/>
                <w:szCs w:val="28"/>
              </w:rPr>
            </w:pPr>
            <w:r w:rsidRPr="00A12122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3903" w:type="dxa"/>
          </w:tcPr>
          <w:p w:rsidR="0008312F" w:rsidRPr="00A12122" w:rsidRDefault="0008312F" w:rsidP="0008312F">
            <w:pPr>
              <w:tabs>
                <w:tab w:val="left" w:pos="3262"/>
              </w:tabs>
              <w:jc w:val="center"/>
              <w:rPr>
                <w:b/>
                <w:szCs w:val="28"/>
              </w:rPr>
            </w:pPr>
            <w:r w:rsidRPr="00A12122">
              <w:rPr>
                <w:b/>
                <w:szCs w:val="28"/>
              </w:rPr>
              <w:t xml:space="preserve">Количество членов </w:t>
            </w:r>
            <w:r>
              <w:rPr>
                <w:b/>
                <w:szCs w:val="28"/>
              </w:rPr>
              <w:br/>
            </w:r>
            <w:r w:rsidRPr="00A12122">
              <w:rPr>
                <w:b/>
                <w:szCs w:val="28"/>
              </w:rPr>
              <w:t>участковой избирател</w:t>
            </w:r>
            <w:r w:rsidRPr="00A12122">
              <w:rPr>
                <w:b/>
                <w:szCs w:val="28"/>
              </w:rPr>
              <w:t>ь</w:t>
            </w:r>
            <w:r w:rsidRPr="00A12122">
              <w:rPr>
                <w:b/>
                <w:szCs w:val="28"/>
              </w:rPr>
              <w:t xml:space="preserve">ной комиссии с правом </w:t>
            </w:r>
            <w:r>
              <w:rPr>
                <w:b/>
                <w:szCs w:val="28"/>
              </w:rPr>
              <w:br/>
            </w:r>
            <w:r w:rsidRPr="00A12122">
              <w:rPr>
                <w:b/>
                <w:szCs w:val="28"/>
              </w:rPr>
              <w:t>реш</w:t>
            </w:r>
            <w:r w:rsidRPr="00A12122">
              <w:rPr>
                <w:b/>
                <w:szCs w:val="28"/>
              </w:rPr>
              <w:t>а</w:t>
            </w:r>
            <w:r w:rsidRPr="00A12122">
              <w:rPr>
                <w:b/>
                <w:szCs w:val="28"/>
              </w:rPr>
              <w:t>ющего голоса</w:t>
            </w:r>
          </w:p>
        </w:tc>
      </w:tr>
      <w:tr w:rsidR="0008312F" w:rsidRPr="00CF4B9C" w:rsidTr="0008312F">
        <w:tc>
          <w:tcPr>
            <w:tcW w:w="802" w:type="dxa"/>
            <w:shd w:val="clear" w:color="auto" w:fill="auto"/>
            <w:vAlign w:val="center"/>
          </w:tcPr>
          <w:p w:rsidR="0008312F" w:rsidRPr="00A12122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№2477</w:t>
            </w:r>
          </w:p>
        </w:tc>
        <w:tc>
          <w:tcPr>
            <w:tcW w:w="3903" w:type="dxa"/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15</w:t>
            </w:r>
          </w:p>
        </w:tc>
      </w:tr>
      <w:tr w:rsidR="0008312F" w:rsidRPr="00CF4B9C" w:rsidTr="0008312F">
        <w:tc>
          <w:tcPr>
            <w:tcW w:w="802" w:type="dxa"/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№2478</w:t>
            </w:r>
          </w:p>
        </w:tc>
        <w:tc>
          <w:tcPr>
            <w:tcW w:w="3903" w:type="dxa"/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08312F" w:rsidRPr="00CF4B9C" w:rsidTr="0008312F">
        <w:tc>
          <w:tcPr>
            <w:tcW w:w="802" w:type="dxa"/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№2479</w:t>
            </w:r>
          </w:p>
        </w:tc>
        <w:tc>
          <w:tcPr>
            <w:tcW w:w="3903" w:type="dxa"/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08312F" w:rsidRPr="00CF4B9C" w:rsidTr="0008312F">
        <w:tc>
          <w:tcPr>
            <w:tcW w:w="802" w:type="dxa"/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№2480</w:t>
            </w:r>
          </w:p>
        </w:tc>
        <w:tc>
          <w:tcPr>
            <w:tcW w:w="3903" w:type="dxa"/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№2481</w:t>
            </w:r>
          </w:p>
        </w:tc>
        <w:tc>
          <w:tcPr>
            <w:tcW w:w="3903" w:type="dxa"/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№2482</w:t>
            </w:r>
          </w:p>
        </w:tc>
        <w:tc>
          <w:tcPr>
            <w:tcW w:w="3903" w:type="dxa"/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№2483</w:t>
            </w:r>
          </w:p>
        </w:tc>
        <w:tc>
          <w:tcPr>
            <w:tcW w:w="3903" w:type="dxa"/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№2484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№2485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№2486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№2487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</w:t>
            </w:r>
            <w:r w:rsidRPr="00266511">
              <w:rPr>
                <w:color w:val="000000"/>
                <w:szCs w:val="28"/>
              </w:rPr>
              <w:t>с</w:t>
            </w:r>
            <w:r w:rsidRPr="00266511">
              <w:rPr>
                <w:color w:val="000000"/>
                <w:szCs w:val="28"/>
              </w:rPr>
              <w:t>сия  избирательного участка №2488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№2489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№2490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№2491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№2492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№2493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№2494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№2495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№2496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№2497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№2498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№2499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№2500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№2501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№2502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№2503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№2504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15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№2505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15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№2506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избирательного участка №2507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№2508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№2509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№2510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№2511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 xml:space="preserve">Участковая избирательная комиссия </w:t>
            </w:r>
            <w:r w:rsidRPr="00266511">
              <w:rPr>
                <w:color w:val="000000"/>
                <w:szCs w:val="28"/>
              </w:rPr>
              <w:lastRenderedPageBreak/>
              <w:t>избирательного участка №2512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№2513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№2514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№2515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№2516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№2517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№2518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№2519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№2520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№2521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№2522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№2523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№2524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№2525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№2526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№2527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№2528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№2529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№2530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№2531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№2532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№2533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№2534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№2535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№2536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№2537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№2538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№2539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15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№2540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№2541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№2542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№2543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№2544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№2545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№2546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№2547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№2548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№2549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№2550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№2551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№2552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№2553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№2554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 xml:space="preserve">Участковая избирательная комиссия </w:t>
            </w:r>
            <w:r w:rsidRPr="00266511">
              <w:rPr>
                <w:color w:val="000000"/>
                <w:szCs w:val="28"/>
              </w:rPr>
              <w:lastRenderedPageBreak/>
              <w:t>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№2555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№2556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№2557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№2558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№2559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№2560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15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№2561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№2562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№2563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№2564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15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№2565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№2566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№2567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№2568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№2569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№2570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№2571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№2572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15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№2573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№2574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№2575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№2576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08312F" w:rsidRPr="00CF4B9C" w:rsidTr="0008312F"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CF4B9C" w:rsidRDefault="0008312F" w:rsidP="00187F9C">
            <w:pPr>
              <w:numPr>
                <w:ilvl w:val="0"/>
                <w:numId w:val="5"/>
              </w:numPr>
              <w:jc w:val="center"/>
              <w:rPr>
                <w:szCs w:val="2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12F" w:rsidRPr="00266511" w:rsidRDefault="0008312F" w:rsidP="00187F9C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№2577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12F" w:rsidRDefault="000831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</w:tbl>
    <w:p w:rsidR="00094698" w:rsidRPr="00655D6C" w:rsidRDefault="00094698" w:rsidP="00655D6C">
      <w:pPr>
        <w:ind w:left="5103"/>
        <w:jc w:val="center"/>
        <w:rPr>
          <w:szCs w:val="28"/>
        </w:rPr>
      </w:pPr>
      <w:r>
        <w:rPr>
          <w:szCs w:val="28"/>
        </w:rPr>
        <w:br w:type="page"/>
      </w:r>
      <w:r w:rsidRPr="00655D6C">
        <w:rPr>
          <w:szCs w:val="28"/>
        </w:rPr>
        <w:lastRenderedPageBreak/>
        <w:t xml:space="preserve">  Приложение № 2</w:t>
      </w:r>
    </w:p>
    <w:p w:rsidR="00094698" w:rsidRPr="00655D6C" w:rsidRDefault="00094698" w:rsidP="00655D6C">
      <w:pPr>
        <w:ind w:left="5103"/>
        <w:jc w:val="both"/>
        <w:rPr>
          <w:szCs w:val="28"/>
        </w:rPr>
      </w:pPr>
      <w:r w:rsidRPr="00655D6C">
        <w:rPr>
          <w:szCs w:val="28"/>
        </w:rPr>
        <w:t>к постановлению Территор</w:t>
      </w:r>
      <w:r w:rsidRPr="00655D6C">
        <w:rPr>
          <w:szCs w:val="28"/>
        </w:rPr>
        <w:t>и</w:t>
      </w:r>
      <w:r w:rsidRPr="00655D6C">
        <w:rPr>
          <w:szCs w:val="28"/>
        </w:rPr>
        <w:t>альной избирательной комиссии города Шахты</w:t>
      </w:r>
      <w:r w:rsidR="0054302F" w:rsidRPr="00655D6C">
        <w:rPr>
          <w:szCs w:val="28"/>
        </w:rPr>
        <w:t xml:space="preserve"> Ростовской области </w:t>
      </w:r>
      <w:r w:rsidRPr="00655D6C">
        <w:rPr>
          <w:szCs w:val="28"/>
        </w:rPr>
        <w:t xml:space="preserve"> от </w:t>
      </w:r>
      <w:r w:rsidR="0054302F" w:rsidRPr="00655D6C">
        <w:rPr>
          <w:szCs w:val="28"/>
        </w:rPr>
        <w:t xml:space="preserve">31.03.2023 г.  </w:t>
      </w:r>
      <w:r w:rsidRPr="00655D6C">
        <w:rPr>
          <w:szCs w:val="28"/>
        </w:rPr>
        <w:t xml:space="preserve">№ </w:t>
      </w:r>
      <w:r w:rsidR="0054302F" w:rsidRPr="00655D6C">
        <w:rPr>
          <w:szCs w:val="28"/>
        </w:rPr>
        <w:t>7</w:t>
      </w:r>
      <w:r w:rsidRPr="00655D6C">
        <w:rPr>
          <w:szCs w:val="28"/>
        </w:rPr>
        <w:t>5-</w:t>
      </w:r>
      <w:r w:rsidR="00270E54" w:rsidRPr="00655D6C">
        <w:rPr>
          <w:szCs w:val="28"/>
        </w:rPr>
        <w:t>1</w:t>
      </w:r>
    </w:p>
    <w:p w:rsidR="00094698" w:rsidRDefault="00094698" w:rsidP="00094698">
      <w:pPr>
        <w:jc w:val="center"/>
        <w:rPr>
          <w:szCs w:val="28"/>
        </w:rPr>
      </w:pPr>
    </w:p>
    <w:p w:rsidR="00094698" w:rsidRDefault="00094698" w:rsidP="00094698">
      <w:pPr>
        <w:jc w:val="center"/>
        <w:rPr>
          <w:szCs w:val="28"/>
        </w:rPr>
      </w:pPr>
    </w:p>
    <w:p w:rsidR="00094698" w:rsidRDefault="00094698" w:rsidP="00094698">
      <w:pPr>
        <w:jc w:val="center"/>
        <w:rPr>
          <w:b/>
          <w:szCs w:val="28"/>
        </w:rPr>
      </w:pPr>
      <w:r w:rsidRPr="00346DE8">
        <w:rPr>
          <w:b/>
          <w:szCs w:val="28"/>
        </w:rPr>
        <w:t xml:space="preserve">Сообщение </w:t>
      </w:r>
      <w:r>
        <w:rPr>
          <w:b/>
          <w:szCs w:val="28"/>
        </w:rPr>
        <w:br/>
      </w:r>
      <w:r w:rsidRPr="00346DE8">
        <w:rPr>
          <w:b/>
          <w:szCs w:val="28"/>
        </w:rPr>
        <w:t>Территориальной избирательной комиссии</w:t>
      </w:r>
      <w:r>
        <w:rPr>
          <w:b/>
          <w:szCs w:val="28"/>
        </w:rPr>
        <w:t xml:space="preserve"> города Ша</w:t>
      </w:r>
      <w:r>
        <w:rPr>
          <w:b/>
          <w:szCs w:val="28"/>
        </w:rPr>
        <w:t>х</w:t>
      </w:r>
      <w:r>
        <w:rPr>
          <w:b/>
          <w:szCs w:val="28"/>
        </w:rPr>
        <w:t xml:space="preserve">ты </w:t>
      </w:r>
      <w:r w:rsidR="00655D6C">
        <w:rPr>
          <w:b/>
          <w:szCs w:val="28"/>
        </w:rPr>
        <w:t xml:space="preserve">Ростовской области </w:t>
      </w:r>
      <w:r w:rsidRPr="00346DE8">
        <w:rPr>
          <w:b/>
          <w:szCs w:val="28"/>
        </w:rPr>
        <w:t>о приеме предложений по кандидатурам членов участк</w:t>
      </w:r>
      <w:r w:rsidRPr="00346DE8">
        <w:rPr>
          <w:b/>
          <w:szCs w:val="28"/>
        </w:rPr>
        <w:t>о</w:t>
      </w:r>
      <w:r w:rsidRPr="00346DE8">
        <w:rPr>
          <w:b/>
          <w:szCs w:val="28"/>
        </w:rPr>
        <w:t>вых</w:t>
      </w:r>
      <w:r w:rsidR="009E342A">
        <w:rPr>
          <w:b/>
          <w:szCs w:val="28"/>
        </w:rPr>
        <w:br/>
      </w:r>
      <w:r w:rsidRPr="00346DE8">
        <w:rPr>
          <w:b/>
          <w:szCs w:val="28"/>
        </w:rPr>
        <w:t xml:space="preserve"> избирател</w:t>
      </w:r>
      <w:r w:rsidRPr="00346DE8">
        <w:rPr>
          <w:b/>
          <w:szCs w:val="28"/>
        </w:rPr>
        <w:t>ь</w:t>
      </w:r>
      <w:r w:rsidRPr="00346DE8">
        <w:rPr>
          <w:b/>
          <w:szCs w:val="28"/>
        </w:rPr>
        <w:t xml:space="preserve">ных комиссий с правом решающего голоса </w:t>
      </w:r>
      <w:r w:rsidR="009E342A">
        <w:rPr>
          <w:b/>
          <w:szCs w:val="28"/>
        </w:rPr>
        <w:br/>
      </w:r>
      <w:r w:rsidRPr="00346DE8">
        <w:rPr>
          <w:b/>
          <w:szCs w:val="28"/>
        </w:rPr>
        <w:t>(в резерв составов участковых комиссий)</w:t>
      </w:r>
    </w:p>
    <w:p w:rsidR="00094698" w:rsidRDefault="00094698" w:rsidP="00094698">
      <w:pPr>
        <w:jc w:val="center"/>
        <w:rPr>
          <w:b/>
          <w:szCs w:val="28"/>
        </w:rPr>
      </w:pPr>
    </w:p>
    <w:p w:rsidR="00655D6C" w:rsidRDefault="00655D6C" w:rsidP="00094698">
      <w:pPr>
        <w:widowControl w:val="0"/>
        <w:autoSpaceDE w:val="0"/>
        <w:autoSpaceDN w:val="0"/>
        <w:adjustRightInd w:val="0"/>
        <w:ind w:firstLine="708"/>
        <w:jc w:val="both"/>
      </w:pPr>
    </w:p>
    <w:p w:rsidR="00094698" w:rsidRPr="0010358B" w:rsidRDefault="00094698" w:rsidP="00094698">
      <w:pPr>
        <w:widowControl w:val="0"/>
        <w:autoSpaceDE w:val="0"/>
        <w:autoSpaceDN w:val="0"/>
        <w:adjustRightInd w:val="0"/>
        <w:ind w:firstLine="708"/>
        <w:jc w:val="both"/>
      </w:pPr>
      <w:r>
        <w:t>Руководствуясь пунктами 4 и 5</w:t>
      </w:r>
      <w:r>
        <w:rPr>
          <w:vertAlign w:val="superscript"/>
        </w:rPr>
        <w:t>1</w:t>
      </w:r>
      <w:r>
        <w:t xml:space="preserve"> статьи 27 Федерального закона «</w:t>
      </w:r>
      <w:r w:rsidRPr="007B78B4">
        <w:t>Об</w:t>
      </w:r>
      <w:r>
        <w:t xml:space="preserve"> основных гарантиях избирательных прав и</w:t>
      </w:r>
      <w:r w:rsidRPr="007B78B4">
        <w:t xml:space="preserve"> права на участие в референдуме</w:t>
      </w:r>
      <w:r>
        <w:t xml:space="preserve"> </w:t>
      </w:r>
      <w:r w:rsidRPr="007B78B4">
        <w:t>граждан Российской Фед</w:t>
      </w:r>
      <w:r w:rsidRPr="007B78B4">
        <w:t>е</w:t>
      </w:r>
      <w:r w:rsidRPr="007B78B4">
        <w:t>рации</w:t>
      </w:r>
      <w:r>
        <w:t>» Территориальная</w:t>
      </w:r>
      <w:r w:rsidRPr="007B78B4">
        <w:t xml:space="preserve"> избирательная комиссия </w:t>
      </w:r>
      <w:r>
        <w:t xml:space="preserve">города Шахты </w:t>
      </w:r>
      <w:r w:rsidR="0054302F">
        <w:t xml:space="preserve"> Ростовской области </w:t>
      </w:r>
      <w:r>
        <w:t>объ</w:t>
      </w:r>
      <w:r w:rsidRPr="007B78B4">
        <w:t>являет</w:t>
      </w:r>
      <w:r>
        <w:t xml:space="preserve"> прием</w:t>
      </w:r>
      <w:r w:rsidRPr="007B78B4">
        <w:t xml:space="preserve"> </w:t>
      </w:r>
      <w:r>
        <w:t>предложений по канд</w:t>
      </w:r>
      <w:r>
        <w:t>и</w:t>
      </w:r>
      <w:r>
        <w:t xml:space="preserve">датурам для </w:t>
      </w:r>
      <w:r w:rsidRPr="007B78B4">
        <w:t>назначения членов</w:t>
      </w:r>
      <w:r>
        <w:t xml:space="preserve"> участковых избирательных комиссий с пр</w:t>
      </w:r>
      <w:r>
        <w:t>а</w:t>
      </w:r>
      <w:r>
        <w:t xml:space="preserve">вом решающего </w:t>
      </w:r>
      <w:r w:rsidRPr="007B78B4">
        <w:t>голоса (в резерв</w:t>
      </w:r>
      <w:r>
        <w:t xml:space="preserve"> </w:t>
      </w:r>
      <w:r w:rsidRPr="007B78B4">
        <w:t>составов участковых комиссий)</w:t>
      </w:r>
      <w:r w:rsidR="00270E54">
        <w:t xml:space="preserve"> </w:t>
      </w:r>
      <w:r w:rsidR="00270E54" w:rsidRPr="003A42F0">
        <w:t>избирател</w:t>
      </w:r>
      <w:r w:rsidR="00270E54" w:rsidRPr="003A42F0">
        <w:t>ь</w:t>
      </w:r>
      <w:r w:rsidR="00270E54" w:rsidRPr="003A42F0">
        <w:t>ных участков №№</w:t>
      </w:r>
      <w:r w:rsidRPr="003A42F0">
        <w:t xml:space="preserve"> </w:t>
      </w:r>
      <w:r w:rsidR="00270E54" w:rsidRPr="003A42F0">
        <w:rPr>
          <w:szCs w:val="28"/>
        </w:rPr>
        <w:t>2477, 2478, 2479, 2480, 2481, 2482, 2483, 2484,</w:t>
      </w:r>
      <w:r w:rsidR="00270E54" w:rsidRPr="004D1F56">
        <w:rPr>
          <w:szCs w:val="28"/>
        </w:rPr>
        <w:t xml:space="preserve"> 2485 , 2486, 2487, 2488, 2489, 2490, 2491, 2492, 2493, 2494, 2495, 2496, 2497, 2498, 2499, 2500, 2501, 2502, 2503, 2504, 2505, 2506, 2507, 2508, 2509, 2510, 2511, 2512, 2513, 2514, 2515, 2516, 2517, 2518, 2519, 2520, 2521, 2522, 2523, 2524, 2525, 2526, 2527, 2528, 2529, 2530, 2531, 2532, 2533, 2534, 2535, 2536, 2537, 2538, 2539, 2540, 2541, 2542, 2543, 2544, 2545, 2546, 2547, 2548, 2549, 2550, 2551, 2552, 2553, 2554, 2555, 2556, 2557, 2558, 2559, 2560, 2561, 2562, 2563, 2564, 2565, 2566, 2567, 2568, </w:t>
      </w:r>
      <w:r w:rsidR="00270E54" w:rsidRPr="0010358B">
        <w:rPr>
          <w:szCs w:val="28"/>
        </w:rPr>
        <w:t>2569, 2570, 2571, 2572, 2573, 2574, 2575, 2576, 2577</w:t>
      </w:r>
      <w:r w:rsidRPr="0010358B">
        <w:t>.</w:t>
      </w:r>
    </w:p>
    <w:p w:rsidR="0066221C" w:rsidRDefault="0066221C" w:rsidP="00094698">
      <w:pPr>
        <w:widowControl w:val="0"/>
        <w:autoSpaceDE w:val="0"/>
        <w:autoSpaceDN w:val="0"/>
        <w:adjustRightInd w:val="0"/>
        <w:ind w:firstLine="708"/>
        <w:jc w:val="both"/>
      </w:pPr>
      <w:r>
        <w:t xml:space="preserve"> </w:t>
      </w:r>
    </w:p>
    <w:p w:rsidR="00094698" w:rsidRPr="0010358B" w:rsidRDefault="00094698" w:rsidP="00094698">
      <w:pPr>
        <w:widowControl w:val="0"/>
        <w:autoSpaceDE w:val="0"/>
        <w:autoSpaceDN w:val="0"/>
        <w:adjustRightInd w:val="0"/>
        <w:ind w:firstLine="708"/>
        <w:jc w:val="both"/>
      </w:pPr>
      <w:r w:rsidRPr="0010358B">
        <w:t>Прием документов осуществляется в течение 30 дней со дня опублик</w:t>
      </w:r>
      <w:r w:rsidRPr="0010358B">
        <w:t>о</w:t>
      </w:r>
      <w:r w:rsidRPr="0010358B">
        <w:t xml:space="preserve">вания настоящего сообщения по адресу: </w:t>
      </w:r>
      <w:r w:rsidR="00270E54" w:rsidRPr="0010358B">
        <w:t>г.Шахты, ул.Советская 187/189, каб.</w:t>
      </w:r>
      <w:r w:rsidR="00270E54">
        <w:t xml:space="preserve"> 121, 122</w:t>
      </w:r>
      <w:r w:rsidR="0010358B">
        <w:t xml:space="preserve">, с </w:t>
      </w:r>
      <w:r w:rsidR="00F17D3C">
        <w:t>10:00 до 17:00, перерыв с 13:00 до 14:00, кроме выходных и праздничных дней.</w:t>
      </w:r>
    </w:p>
    <w:p w:rsidR="00094698" w:rsidRDefault="00094698" w:rsidP="00094698">
      <w:pPr>
        <w:widowControl w:val="0"/>
        <w:autoSpaceDE w:val="0"/>
        <w:autoSpaceDN w:val="0"/>
        <w:adjustRightInd w:val="0"/>
        <w:ind w:firstLine="708"/>
        <w:jc w:val="both"/>
      </w:pPr>
      <w:r w:rsidRPr="007B78B4">
        <w:t>При вне</w:t>
      </w:r>
      <w:r>
        <w:t>сении предложения (предложений) по кандидатурам</w:t>
      </w:r>
      <w:r w:rsidRPr="007B78B4">
        <w:t xml:space="preserve"> для назн</w:t>
      </w:r>
      <w:r w:rsidRPr="007B78B4">
        <w:t>а</w:t>
      </w:r>
      <w:r w:rsidRPr="007B78B4">
        <w:t>чения</w:t>
      </w:r>
      <w:r>
        <w:t xml:space="preserve"> членов участковых избирательных комиссий с </w:t>
      </w:r>
      <w:r w:rsidRPr="007B78B4">
        <w:t>правом  решающего г</w:t>
      </w:r>
      <w:r w:rsidRPr="007B78B4">
        <w:t>о</w:t>
      </w:r>
      <w:r w:rsidRPr="007B78B4">
        <w:t>лоса (в</w:t>
      </w:r>
      <w:r>
        <w:t xml:space="preserve"> </w:t>
      </w:r>
      <w:r w:rsidRPr="007B78B4">
        <w:t>резерв составов участковых комиссий) необходимо пре</w:t>
      </w:r>
      <w:r w:rsidRPr="007B78B4">
        <w:t>д</w:t>
      </w:r>
      <w:r w:rsidRPr="007B78B4">
        <w:t>ставить</w:t>
      </w:r>
      <w:r>
        <w:t>:</w:t>
      </w:r>
    </w:p>
    <w:p w:rsidR="00094698" w:rsidRDefault="00094698" w:rsidP="00094698">
      <w:pPr>
        <w:widowControl w:val="0"/>
        <w:autoSpaceDE w:val="0"/>
        <w:autoSpaceDN w:val="0"/>
        <w:adjustRightInd w:val="0"/>
        <w:ind w:firstLine="708"/>
        <w:jc w:val="center"/>
      </w:pPr>
    </w:p>
    <w:p w:rsidR="0066221C" w:rsidRPr="0066221C" w:rsidRDefault="0066221C" w:rsidP="0066221C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6221C">
        <w:rPr>
          <w:rFonts w:ascii="Times New Roman" w:hAnsi="Times New Roman" w:cs="Times New Roman"/>
          <w:b/>
          <w:sz w:val="28"/>
          <w:szCs w:val="28"/>
        </w:rPr>
        <w:t xml:space="preserve">Для политических партий, их региональных отделений, </w:t>
      </w:r>
      <w:r w:rsidRPr="0066221C">
        <w:rPr>
          <w:rFonts w:ascii="Times New Roman" w:hAnsi="Times New Roman" w:cs="Times New Roman"/>
          <w:b/>
          <w:sz w:val="28"/>
          <w:szCs w:val="28"/>
        </w:rPr>
        <w:br/>
        <w:t>иных структурных подразделений</w:t>
      </w:r>
    </w:p>
    <w:p w:rsidR="0066221C" w:rsidRDefault="0066221C" w:rsidP="0066221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221C" w:rsidRDefault="0066221C" w:rsidP="0066221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Решение полномочного (руководящего или иного) органа политич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ской партии либо регионального отделения, иного структурного подраздел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ния политической партии о внесении предложения по кандидатурам в состав </w:t>
      </w:r>
      <w:r>
        <w:rPr>
          <w:rFonts w:ascii="Times New Roman" w:hAnsi="Times New Roman" w:cs="Times New Roman"/>
          <w:sz w:val="28"/>
          <w:szCs w:val="28"/>
        </w:rPr>
        <w:lastRenderedPageBreak/>
        <w:t>избирательных комиссий, оформленное в соответствии с требованиями уст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ва политической партии.</w:t>
      </w:r>
    </w:p>
    <w:p w:rsidR="0066221C" w:rsidRDefault="0066221C" w:rsidP="0066221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Если предложение по кандидатурам вносит региональное отделение, иное структурное подразделение политической партии, а в уставе политич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ской партии не предусмотрена возможность такого внесения, – решение 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гана политической партии, уполномоченного делегировать региональному отделению, иному структурному подразделению политической партии 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номочия по внесению предложений по кандидатурам в состав избирательных комиссий о делегировании указанных полномочий, оформленное в соотве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ствии с требованиями устава.</w:t>
      </w:r>
    </w:p>
    <w:p w:rsidR="0066221C" w:rsidRDefault="0066221C" w:rsidP="0066221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221C" w:rsidRPr="0066221C" w:rsidRDefault="0066221C" w:rsidP="0066221C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6221C">
        <w:rPr>
          <w:rFonts w:ascii="Times New Roman" w:hAnsi="Times New Roman" w:cs="Times New Roman"/>
          <w:b/>
          <w:sz w:val="28"/>
          <w:szCs w:val="28"/>
        </w:rPr>
        <w:t>Для иных общественных объединений</w:t>
      </w:r>
    </w:p>
    <w:p w:rsidR="0066221C" w:rsidRDefault="0066221C" w:rsidP="0066221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221C" w:rsidRDefault="0066221C" w:rsidP="0066221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венного объединения.</w:t>
      </w:r>
    </w:p>
    <w:p w:rsidR="0066221C" w:rsidRDefault="0066221C" w:rsidP="0066221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530"/>
      <w:bookmarkEnd w:id="0"/>
      <w:r>
        <w:rPr>
          <w:rFonts w:ascii="Times New Roman" w:hAnsi="Times New Roman" w:cs="Times New Roman"/>
          <w:sz w:val="28"/>
          <w:szCs w:val="28"/>
        </w:rPr>
        <w:t>2. Решение полномочного (руководящего или иного) органа общес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венного объединения о внесении предложения по кандидатурам в состав и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бирательных комиссий, оформленное в соответствии с требованиями уст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ва, либо решение по этому же вопросу полномочного (руководящего или иного) органа регионального отделения, иного структурного подразделения общес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венного объединения, наделенного в соответствии с уставом общ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ственного объединения правом принимать такое решение от имени общественного об</w:t>
      </w:r>
      <w:r>
        <w:rPr>
          <w:rFonts w:ascii="Times New Roman" w:hAnsi="Times New Roman" w:cs="Times New Roman"/>
          <w:sz w:val="28"/>
          <w:szCs w:val="28"/>
        </w:rPr>
        <w:t>ъ</w:t>
      </w:r>
      <w:r>
        <w:rPr>
          <w:rFonts w:ascii="Times New Roman" w:hAnsi="Times New Roman" w:cs="Times New Roman"/>
          <w:sz w:val="28"/>
          <w:szCs w:val="28"/>
        </w:rPr>
        <w:t>единения.</w:t>
      </w:r>
    </w:p>
    <w:p w:rsidR="0066221C" w:rsidRDefault="0066221C" w:rsidP="0066221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Если предложение по кандидатурам вносит региональное отделение, иное структурное подразделение общественного объединения, а в уставе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щественного объединения указанный в </w:t>
      </w:r>
      <w:r w:rsidRPr="004F4A26">
        <w:rPr>
          <w:rFonts w:ascii="Times New Roman" w:hAnsi="Times New Roman" w:cs="Times New Roman"/>
          <w:sz w:val="28"/>
          <w:szCs w:val="28"/>
        </w:rPr>
        <w:t>пункте 2</w:t>
      </w:r>
      <w:r>
        <w:rPr>
          <w:rFonts w:ascii="Times New Roman" w:hAnsi="Times New Roman" w:cs="Times New Roman"/>
          <w:sz w:val="28"/>
          <w:szCs w:val="28"/>
        </w:rPr>
        <w:t xml:space="preserve"> вопрос не урегулирован, – решение органа общественного объединения, уполномоченного в соответс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вии с уставом общественного объединения делегировать полномочия по вн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сению предложений по кандидатурам в состав избирательных комиссий, о </w:t>
      </w:r>
      <w:r>
        <w:rPr>
          <w:rFonts w:ascii="Times New Roman" w:hAnsi="Times New Roman" w:cs="Times New Roman"/>
          <w:sz w:val="28"/>
          <w:szCs w:val="28"/>
        </w:rPr>
        <w:lastRenderedPageBreak/>
        <w:t>делегировании таких полномочий и решение органа, которому делегированы эти полномочия, о внесении предложений в состав избирательных комиссий.</w:t>
      </w:r>
    </w:p>
    <w:p w:rsidR="0066221C" w:rsidRDefault="0066221C" w:rsidP="006622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221C" w:rsidRPr="0066221C" w:rsidRDefault="0066221C" w:rsidP="0066221C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6221C">
        <w:rPr>
          <w:rFonts w:ascii="Times New Roman" w:hAnsi="Times New Roman" w:cs="Times New Roman"/>
          <w:b/>
          <w:sz w:val="28"/>
          <w:szCs w:val="28"/>
        </w:rPr>
        <w:t xml:space="preserve">Для иных субъектов права внесения предложений по кандидатурам </w:t>
      </w:r>
      <w:r w:rsidRPr="0066221C">
        <w:rPr>
          <w:rFonts w:ascii="Times New Roman" w:hAnsi="Times New Roman" w:cs="Times New Roman"/>
          <w:b/>
          <w:sz w:val="28"/>
          <w:szCs w:val="28"/>
        </w:rPr>
        <w:br/>
        <w:t>в состав избирательных комиссий</w:t>
      </w:r>
    </w:p>
    <w:p w:rsidR="0066221C" w:rsidRDefault="0066221C" w:rsidP="006622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221C" w:rsidRDefault="0066221C" w:rsidP="0066221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представительного органа муниципального образования, </w:t>
      </w:r>
      <w:r w:rsidR="003A42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рания и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бирателей по месту жительства, работы, службы, учебы.</w:t>
      </w:r>
    </w:p>
    <w:p w:rsidR="0066221C" w:rsidRDefault="0066221C" w:rsidP="0066221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субъектами права внесения предложений по кандидатурам должны быть представлены:</w:t>
      </w:r>
    </w:p>
    <w:p w:rsidR="0066221C" w:rsidRDefault="0066221C" w:rsidP="0066221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40"/>
      <w:bookmarkEnd w:id="1"/>
      <w:r>
        <w:rPr>
          <w:rFonts w:ascii="Times New Roman" w:hAnsi="Times New Roman" w:cs="Times New Roman"/>
          <w:sz w:val="28"/>
          <w:szCs w:val="28"/>
        </w:rPr>
        <w:t>1. Две фотографии лица, предлагаемого в состав избирательной коми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сии, размером 3 x 4 см (без уголка)</w:t>
      </w:r>
      <w:r>
        <w:rPr>
          <w:rStyle w:val="ad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221C" w:rsidRDefault="0066221C" w:rsidP="0066221C">
      <w:pPr>
        <w:pStyle w:val="ConsPlusNormal"/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значение в состав избирательной комиссии.</w:t>
      </w:r>
    </w:p>
    <w:p w:rsidR="0066221C" w:rsidRDefault="0066221C" w:rsidP="0066221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тельства лица, кандидатура которого предложена в состав избирательной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миссии.</w:t>
      </w:r>
    </w:p>
    <w:p w:rsidR="0066221C" w:rsidRDefault="0066221C" w:rsidP="0066221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4"/>
      <w:bookmarkEnd w:id="2"/>
      <w:r>
        <w:rPr>
          <w:rFonts w:ascii="Times New Roman" w:hAnsi="Times New Roman" w:cs="Times New Roman"/>
          <w:sz w:val="28"/>
          <w:szCs w:val="28"/>
        </w:rPr>
        <w:t>4. Копия документа (трудовой книжки</w:t>
      </w:r>
      <w:r>
        <w:rPr>
          <w:rStyle w:val="ad"/>
        </w:rPr>
        <w:footnoteReference w:id="3"/>
      </w:r>
      <w:r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 заведения), домохозяйка (домохозяин), временно неработающий).</w:t>
      </w:r>
    </w:p>
    <w:p w:rsidR="0066221C" w:rsidRDefault="0066221C" w:rsidP="0066221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Копия документа, подтверждающего указанные в согласии гражд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нина Российской Федерации на его назначение в состав избирательной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миссии сведения об образовании и (или) квалификации.</w:t>
      </w:r>
    </w:p>
    <w:p w:rsidR="0066221C" w:rsidRDefault="0066221C" w:rsidP="0066221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6"/>
      <w:bookmarkEnd w:id="3"/>
    </w:p>
    <w:p w:rsidR="0066221C" w:rsidRDefault="0066221C" w:rsidP="0066221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те работы и соответствующее личное заявление с указанием статуса домох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зяйки (домохозяина) либо только заявление.</w:t>
      </w:r>
    </w:p>
    <w:p w:rsidR="0066221C" w:rsidRDefault="0066221C" w:rsidP="0066221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66221C" w:rsidRPr="00C93EB4" w:rsidRDefault="0066221C" w:rsidP="0066221C">
      <w:pPr>
        <w:pStyle w:val="ConsPlusNonforma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EB4">
        <w:rPr>
          <w:rFonts w:ascii="Times New Roman" w:hAnsi="Times New Roman" w:cs="Times New Roman"/>
          <w:b/>
          <w:sz w:val="28"/>
          <w:szCs w:val="28"/>
        </w:rPr>
        <w:t>Количественный состав участковых избирательных комиссий:</w:t>
      </w:r>
    </w:p>
    <w:p w:rsidR="00094698" w:rsidRDefault="00C93EB4" w:rsidP="00094698">
      <w:pPr>
        <w:jc w:val="center"/>
        <w:rPr>
          <w:sz w:val="26"/>
          <w:szCs w:val="26"/>
        </w:rPr>
      </w:pPr>
      <w:r>
        <w:rPr>
          <w:b/>
          <w:szCs w:val="26"/>
        </w:rPr>
        <w:t xml:space="preserve"> </w:t>
      </w:r>
    </w:p>
    <w:tbl>
      <w:tblPr>
        <w:tblW w:w="9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820"/>
        <w:gridCol w:w="3686"/>
      </w:tblGrid>
      <w:tr w:rsidR="00094698" w:rsidRPr="00A12122" w:rsidTr="00A12122">
        <w:tc>
          <w:tcPr>
            <w:tcW w:w="817" w:type="dxa"/>
            <w:shd w:val="clear" w:color="auto" w:fill="auto"/>
            <w:vAlign w:val="center"/>
          </w:tcPr>
          <w:p w:rsidR="00094698" w:rsidRPr="00A12122" w:rsidRDefault="00094698" w:rsidP="00383022">
            <w:pPr>
              <w:jc w:val="center"/>
              <w:rPr>
                <w:b/>
                <w:szCs w:val="28"/>
              </w:rPr>
            </w:pPr>
            <w:r w:rsidRPr="00A12122">
              <w:rPr>
                <w:b/>
                <w:szCs w:val="28"/>
              </w:rPr>
              <w:t>№ п/п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94698" w:rsidRPr="00A12122" w:rsidRDefault="00094698" w:rsidP="00383022">
            <w:pPr>
              <w:jc w:val="center"/>
              <w:rPr>
                <w:b/>
                <w:szCs w:val="28"/>
              </w:rPr>
            </w:pPr>
            <w:r w:rsidRPr="00A12122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94698" w:rsidRPr="00A12122" w:rsidRDefault="00094698" w:rsidP="00383022">
            <w:pPr>
              <w:jc w:val="center"/>
              <w:rPr>
                <w:b/>
                <w:szCs w:val="28"/>
              </w:rPr>
            </w:pPr>
            <w:r w:rsidRPr="00A12122">
              <w:rPr>
                <w:b/>
                <w:szCs w:val="28"/>
              </w:rPr>
              <w:t xml:space="preserve">Количество членов </w:t>
            </w:r>
            <w:r w:rsidR="00266511">
              <w:rPr>
                <w:b/>
                <w:szCs w:val="28"/>
              </w:rPr>
              <w:br/>
            </w:r>
            <w:r w:rsidRPr="00A12122">
              <w:rPr>
                <w:b/>
                <w:szCs w:val="28"/>
              </w:rPr>
              <w:t>учас</w:t>
            </w:r>
            <w:r w:rsidRPr="00A12122">
              <w:rPr>
                <w:b/>
                <w:szCs w:val="28"/>
              </w:rPr>
              <w:t>т</w:t>
            </w:r>
            <w:r w:rsidRPr="00A12122">
              <w:rPr>
                <w:b/>
                <w:szCs w:val="28"/>
              </w:rPr>
              <w:t xml:space="preserve">ковой избирательной комиссии с правом </w:t>
            </w:r>
            <w:r w:rsidR="00266511">
              <w:rPr>
                <w:b/>
                <w:szCs w:val="28"/>
              </w:rPr>
              <w:br/>
            </w:r>
            <w:r w:rsidRPr="00A12122">
              <w:rPr>
                <w:b/>
                <w:szCs w:val="28"/>
              </w:rPr>
              <w:t>реш</w:t>
            </w:r>
            <w:r w:rsidRPr="00A12122">
              <w:rPr>
                <w:b/>
                <w:szCs w:val="28"/>
              </w:rPr>
              <w:t>а</w:t>
            </w:r>
            <w:r w:rsidRPr="00A12122">
              <w:rPr>
                <w:b/>
                <w:szCs w:val="28"/>
              </w:rPr>
              <w:t>ющего голоса</w:t>
            </w:r>
          </w:p>
        </w:tc>
      </w:tr>
      <w:tr w:rsidR="0054302F" w:rsidRPr="00CF4B9C" w:rsidTr="00F80315">
        <w:tc>
          <w:tcPr>
            <w:tcW w:w="817" w:type="dxa"/>
            <w:shd w:val="clear" w:color="auto" w:fill="auto"/>
            <w:vAlign w:val="center"/>
          </w:tcPr>
          <w:p w:rsidR="0054302F" w:rsidRPr="00A12122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№2477</w:t>
            </w:r>
          </w:p>
        </w:tc>
        <w:tc>
          <w:tcPr>
            <w:tcW w:w="3686" w:type="dxa"/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15</w:t>
            </w:r>
          </w:p>
        </w:tc>
      </w:tr>
      <w:tr w:rsidR="0054302F" w:rsidRPr="00CF4B9C" w:rsidTr="00F80315">
        <w:tc>
          <w:tcPr>
            <w:tcW w:w="817" w:type="dxa"/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№2478</w:t>
            </w:r>
          </w:p>
        </w:tc>
        <w:tc>
          <w:tcPr>
            <w:tcW w:w="3686" w:type="dxa"/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54302F" w:rsidRPr="00CF4B9C" w:rsidTr="00F80315">
        <w:tc>
          <w:tcPr>
            <w:tcW w:w="817" w:type="dxa"/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№2479</w:t>
            </w:r>
          </w:p>
        </w:tc>
        <w:tc>
          <w:tcPr>
            <w:tcW w:w="3686" w:type="dxa"/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54302F" w:rsidRPr="00CF4B9C" w:rsidTr="00F80315">
        <w:tc>
          <w:tcPr>
            <w:tcW w:w="817" w:type="dxa"/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№2480</w:t>
            </w:r>
          </w:p>
        </w:tc>
        <w:tc>
          <w:tcPr>
            <w:tcW w:w="3686" w:type="dxa"/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№2481</w:t>
            </w:r>
          </w:p>
        </w:tc>
        <w:tc>
          <w:tcPr>
            <w:tcW w:w="3686" w:type="dxa"/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№2482</w:t>
            </w:r>
          </w:p>
        </w:tc>
        <w:tc>
          <w:tcPr>
            <w:tcW w:w="3686" w:type="dxa"/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№2483</w:t>
            </w:r>
          </w:p>
        </w:tc>
        <w:tc>
          <w:tcPr>
            <w:tcW w:w="3686" w:type="dxa"/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</w:t>
            </w:r>
            <w:r w:rsidRPr="00266511">
              <w:rPr>
                <w:color w:val="000000"/>
                <w:szCs w:val="28"/>
              </w:rPr>
              <w:t>с</w:t>
            </w:r>
            <w:r w:rsidRPr="00266511">
              <w:rPr>
                <w:color w:val="000000"/>
                <w:szCs w:val="28"/>
              </w:rPr>
              <w:t>сия  избирательного участка №2488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№2489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 xml:space="preserve">Участковая избирательная комиссия </w:t>
            </w:r>
            <w:r w:rsidRPr="00266511">
              <w:rPr>
                <w:color w:val="000000"/>
                <w:szCs w:val="28"/>
              </w:rPr>
              <w:lastRenderedPageBreak/>
              <w:t>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№2499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15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15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266511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избирательного участка №2507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№2509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266511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избирательного участка №2512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№2519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№2529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 xml:space="preserve">Участковая избирательная комиссия </w:t>
            </w:r>
            <w:r w:rsidRPr="00266511">
              <w:rPr>
                <w:color w:val="000000"/>
                <w:szCs w:val="28"/>
              </w:rPr>
              <w:lastRenderedPageBreak/>
              <w:t>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>11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№2539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15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№2549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№2559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15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13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15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№2569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№2570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9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№2571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№2572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15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№2573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№2574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№2575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 xml:space="preserve">Участковая избирательная комиссия </w:t>
            </w:r>
            <w:r w:rsidRPr="00266511">
              <w:rPr>
                <w:color w:val="000000"/>
                <w:szCs w:val="28"/>
              </w:rPr>
              <w:lastRenderedPageBreak/>
              <w:t>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№2576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>12</w:t>
            </w:r>
          </w:p>
        </w:tc>
      </w:tr>
      <w:tr w:rsidR="0054302F" w:rsidRPr="00CF4B9C" w:rsidTr="00F8031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CF4B9C" w:rsidRDefault="0054302F" w:rsidP="009E342A">
            <w:pPr>
              <w:numPr>
                <w:ilvl w:val="0"/>
                <w:numId w:val="6"/>
              </w:numPr>
              <w:jc w:val="center"/>
              <w:rPr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02F" w:rsidRPr="00266511" w:rsidRDefault="0054302F" w:rsidP="00A12122">
            <w:pPr>
              <w:jc w:val="center"/>
              <w:rPr>
                <w:color w:val="000000"/>
                <w:szCs w:val="28"/>
              </w:rPr>
            </w:pPr>
            <w:r w:rsidRPr="00266511">
              <w:rPr>
                <w:color w:val="000000"/>
                <w:szCs w:val="28"/>
              </w:rPr>
              <w:t>Участковая избирательная комиссия и</w:t>
            </w:r>
            <w:r w:rsidRPr="00266511">
              <w:rPr>
                <w:color w:val="000000"/>
                <w:szCs w:val="28"/>
              </w:rPr>
              <w:t>з</w:t>
            </w:r>
            <w:r w:rsidRPr="00266511">
              <w:rPr>
                <w:color w:val="000000"/>
                <w:szCs w:val="28"/>
              </w:rPr>
              <w:t>бирательного участка №2577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02F" w:rsidRDefault="0054302F" w:rsidP="00F80315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</w:p>
        </w:tc>
      </w:tr>
    </w:tbl>
    <w:p w:rsidR="00094698" w:rsidRPr="007B78B4" w:rsidRDefault="00094698" w:rsidP="00094698">
      <w:pPr>
        <w:widowControl w:val="0"/>
        <w:autoSpaceDE w:val="0"/>
        <w:autoSpaceDN w:val="0"/>
        <w:adjustRightInd w:val="0"/>
        <w:jc w:val="both"/>
      </w:pPr>
    </w:p>
    <w:p w:rsidR="00C93EB4" w:rsidRDefault="00B54844" w:rsidP="00C93EB4">
      <w:pPr>
        <w:pStyle w:val="ConsPlusNonformat"/>
        <w:ind w:left="396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4698" w:rsidRDefault="00094698" w:rsidP="00094698">
      <w:pPr>
        <w:widowControl w:val="0"/>
        <w:autoSpaceDE w:val="0"/>
        <w:autoSpaceDN w:val="0"/>
        <w:adjustRightInd w:val="0"/>
        <w:ind w:firstLine="708"/>
        <w:jc w:val="both"/>
      </w:pPr>
      <w:r w:rsidRPr="00096414">
        <w:t xml:space="preserve">Заседание Территориальной избирательной комиссии </w:t>
      </w:r>
      <w:r w:rsidR="00266511">
        <w:t>города Шахты</w:t>
      </w:r>
      <w:r w:rsidRPr="00096414">
        <w:t xml:space="preserve"> по </w:t>
      </w:r>
      <w:r w:rsidRPr="00C93EB4">
        <w:t xml:space="preserve">формированию участковых избирательных комиссий состоится </w:t>
      </w:r>
      <w:r w:rsidR="0054302F" w:rsidRPr="00C93EB4">
        <w:t>30.05.</w:t>
      </w:r>
      <w:r w:rsidRPr="00C93EB4">
        <w:t>20</w:t>
      </w:r>
      <w:r w:rsidR="0054302F" w:rsidRPr="00C93EB4">
        <w:t>23</w:t>
      </w:r>
      <w:r>
        <w:t xml:space="preserve"> </w:t>
      </w:r>
      <w:r w:rsidR="0054302F">
        <w:t>г</w:t>
      </w:r>
      <w:r w:rsidR="0054302F">
        <w:t>о</w:t>
      </w:r>
      <w:r w:rsidR="0054302F">
        <w:t>да</w:t>
      </w:r>
      <w:r w:rsidR="00C93EB4" w:rsidRPr="00C93EB4">
        <w:rPr>
          <w:szCs w:val="28"/>
        </w:rPr>
        <w:t xml:space="preserve"> </w:t>
      </w:r>
      <w:r w:rsidR="00C93EB4">
        <w:rPr>
          <w:szCs w:val="28"/>
        </w:rPr>
        <w:t>по адресу: г.Шахты, ул. Советская 187/189, к.1</w:t>
      </w:r>
    </w:p>
    <w:p w:rsidR="00094698" w:rsidRDefault="00094698" w:rsidP="00094698">
      <w:pPr>
        <w:jc w:val="center"/>
        <w:rPr>
          <w:szCs w:val="28"/>
        </w:rPr>
      </w:pPr>
    </w:p>
    <w:p w:rsidR="00094698" w:rsidRPr="007A5C5E" w:rsidRDefault="00094698" w:rsidP="00094698">
      <w:pPr>
        <w:jc w:val="center"/>
        <w:rPr>
          <w:szCs w:val="28"/>
        </w:rPr>
      </w:pPr>
    </w:p>
    <w:tbl>
      <w:tblPr>
        <w:tblW w:w="0" w:type="auto"/>
        <w:tblLook w:val="04A0"/>
      </w:tblPr>
      <w:tblGrid>
        <w:gridCol w:w="4786"/>
        <w:gridCol w:w="4786"/>
      </w:tblGrid>
      <w:tr w:rsidR="00094698" w:rsidRPr="00CF4B9C" w:rsidTr="00383022">
        <w:tc>
          <w:tcPr>
            <w:tcW w:w="4786" w:type="dxa"/>
            <w:shd w:val="clear" w:color="auto" w:fill="auto"/>
          </w:tcPr>
          <w:p w:rsidR="00094698" w:rsidRPr="00CF4B9C" w:rsidRDefault="0054302F" w:rsidP="0038302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31 марта 2023</w:t>
            </w:r>
            <w:r w:rsidR="00094698" w:rsidRPr="00CF4B9C">
              <w:rPr>
                <w:szCs w:val="28"/>
              </w:rPr>
              <w:t xml:space="preserve"> года </w:t>
            </w:r>
          </w:p>
          <w:p w:rsidR="00094698" w:rsidRPr="00CF4B9C" w:rsidRDefault="00094698" w:rsidP="00383022">
            <w:pPr>
              <w:jc w:val="both"/>
              <w:rPr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094698" w:rsidRPr="00CF4B9C" w:rsidRDefault="00094698" w:rsidP="00383022">
            <w:pPr>
              <w:jc w:val="both"/>
              <w:rPr>
                <w:szCs w:val="28"/>
              </w:rPr>
            </w:pPr>
            <w:r w:rsidRPr="00CF4B9C">
              <w:rPr>
                <w:szCs w:val="28"/>
              </w:rPr>
              <w:t>Территориальная избирател</w:t>
            </w:r>
            <w:r w:rsidRPr="00CF4B9C">
              <w:rPr>
                <w:szCs w:val="28"/>
              </w:rPr>
              <w:t>ь</w:t>
            </w:r>
            <w:r w:rsidRPr="00CF4B9C">
              <w:rPr>
                <w:szCs w:val="28"/>
              </w:rPr>
              <w:t xml:space="preserve">ная </w:t>
            </w:r>
            <w:r w:rsidR="009E342A">
              <w:rPr>
                <w:szCs w:val="28"/>
              </w:rPr>
              <w:br/>
            </w:r>
            <w:r w:rsidRPr="00CF4B9C">
              <w:rPr>
                <w:szCs w:val="28"/>
              </w:rPr>
              <w:t>к</w:t>
            </w:r>
            <w:r w:rsidRPr="00CF4B9C">
              <w:rPr>
                <w:szCs w:val="28"/>
              </w:rPr>
              <w:t>о</w:t>
            </w:r>
            <w:r w:rsidRPr="00CF4B9C">
              <w:rPr>
                <w:szCs w:val="28"/>
              </w:rPr>
              <w:t xml:space="preserve">миссия </w:t>
            </w:r>
            <w:r>
              <w:rPr>
                <w:szCs w:val="28"/>
              </w:rPr>
              <w:t xml:space="preserve"> города Шахты</w:t>
            </w:r>
          </w:p>
          <w:p w:rsidR="00094698" w:rsidRPr="00CF4B9C" w:rsidRDefault="00094698" w:rsidP="00383022">
            <w:pPr>
              <w:jc w:val="both"/>
              <w:rPr>
                <w:szCs w:val="28"/>
              </w:rPr>
            </w:pPr>
          </w:p>
        </w:tc>
      </w:tr>
    </w:tbl>
    <w:p w:rsidR="00094698" w:rsidRPr="007A5C5E" w:rsidRDefault="00094698" w:rsidP="00094698">
      <w:pPr>
        <w:jc w:val="both"/>
        <w:rPr>
          <w:szCs w:val="28"/>
        </w:rPr>
      </w:pPr>
    </w:p>
    <w:p w:rsidR="00C342A6" w:rsidRDefault="00C342A6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sectPr w:rsidR="00C342A6" w:rsidSect="00A12122">
      <w:headerReference w:type="even" r:id="rId8"/>
      <w:headerReference w:type="default" r:id="rId9"/>
      <w:footerReference w:type="default" r:id="rId10"/>
      <w:type w:val="continuous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E7C" w:rsidRDefault="00823E7C">
      <w:r>
        <w:separator/>
      </w:r>
    </w:p>
  </w:endnote>
  <w:endnote w:type="continuationSeparator" w:id="1">
    <w:p w:rsidR="00823E7C" w:rsidRDefault="00823E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122" w:rsidRDefault="00A12122">
    <w:pPr>
      <w:pStyle w:val="a4"/>
      <w:jc w:val="right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E7C" w:rsidRDefault="00823E7C">
      <w:r>
        <w:separator/>
      </w:r>
    </w:p>
  </w:footnote>
  <w:footnote w:type="continuationSeparator" w:id="1">
    <w:p w:rsidR="00823E7C" w:rsidRDefault="00823E7C">
      <w:r>
        <w:continuationSeparator/>
      </w:r>
    </w:p>
  </w:footnote>
  <w:footnote w:id="2">
    <w:p w:rsidR="0066221C" w:rsidRPr="004F4A26" w:rsidRDefault="0066221C" w:rsidP="0066221C">
      <w:pPr>
        <w:pStyle w:val="ab"/>
        <w:jc w:val="both"/>
        <w:rPr>
          <w:rFonts w:ascii="Times New Roman" w:hAnsi="Times New Roman"/>
          <w:sz w:val="20"/>
        </w:rPr>
      </w:pPr>
      <w:r>
        <w:rPr>
          <w:rStyle w:val="ad"/>
        </w:rPr>
        <w:footnoteRef/>
      </w:r>
      <w:r>
        <w:t xml:space="preserve">  </w:t>
      </w:r>
      <w:r w:rsidRPr="004F4A26">
        <w:rPr>
          <w:rFonts w:ascii="Times New Roman" w:hAnsi="Times New Roman"/>
          <w:sz w:val="20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</w:t>
      </w:r>
      <w:r w:rsidRPr="004F4A26">
        <w:rPr>
          <w:rFonts w:ascii="Times New Roman" w:hAnsi="Times New Roman"/>
          <w:sz w:val="20"/>
        </w:rPr>
        <w:t>о</w:t>
      </w:r>
      <w:r w:rsidRPr="004F4A26">
        <w:rPr>
          <w:rFonts w:ascii="Times New Roman" w:hAnsi="Times New Roman"/>
          <w:sz w:val="20"/>
        </w:rPr>
        <w:t>став участковой избирательной комиссии.</w:t>
      </w:r>
    </w:p>
  </w:footnote>
  <w:footnote w:id="3">
    <w:p w:rsidR="0066221C" w:rsidRDefault="0066221C" w:rsidP="0066221C">
      <w:pPr>
        <w:pStyle w:val="ab"/>
        <w:jc w:val="both"/>
      </w:pPr>
      <w:r w:rsidRPr="004F4A26">
        <w:rPr>
          <w:rStyle w:val="ad"/>
          <w:sz w:val="20"/>
        </w:rPr>
        <w:footnoteRef/>
      </w:r>
      <w:r w:rsidRPr="004F4A26">
        <w:rPr>
          <w:rFonts w:ascii="Times New Roman" w:hAnsi="Times New Roman"/>
          <w:bCs/>
          <w:sz w:val="20"/>
        </w:rPr>
        <w:t> Сведения о трудовой деятельности могут быть представлены работником по формам и в порядке, утве</w:t>
      </w:r>
      <w:r w:rsidRPr="004F4A26">
        <w:rPr>
          <w:rFonts w:ascii="Times New Roman" w:hAnsi="Times New Roman"/>
          <w:bCs/>
          <w:sz w:val="20"/>
        </w:rPr>
        <w:t>р</w:t>
      </w:r>
      <w:r w:rsidRPr="004F4A26">
        <w:rPr>
          <w:rFonts w:ascii="Times New Roman" w:hAnsi="Times New Roman"/>
          <w:bCs/>
          <w:sz w:val="20"/>
        </w:rPr>
        <w:t>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</w:t>
      </w:r>
      <w:r w:rsidRPr="004F4A26">
        <w:rPr>
          <w:rFonts w:ascii="Times New Roman" w:hAnsi="Times New Roman"/>
          <w:bCs/>
          <w:sz w:val="20"/>
        </w:rPr>
        <w:t>а</w:t>
      </w:r>
      <w:r w:rsidRPr="004F4A26">
        <w:rPr>
          <w:rFonts w:ascii="Times New Roman" w:hAnsi="Times New Roman"/>
          <w:bCs/>
          <w:sz w:val="20"/>
        </w:rPr>
        <w:t>телем, формы представления сведений о трудовой деятельности из информационных ресурсов Фонда пенс</w:t>
      </w:r>
      <w:r w:rsidRPr="004F4A26">
        <w:rPr>
          <w:rFonts w:ascii="Times New Roman" w:hAnsi="Times New Roman"/>
          <w:bCs/>
          <w:sz w:val="20"/>
        </w:rPr>
        <w:t>и</w:t>
      </w:r>
      <w:r w:rsidRPr="004F4A26">
        <w:rPr>
          <w:rFonts w:ascii="Times New Roman" w:hAnsi="Times New Roman"/>
          <w:bCs/>
          <w:sz w:val="20"/>
        </w:rPr>
        <w:t>онного и социального страхования Российской Федерации и порядка их заполнения».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122" w:rsidRDefault="00A121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2122" w:rsidRDefault="00A121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122" w:rsidRDefault="00A121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20867">
      <w:rPr>
        <w:rStyle w:val="a5"/>
        <w:noProof/>
      </w:rPr>
      <w:t>2</w:t>
    </w:r>
    <w:r>
      <w:rPr>
        <w:rStyle w:val="a5"/>
      </w:rPr>
      <w:fldChar w:fldCharType="end"/>
    </w:r>
  </w:p>
  <w:p w:rsidR="00A12122" w:rsidRDefault="00A121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F5D1F77"/>
    <w:multiLevelType w:val="hybridMultilevel"/>
    <w:tmpl w:val="C10A23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489D78BE"/>
    <w:multiLevelType w:val="hybridMultilevel"/>
    <w:tmpl w:val="E45C53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073D"/>
    <w:rsid w:val="000359EB"/>
    <w:rsid w:val="0003752F"/>
    <w:rsid w:val="0008312F"/>
    <w:rsid w:val="00094698"/>
    <w:rsid w:val="000B3C43"/>
    <w:rsid w:val="000C6CC9"/>
    <w:rsid w:val="000D1B4D"/>
    <w:rsid w:val="000D2613"/>
    <w:rsid w:val="0010358B"/>
    <w:rsid w:val="00122732"/>
    <w:rsid w:val="0015695C"/>
    <w:rsid w:val="0018393B"/>
    <w:rsid w:val="00187F9C"/>
    <w:rsid w:val="001B37AE"/>
    <w:rsid w:val="0023145B"/>
    <w:rsid w:val="00247AFA"/>
    <w:rsid w:val="00266511"/>
    <w:rsid w:val="00270E54"/>
    <w:rsid w:val="0028561C"/>
    <w:rsid w:val="002C07F9"/>
    <w:rsid w:val="002D1185"/>
    <w:rsid w:val="002E0335"/>
    <w:rsid w:val="003111E0"/>
    <w:rsid w:val="00375411"/>
    <w:rsid w:val="00383022"/>
    <w:rsid w:val="003861AA"/>
    <w:rsid w:val="003A42F0"/>
    <w:rsid w:val="003A58FA"/>
    <w:rsid w:val="003D739E"/>
    <w:rsid w:val="003E3E38"/>
    <w:rsid w:val="004532C3"/>
    <w:rsid w:val="00455F04"/>
    <w:rsid w:val="004A2C82"/>
    <w:rsid w:val="004D0364"/>
    <w:rsid w:val="004D48C9"/>
    <w:rsid w:val="00514331"/>
    <w:rsid w:val="00520656"/>
    <w:rsid w:val="0052327B"/>
    <w:rsid w:val="00531F33"/>
    <w:rsid w:val="0054302F"/>
    <w:rsid w:val="005966FB"/>
    <w:rsid w:val="005E4108"/>
    <w:rsid w:val="00610365"/>
    <w:rsid w:val="006118F3"/>
    <w:rsid w:val="00655D6C"/>
    <w:rsid w:val="0066221C"/>
    <w:rsid w:val="007033D7"/>
    <w:rsid w:val="007842C6"/>
    <w:rsid w:val="007852E2"/>
    <w:rsid w:val="007A2042"/>
    <w:rsid w:val="007B5EF7"/>
    <w:rsid w:val="007C6585"/>
    <w:rsid w:val="00823E7C"/>
    <w:rsid w:val="008670DC"/>
    <w:rsid w:val="008C38BE"/>
    <w:rsid w:val="008E073D"/>
    <w:rsid w:val="009062E2"/>
    <w:rsid w:val="009230C1"/>
    <w:rsid w:val="009237B2"/>
    <w:rsid w:val="00952D1B"/>
    <w:rsid w:val="009545B0"/>
    <w:rsid w:val="00967127"/>
    <w:rsid w:val="009E342A"/>
    <w:rsid w:val="00A12122"/>
    <w:rsid w:val="00AA5E29"/>
    <w:rsid w:val="00AB6F80"/>
    <w:rsid w:val="00B405B3"/>
    <w:rsid w:val="00B54844"/>
    <w:rsid w:val="00B872F9"/>
    <w:rsid w:val="00BC5EA5"/>
    <w:rsid w:val="00BD4D04"/>
    <w:rsid w:val="00C16349"/>
    <w:rsid w:val="00C342A6"/>
    <w:rsid w:val="00C416AF"/>
    <w:rsid w:val="00C6175D"/>
    <w:rsid w:val="00C93EB4"/>
    <w:rsid w:val="00CF48E2"/>
    <w:rsid w:val="00D20633"/>
    <w:rsid w:val="00D344F9"/>
    <w:rsid w:val="00D43171"/>
    <w:rsid w:val="00D92D1C"/>
    <w:rsid w:val="00DA6702"/>
    <w:rsid w:val="00DD762D"/>
    <w:rsid w:val="00E20867"/>
    <w:rsid w:val="00E340E2"/>
    <w:rsid w:val="00E74698"/>
    <w:rsid w:val="00EC6959"/>
    <w:rsid w:val="00EE5BC7"/>
    <w:rsid w:val="00EF3A3E"/>
    <w:rsid w:val="00EF5623"/>
    <w:rsid w:val="00EF5F4E"/>
    <w:rsid w:val="00F04807"/>
    <w:rsid w:val="00F14D76"/>
    <w:rsid w:val="00F17D3C"/>
    <w:rsid w:val="00F33CF5"/>
    <w:rsid w:val="00F614E5"/>
    <w:rsid w:val="00F80315"/>
    <w:rsid w:val="00F93C43"/>
    <w:rsid w:val="00FA4012"/>
    <w:rsid w:val="00FD2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3111E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655D6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footnote text"/>
    <w:basedOn w:val="a"/>
    <w:link w:val="ac"/>
    <w:uiPriority w:val="99"/>
    <w:rsid w:val="0066221C"/>
    <w:rPr>
      <w:rFonts w:ascii="Arial" w:hAnsi="Arial"/>
      <w:sz w:val="24"/>
    </w:rPr>
  </w:style>
  <w:style w:type="character" w:customStyle="1" w:styleId="ac">
    <w:name w:val="Текст сноски Знак"/>
    <w:link w:val="ab"/>
    <w:uiPriority w:val="99"/>
    <w:rsid w:val="0066221C"/>
    <w:rPr>
      <w:rFonts w:ascii="Arial" w:hAnsi="Arial"/>
      <w:sz w:val="24"/>
    </w:rPr>
  </w:style>
  <w:style w:type="paragraph" w:customStyle="1" w:styleId="ConsPlusNormal">
    <w:name w:val="ConsPlusNormal"/>
    <w:rsid w:val="0066221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d">
    <w:name w:val="footnote reference"/>
    <w:uiPriority w:val="99"/>
    <w:unhideWhenUsed/>
    <w:rsid w:val="0066221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3</TotalTime>
  <Pages>18</Pages>
  <Words>3590</Words>
  <Characters>20468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2023-03-31T11:51:00Z</cp:lastPrinted>
  <dcterms:created xsi:type="dcterms:W3CDTF">2023-04-06T05:57:00Z</dcterms:created>
  <dcterms:modified xsi:type="dcterms:W3CDTF">2023-04-06T05:57:00Z</dcterms:modified>
</cp:coreProperties>
</file>