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DA3C47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FC1282">
        <w:t>6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FC1282">
        <w:t>6</w:t>
      </w:r>
      <w:r w:rsidR="00893F7C">
        <w:t>-</w:t>
      </w:r>
      <w:r w:rsidR="00FC1282">
        <w:t>15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2A1457">
        <w:rPr>
          <w:b/>
          <w:bCs/>
          <w:szCs w:val="28"/>
        </w:rPr>
        <w:t>Токареву Никите Владимировичу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1E22C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2A1457">
        <w:rPr>
          <w:sz w:val="28"/>
          <w:szCs w:val="28"/>
        </w:rPr>
        <w:t>Токаревым Н.В.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2A1457">
        <w:rPr>
          <w:szCs w:val="28"/>
        </w:rPr>
        <w:t>Токареву Никите Владимировичу</w:t>
      </w:r>
      <w:r w:rsidR="002972AE">
        <w:rPr>
          <w:szCs w:val="28"/>
        </w:rPr>
        <w:t xml:space="preserve"> </w:t>
      </w:r>
      <w:r w:rsidR="00F352B5">
        <w:rPr>
          <w:szCs w:val="28"/>
        </w:rPr>
        <w:t xml:space="preserve"> (ИНН </w:t>
      </w:r>
      <w:r w:rsidR="002A1457" w:rsidRPr="002A1457">
        <w:rPr>
          <w:bCs/>
          <w:szCs w:val="28"/>
        </w:rPr>
        <w:t>615525608440</w:t>
      </w:r>
      <w:r w:rsidR="00B46F8D" w:rsidRPr="009C6CB2">
        <w:rPr>
          <w:szCs w:val="28"/>
        </w:rPr>
        <w:t>)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76E1" w:rsidRDefault="002176E1">
      <w:r>
        <w:separator/>
      </w:r>
    </w:p>
  </w:endnote>
  <w:endnote w:type="continuationSeparator" w:id="1">
    <w:p w:rsidR="002176E1" w:rsidRDefault="002176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7" w:rsidRDefault="0089468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76E1" w:rsidRDefault="002176E1">
      <w:r>
        <w:separator/>
      </w:r>
    </w:p>
  </w:footnote>
  <w:footnote w:type="continuationSeparator" w:id="1">
    <w:p w:rsidR="002176E1" w:rsidRDefault="002176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7" w:rsidRDefault="0089468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94687" w:rsidRDefault="0089468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7" w:rsidRDefault="0089468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A1457">
      <w:rPr>
        <w:rStyle w:val="a6"/>
        <w:noProof/>
      </w:rPr>
      <w:t>2</w:t>
    </w:r>
    <w:r>
      <w:rPr>
        <w:rStyle w:val="a6"/>
      </w:rPr>
      <w:fldChar w:fldCharType="end"/>
    </w:r>
  </w:p>
  <w:p w:rsidR="00894687" w:rsidRDefault="0089468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273BF"/>
    <w:rsid w:val="00040AB0"/>
    <w:rsid w:val="00040F88"/>
    <w:rsid w:val="00044729"/>
    <w:rsid w:val="000449BD"/>
    <w:rsid w:val="00056FB4"/>
    <w:rsid w:val="00063394"/>
    <w:rsid w:val="00064B3E"/>
    <w:rsid w:val="00077120"/>
    <w:rsid w:val="00085B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2FF8"/>
    <w:rsid w:val="001248CA"/>
    <w:rsid w:val="001317A1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E22CC"/>
    <w:rsid w:val="001E7C10"/>
    <w:rsid w:val="001F66AA"/>
    <w:rsid w:val="002009FD"/>
    <w:rsid w:val="002058ED"/>
    <w:rsid w:val="00205E26"/>
    <w:rsid w:val="002105AF"/>
    <w:rsid w:val="00212B65"/>
    <w:rsid w:val="002176E1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972AE"/>
    <w:rsid w:val="002A1457"/>
    <w:rsid w:val="002B3E2E"/>
    <w:rsid w:val="002C019D"/>
    <w:rsid w:val="002C53C2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D1F11"/>
    <w:rsid w:val="003E1D81"/>
    <w:rsid w:val="003E5B07"/>
    <w:rsid w:val="003F0FC7"/>
    <w:rsid w:val="00401866"/>
    <w:rsid w:val="0040492E"/>
    <w:rsid w:val="00405639"/>
    <w:rsid w:val="0040645E"/>
    <w:rsid w:val="0040714C"/>
    <w:rsid w:val="00407576"/>
    <w:rsid w:val="00423DA0"/>
    <w:rsid w:val="00490764"/>
    <w:rsid w:val="004A28C7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2681E"/>
    <w:rsid w:val="0053087C"/>
    <w:rsid w:val="005329E0"/>
    <w:rsid w:val="00541ECF"/>
    <w:rsid w:val="00554ECB"/>
    <w:rsid w:val="00561087"/>
    <w:rsid w:val="0056145C"/>
    <w:rsid w:val="00573537"/>
    <w:rsid w:val="00576003"/>
    <w:rsid w:val="00580A02"/>
    <w:rsid w:val="00597245"/>
    <w:rsid w:val="005A6141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60809"/>
    <w:rsid w:val="006851F8"/>
    <w:rsid w:val="006945B6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4A64"/>
    <w:rsid w:val="007A7CF8"/>
    <w:rsid w:val="007B5352"/>
    <w:rsid w:val="007D5060"/>
    <w:rsid w:val="007E17D2"/>
    <w:rsid w:val="007E5DE6"/>
    <w:rsid w:val="007F4566"/>
    <w:rsid w:val="00802729"/>
    <w:rsid w:val="00817443"/>
    <w:rsid w:val="00830575"/>
    <w:rsid w:val="008310A4"/>
    <w:rsid w:val="00833EDD"/>
    <w:rsid w:val="00844F34"/>
    <w:rsid w:val="00872DF9"/>
    <w:rsid w:val="008877D3"/>
    <w:rsid w:val="00893F7C"/>
    <w:rsid w:val="00893FBF"/>
    <w:rsid w:val="00894687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15E66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C6CB2"/>
    <w:rsid w:val="009E2029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96AEC"/>
    <w:rsid w:val="00AB1942"/>
    <w:rsid w:val="00AC0413"/>
    <w:rsid w:val="00AC19B5"/>
    <w:rsid w:val="00AC5863"/>
    <w:rsid w:val="00AE07FE"/>
    <w:rsid w:val="00AE2763"/>
    <w:rsid w:val="00B233EC"/>
    <w:rsid w:val="00B30B05"/>
    <w:rsid w:val="00B45D31"/>
    <w:rsid w:val="00B46F8D"/>
    <w:rsid w:val="00B474E8"/>
    <w:rsid w:val="00B51107"/>
    <w:rsid w:val="00B67F80"/>
    <w:rsid w:val="00B700F3"/>
    <w:rsid w:val="00B71D65"/>
    <w:rsid w:val="00B92E10"/>
    <w:rsid w:val="00BB128E"/>
    <w:rsid w:val="00BB258E"/>
    <w:rsid w:val="00BB3124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2C9"/>
    <w:rsid w:val="00C21BDB"/>
    <w:rsid w:val="00C23049"/>
    <w:rsid w:val="00C3675C"/>
    <w:rsid w:val="00C43378"/>
    <w:rsid w:val="00C602C0"/>
    <w:rsid w:val="00C6041C"/>
    <w:rsid w:val="00C620A7"/>
    <w:rsid w:val="00C7535A"/>
    <w:rsid w:val="00C80479"/>
    <w:rsid w:val="00C81874"/>
    <w:rsid w:val="00C83998"/>
    <w:rsid w:val="00CA3C2A"/>
    <w:rsid w:val="00CB047A"/>
    <w:rsid w:val="00CC0A07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3191E"/>
    <w:rsid w:val="00D31BE2"/>
    <w:rsid w:val="00D34267"/>
    <w:rsid w:val="00D3620E"/>
    <w:rsid w:val="00D511A4"/>
    <w:rsid w:val="00D51519"/>
    <w:rsid w:val="00D60BDA"/>
    <w:rsid w:val="00D62B8E"/>
    <w:rsid w:val="00D8640F"/>
    <w:rsid w:val="00D97AD0"/>
    <w:rsid w:val="00DA3C47"/>
    <w:rsid w:val="00DA3E28"/>
    <w:rsid w:val="00DB50E8"/>
    <w:rsid w:val="00DB5A0B"/>
    <w:rsid w:val="00DC2910"/>
    <w:rsid w:val="00DD06CD"/>
    <w:rsid w:val="00DD0A4F"/>
    <w:rsid w:val="00DD241D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96818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30ED4"/>
    <w:rsid w:val="00F352B5"/>
    <w:rsid w:val="00F4242E"/>
    <w:rsid w:val="00F609A8"/>
    <w:rsid w:val="00F87A25"/>
    <w:rsid w:val="00FA47DC"/>
    <w:rsid w:val="00FA4A34"/>
    <w:rsid w:val="00FB5BD7"/>
    <w:rsid w:val="00FC1282"/>
    <w:rsid w:val="00FC70C9"/>
    <w:rsid w:val="00FD5671"/>
    <w:rsid w:val="00FE1B0B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uiPriority w:val="22"/>
    <w:qFormat/>
    <w:rsid w:val="009C6C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2020-07-17T09:35:00Z</cp:lastPrinted>
  <dcterms:created xsi:type="dcterms:W3CDTF">2020-07-17T15:28:00Z</dcterms:created>
  <dcterms:modified xsi:type="dcterms:W3CDTF">2020-07-17T15:28:00Z</dcterms:modified>
</cp:coreProperties>
</file>