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C07DF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870AAC">
        <w:t>21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870AAC">
        <w:rPr>
          <w:b/>
          <w:szCs w:val="28"/>
        </w:rPr>
        <w:t>18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870AAC">
        <w:rPr>
          <w:b w:val="0"/>
          <w:spacing w:val="0"/>
          <w:sz w:val="28"/>
        </w:rPr>
        <w:t>45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870AAC">
        <w:rPr>
          <w:b w:val="0"/>
          <w:spacing w:val="0"/>
          <w:sz w:val="28"/>
        </w:rPr>
        <w:t>46</w:t>
      </w:r>
      <w:r w:rsidRPr="00C0394D">
        <w:rPr>
          <w:b w:val="0"/>
          <w:spacing w:val="0"/>
          <w:sz w:val="28"/>
        </w:rPr>
        <w:t xml:space="preserve">, </w:t>
      </w:r>
      <w:r w:rsidR="007C6DFD">
        <w:rPr>
          <w:b w:val="0"/>
          <w:spacing w:val="0"/>
          <w:sz w:val="28"/>
        </w:rPr>
        <w:t xml:space="preserve">2547,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870AAC">
        <w:rPr>
          <w:b w:val="0"/>
          <w:spacing w:val="0"/>
          <w:sz w:val="28"/>
        </w:rPr>
        <w:t>48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870AAC">
        <w:rPr>
          <w:b w:val="0"/>
          <w:spacing w:val="0"/>
          <w:sz w:val="28"/>
        </w:rPr>
        <w:t>18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870AAC">
        <w:rPr>
          <w:b w:val="0"/>
          <w:spacing w:val="0"/>
          <w:sz w:val="28"/>
        </w:rPr>
        <w:t>1424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870AAC">
        <w:rPr>
          <w:b w:val="0"/>
          <w:spacing w:val="0"/>
          <w:sz w:val="28"/>
        </w:rPr>
        <w:t>23,33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870AAC">
            <w:r w:rsidRPr="00C968FB">
              <w:t xml:space="preserve">     </w:t>
            </w:r>
            <w:r w:rsidR="00870AAC">
              <w:t>Кисляков</w:t>
            </w:r>
            <w:r w:rsidR="00F20492">
              <w:t xml:space="preserve"> </w:t>
            </w:r>
            <w:r w:rsidR="00870AAC">
              <w:t>Сергей Васильевич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870AAC" w:rsidP="000D3E99">
            <w:r>
              <w:t>469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870AAC">
              <w:t>Кремнев Кирилл Игоревич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155F9F" w:rsidRPr="00C968FB" w:rsidRDefault="00C968FB" w:rsidP="00870AAC">
            <w:r>
              <w:t xml:space="preserve">     </w:t>
            </w:r>
            <w:r w:rsidR="00870AAC">
              <w:t>Мастеров Вячеслав Вячеславович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5F9F">
              <w:t xml:space="preserve">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870AAC" w:rsidP="00D51BB5">
            <w:r>
              <w:t>349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  <w:p w:rsidR="00C968FB" w:rsidRPr="00155F9F" w:rsidRDefault="00870AAC" w:rsidP="00870AAC">
            <w:r>
              <w:t>54</w:t>
            </w:r>
            <w:r w:rsidR="00C272E7" w:rsidRPr="00C968FB">
              <w:t xml:space="preserve"> голос</w:t>
            </w:r>
            <w:r>
              <w:t>а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870AAC">
            <w:r>
              <w:t xml:space="preserve">     </w:t>
            </w:r>
            <w:r w:rsidR="00870AAC">
              <w:t>Щухомет Руслан Владимирович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870AAC" w:rsidP="00D51BB5">
            <w:r>
              <w:t>498</w:t>
            </w:r>
            <w:r w:rsidR="00F20492">
              <w:t xml:space="preserve">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870AAC">
        <w:rPr>
          <w:b w:val="0"/>
          <w:spacing w:val="0"/>
          <w:sz w:val="28"/>
        </w:rPr>
        <w:t>18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870AAC">
        <w:rPr>
          <w:szCs w:val="28"/>
        </w:rPr>
        <w:t>18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870AAC">
        <w:rPr>
          <w:iCs/>
          <w:szCs w:val="28"/>
        </w:rPr>
        <w:t>18</w:t>
      </w:r>
      <w:r w:rsidR="00A7752A">
        <w:rPr>
          <w:iCs/>
          <w:szCs w:val="28"/>
        </w:rPr>
        <w:t xml:space="preserve"> </w:t>
      </w:r>
      <w:r w:rsidR="00870AAC">
        <w:t>Щухомета Руслана Владимировича</w:t>
      </w:r>
      <w:r w:rsidRPr="00FF69F9">
        <w:rPr>
          <w:iCs/>
          <w:szCs w:val="28"/>
        </w:rPr>
        <w:t xml:space="preserve">, </w:t>
      </w:r>
      <w:r w:rsidR="00870AAC" w:rsidRPr="00870AAC">
        <w:rPr>
          <w:iCs/>
          <w:szCs w:val="28"/>
        </w:rPr>
        <w:t>14 марта 1980</w:t>
      </w:r>
      <w:r w:rsidR="00870AAC">
        <w:rPr>
          <w:sz w:val="18"/>
          <w:szCs w:val="18"/>
        </w:rPr>
        <w:t xml:space="preserve"> </w:t>
      </w:r>
      <w:r w:rsidR="00892422" w:rsidRPr="00FF69F9">
        <w:rPr>
          <w:iCs/>
          <w:szCs w:val="28"/>
        </w:rPr>
        <w:t xml:space="preserve">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B2E" w:rsidRDefault="00915B2E">
      <w:r>
        <w:separator/>
      </w:r>
    </w:p>
  </w:endnote>
  <w:endnote w:type="continuationSeparator" w:id="1">
    <w:p w:rsidR="00915B2E" w:rsidRDefault="00915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B2E" w:rsidRDefault="00915B2E">
      <w:r>
        <w:separator/>
      </w:r>
    </w:p>
  </w:footnote>
  <w:footnote w:type="continuationSeparator" w:id="1">
    <w:p w:rsidR="00915B2E" w:rsidRDefault="00915B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7DF2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C6DF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0AAC"/>
    <w:rsid w:val="008775DB"/>
    <w:rsid w:val="00887DF4"/>
    <w:rsid w:val="008900B2"/>
    <w:rsid w:val="00892422"/>
    <w:rsid w:val="008A3434"/>
    <w:rsid w:val="008A79DF"/>
    <w:rsid w:val="008F5D8F"/>
    <w:rsid w:val="008F7029"/>
    <w:rsid w:val="008F71A0"/>
    <w:rsid w:val="00915B2E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0EAD"/>
    <w:rsid w:val="00997568"/>
    <w:rsid w:val="009D5612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87A3B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07DF2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2020-09-15T15:58:00Z</dcterms:created>
  <dcterms:modified xsi:type="dcterms:W3CDTF">2020-09-15T15:58:00Z</dcterms:modified>
</cp:coreProperties>
</file>