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BA8" w:rsidRDefault="00793FC0">
      <w:pPr>
        <w:ind w:right="-1"/>
        <w:jc w:val="center"/>
        <w:rPr>
          <w:sz w:val="8"/>
        </w:rPr>
      </w:pP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209.8pt;margin-top:-11.55pt;width:59.25pt;height:62.25pt;z-index:1" o:allowincell="f" fillcolor="window">
            <v:imagedata r:id="rId8" o:title=""/>
          </v:shape>
        </w:pict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7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921BA8" w:rsidRDefault="00921BA8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921BA8" w:rsidRDefault="00921BA8">
      <w:pPr>
        <w:pStyle w:val="a8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921BA8" w:rsidRDefault="00921BA8">
      <w:pPr>
        <w:pStyle w:val="a8"/>
        <w:tabs>
          <w:tab w:val="left" w:pos="9072"/>
        </w:tabs>
        <w:ind w:left="0"/>
        <w:jc w:val="center"/>
      </w:pPr>
      <w:r>
        <w:br/>
      </w:r>
      <w:r w:rsidR="002C202D">
        <w:t>1</w:t>
      </w:r>
      <w:r w:rsidR="008E630C">
        <w:t>2</w:t>
      </w:r>
      <w:r w:rsidR="002C202D">
        <w:t xml:space="preserve"> </w:t>
      </w:r>
      <w:r w:rsidR="008E630C">
        <w:t xml:space="preserve">февраля </w:t>
      </w:r>
      <w:r>
        <w:t>20</w:t>
      </w:r>
      <w:r w:rsidR="008F71A0">
        <w:t>1</w:t>
      </w:r>
      <w:r w:rsidR="002C202D">
        <w:t>8</w:t>
      </w:r>
      <w:r>
        <w:t xml:space="preserve"> года                                                                                   </w:t>
      </w:r>
      <w:r w:rsidR="008F71A0">
        <w:t xml:space="preserve">№ </w:t>
      </w:r>
      <w:r w:rsidR="00572068">
        <w:t>7</w:t>
      </w:r>
      <w:r w:rsidR="008E630C">
        <w:t>6</w:t>
      </w:r>
      <w:r>
        <w:t>-</w:t>
      </w:r>
      <w:r w:rsidR="00585097">
        <w:t>3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2537C4" w:rsidRDefault="002537C4" w:rsidP="002537C4">
      <w:pPr>
        <w:tabs>
          <w:tab w:val="left" w:pos="8647"/>
        </w:tabs>
        <w:ind w:left="1701" w:right="1415"/>
        <w:jc w:val="both"/>
        <w:rPr>
          <w:b/>
          <w:bCs/>
          <w:szCs w:val="24"/>
        </w:rPr>
      </w:pPr>
    </w:p>
    <w:p w:rsidR="00C03FF3" w:rsidRPr="00C03FF3" w:rsidRDefault="00D632DD" w:rsidP="007E1351">
      <w:pPr>
        <w:spacing w:before="60" w:after="60"/>
        <w:ind w:left="1701" w:right="1557"/>
        <w:jc w:val="both"/>
        <w:rPr>
          <w:b/>
        </w:rPr>
      </w:pPr>
      <w:r>
        <w:rPr>
          <w:b/>
        </w:rPr>
        <w:t>О назначении член</w:t>
      </w:r>
      <w:r w:rsidR="000432CC">
        <w:rPr>
          <w:b/>
        </w:rPr>
        <w:t>ов участковых</w:t>
      </w:r>
      <w:r w:rsidR="00755D64">
        <w:rPr>
          <w:b/>
        </w:rPr>
        <w:t xml:space="preserve"> </w:t>
      </w:r>
      <w:r w:rsidR="00755D64">
        <w:rPr>
          <w:b/>
        </w:rPr>
        <w:br/>
        <w:t>избирательн</w:t>
      </w:r>
      <w:r w:rsidR="000432CC">
        <w:rPr>
          <w:b/>
        </w:rPr>
        <w:t>ых</w:t>
      </w:r>
      <w:r w:rsidR="00755D64">
        <w:rPr>
          <w:b/>
        </w:rPr>
        <w:t xml:space="preserve"> комисси</w:t>
      </w:r>
      <w:r w:rsidR="000432CC">
        <w:rPr>
          <w:b/>
        </w:rPr>
        <w:t>й</w:t>
      </w:r>
      <w:r w:rsidR="00755D64">
        <w:rPr>
          <w:b/>
        </w:rPr>
        <w:t xml:space="preserve"> избирательн</w:t>
      </w:r>
      <w:r w:rsidR="000432CC">
        <w:rPr>
          <w:b/>
        </w:rPr>
        <w:t>ых</w:t>
      </w:r>
      <w:r w:rsidR="00755D64">
        <w:rPr>
          <w:b/>
        </w:rPr>
        <w:t xml:space="preserve"> </w:t>
      </w:r>
      <w:r w:rsidR="00755D64">
        <w:rPr>
          <w:b/>
        </w:rPr>
        <w:br/>
        <w:t>участк</w:t>
      </w:r>
      <w:r w:rsidR="000432CC">
        <w:rPr>
          <w:b/>
        </w:rPr>
        <w:t>ов</w:t>
      </w:r>
      <w:r w:rsidR="00755D64">
        <w:rPr>
          <w:b/>
        </w:rPr>
        <w:t xml:space="preserve"> </w:t>
      </w:r>
      <w:r w:rsidR="00842458">
        <w:rPr>
          <w:b/>
        </w:rPr>
        <w:t xml:space="preserve"> № </w:t>
      </w:r>
      <w:r w:rsidR="00863E62">
        <w:rPr>
          <w:b/>
        </w:rPr>
        <w:t xml:space="preserve">№ </w:t>
      </w:r>
      <w:r w:rsidR="008E630C" w:rsidRPr="008E630C">
        <w:rPr>
          <w:b/>
        </w:rPr>
        <w:t xml:space="preserve">2477, 2478, 2483, 2486, 2487, 2489, </w:t>
      </w:r>
      <w:r w:rsidR="00FC57BE">
        <w:rPr>
          <w:b/>
        </w:rPr>
        <w:t xml:space="preserve">2493, </w:t>
      </w:r>
      <w:r w:rsidR="008E630C" w:rsidRPr="008E630C">
        <w:rPr>
          <w:b/>
        </w:rPr>
        <w:t xml:space="preserve">2495, 2496, 2498, 2499, 2501, 2506, 2509,  2515, 2516, 2519, 2520, 2521, 2522, 2523, 2528, 2537, 2540, 2545, 2546, 2548, 2549, 2550, 2552, 2555, 2557, 2559, 2560, 2561, 2564, 2566, 2567, 2569, 2572,  2574, 2576, 2577     </w:t>
      </w:r>
      <w:r w:rsidR="00755D64">
        <w:rPr>
          <w:b/>
        </w:rPr>
        <w:t>города Шахты  Росто</w:t>
      </w:r>
      <w:r w:rsidR="00755D64">
        <w:rPr>
          <w:b/>
        </w:rPr>
        <w:t>в</w:t>
      </w:r>
      <w:r w:rsidR="00755D64">
        <w:rPr>
          <w:b/>
        </w:rPr>
        <w:t>ской области</w:t>
      </w:r>
      <w:r>
        <w:rPr>
          <w:b/>
        </w:rPr>
        <w:t xml:space="preserve"> с правом решающего голоса</w:t>
      </w:r>
      <w:r w:rsidR="000432CC">
        <w:rPr>
          <w:b/>
        </w:rPr>
        <w:t xml:space="preserve"> </w:t>
      </w:r>
      <w:r w:rsidR="008E630C">
        <w:rPr>
          <w:b/>
        </w:rPr>
        <w:br/>
      </w:r>
      <w:r w:rsidR="000432CC">
        <w:rPr>
          <w:b/>
        </w:rPr>
        <w:t>вместо выбывших</w:t>
      </w:r>
    </w:p>
    <w:p w:rsidR="00C03FF3" w:rsidRDefault="00C03FF3" w:rsidP="00C03FF3">
      <w:pPr>
        <w:ind w:firstLine="708"/>
        <w:jc w:val="both"/>
        <w:rPr>
          <w:b/>
        </w:rPr>
      </w:pPr>
    </w:p>
    <w:p w:rsidR="000432CC" w:rsidRPr="0088365D" w:rsidRDefault="000432CC" w:rsidP="00B726FE">
      <w:pPr>
        <w:pStyle w:val="14-15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членов участковых и</w:t>
      </w:r>
      <w:r w:rsidRPr="0088365D">
        <w:rPr>
          <w:rFonts w:ascii="Times New Roman" w:hAnsi="Times New Roman"/>
          <w:sz w:val="28"/>
          <w:lang w:val="ru-RU"/>
        </w:rPr>
        <w:t>з</w:t>
      </w:r>
      <w:r w:rsidRPr="0088365D">
        <w:rPr>
          <w:rFonts w:ascii="Times New Roman" w:hAnsi="Times New Roman"/>
          <w:sz w:val="28"/>
          <w:lang w:val="ru-RU"/>
        </w:rPr>
        <w:t xml:space="preserve">бирательных комиссий избирательных участков № </w:t>
      </w:r>
      <w:r w:rsidRPr="000432CC">
        <w:rPr>
          <w:rFonts w:ascii="Times New Roman" w:hAnsi="Times New Roman"/>
          <w:sz w:val="28"/>
          <w:lang w:val="ru-RU"/>
        </w:rPr>
        <w:t xml:space="preserve">№ </w:t>
      </w:r>
      <w:r w:rsidR="008E630C" w:rsidRPr="008E630C">
        <w:rPr>
          <w:rFonts w:ascii="Times New Roman" w:hAnsi="Times New Roman"/>
          <w:sz w:val="28"/>
          <w:lang w:val="ru-RU"/>
        </w:rPr>
        <w:t xml:space="preserve">2477, 2478, 2483, 2486, 2487, 2489, </w:t>
      </w:r>
      <w:r w:rsidR="00FC57BE">
        <w:rPr>
          <w:rFonts w:ascii="Times New Roman" w:hAnsi="Times New Roman"/>
          <w:sz w:val="28"/>
          <w:lang w:val="ru-RU"/>
        </w:rPr>
        <w:t xml:space="preserve">2493, </w:t>
      </w:r>
      <w:r w:rsidR="008E630C" w:rsidRPr="008E630C">
        <w:rPr>
          <w:rFonts w:ascii="Times New Roman" w:hAnsi="Times New Roman"/>
          <w:sz w:val="28"/>
          <w:lang w:val="ru-RU"/>
        </w:rPr>
        <w:t xml:space="preserve">2495, 2496, 2498, 2499, 2501, 2506, 2509,  2515, 2516, 2519, 2520, 2521, 2522, 2523, 2528, 2537, 2540, 2545, 2546, 2548, 2549, 2550, 2552, 2555, 2557, 2559, 2560, 2561, 2564, 2566, 2567, 2569, 2572,  2574, 2576, 2577   </w:t>
      </w:r>
      <w:r w:rsidR="008E630C" w:rsidRPr="008E630C">
        <w:rPr>
          <w:rFonts w:ascii="Times New Roman" w:hAnsi="Times New Roman"/>
          <w:sz w:val="28"/>
          <w:lang w:val="ru-RU" w:eastAsia="ru-RU"/>
        </w:rPr>
        <w:t xml:space="preserve"> </w:t>
      </w:r>
      <w:r w:rsidR="008E630C" w:rsidRPr="008E630C">
        <w:rPr>
          <w:rFonts w:ascii="Times New Roman" w:hAnsi="Times New Roman"/>
          <w:sz w:val="28"/>
          <w:lang w:val="ru-RU"/>
        </w:rPr>
        <w:t xml:space="preserve"> </w:t>
      </w:r>
      <w:r w:rsidRPr="000432CC">
        <w:rPr>
          <w:rFonts w:ascii="Times New Roman" w:hAnsi="Times New Roman"/>
          <w:sz w:val="28"/>
          <w:lang w:val="ru-RU" w:eastAsia="x-none"/>
        </w:rPr>
        <w:t xml:space="preserve">с правом решающего голоса </w:t>
      </w:r>
      <w:r w:rsidR="001A1F0B">
        <w:rPr>
          <w:rFonts w:ascii="Times New Roman" w:hAnsi="Times New Roman"/>
          <w:sz w:val="28"/>
          <w:lang w:val="ru-RU" w:eastAsia="x-none"/>
        </w:rPr>
        <w:t>города Шахты Ростовской области</w:t>
      </w:r>
      <w:r w:rsidRPr="0088365D">
        <w:rPr>
          <w:rFonts w:ascii="Times New Roman" w:hAnsi="Times New Roman"/>
          <w:sz w:val="28"/>
          <w:lang w:val="ru-RU"/>
        </w:rPr>
        <w:t>, в соотве</w:t>
      </w:r>
      <w:r w:rsidRPr="0088365D">
        <w:rPr>
          <w:rFonts w:ascii="Times New Roman" w:hAnsi="Times New Roman"/>
          <w:sz w:val="28"/>
          <w:lang w:val="ru-RU"/>
        </w:rPr>
        <w:t>т</w:t>
      </w:r>
      <w:r w:rsidRPr="0088365D">
        <w:rPr>
          <w:rFonts w:ascii="Times New Roman" w:hAnsi="Times New Roman"/>
          <w:sz w:val="28"/>
          <w:lang w:val="ru-RU"/>
        </w:rPr>
        <w:t>ствии со статьями 22, 27, 29 Федерального закона «Об основных гарантиях избир</w:t>
      </w:r>
      <w:r w:rsidRPr="0088365D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>тельных прав и права на участие в референдуме граждан Российской Федер</w:t>
      </w:r>
      <w:r w:rsidRPr="0088365D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>ции», Порядком формирования резерва составов участковых комиссий и назначения нового члена участковой комиссии из резерва составов участк</w:t>
      </w:r>
      <w:r w:rsidRPr="0088365D">
        <w:rPr>
          <w:rFonts w:ascii="Times New Roman" w:hAnsi="Times New Roman"/>
          <w:sz w:val="28"/>
          <w:lang w:val="ru-RU"/>
        </w:rPr>
        <w:t>о</w:t>
      </w:r>
      <w:r w:rsidRPr="0088365D">
        <w:rPr>
          <w:rFonts w:ascii="Times New Roman" w:hAnsi="Times New Roman"/>
          <w:sz w:val="28"/>
          <w:lang w:val="ru-RU"/>
        </w:rPr>
        <w:t>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>152/1137-6, Мет</w:t>
      </w:r>
      <w:r w:rsidRPr="0088365D">
        <w:rPr>
          <w:rFonts w:ascii="Times New Roman" w:hAnsi="Times New Roman"/>
          <w:sz w:val="28"/>
          <w:lang w:val="ru-RU"/>
        </w:rPr>
        <w:t>о</w:t>
      </w:r>
      <w:r w:rsidRPr="0088365D">
        <w:rPr>
          <w:rFonts w:ascii="Times New Roman" w:hAnsi="Times New Roman"/>
          <w:sz w:val="28"/>
          <w:lang w:val="ru-RU"/>
        </w:rPr>
        <w:lastRenderedPageBreak/>
        <w:t>дическими рекомендациями о порядке формирования территориальных изб</w:t>
      </w:r>
      <w:r w:rsidRPr="0088365D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>рательных комиссий, избирательных комиссий муниципальных образований, окружных и участковых избирательных комиссий, утвержденными постано</w:t>
      </w:r>
      <w:r w:rsidRPr="0088365D">
        <w:rPr>
          <w:rFonts w:ascii="Times New Roman" w:hAnsi="Times New Roman"/>
          <w:sz w:val="28"/>
          <w:lang w:val="ru-RU"/>
        </w:rPr>
        <w:t>в</w:t>
      </w:r>
      <w:r w:rsidRPr="0088365D">
        <w:rPr>
          <w:rFonts w:ascii="Times New Roman" w:hAnsi="Times New Roman"/>
          <w:sz w:val="28"/>
          <w:lang w:val="ru-RU"/>
        </w:rPr>
        <w:t xml:space="preserve">лением Центральной избирательной комиссии Российской Федерации от 17 февраля 2010 года № 192/1337-5, </w:t>
      </w:r>
      <w:r w:rsidR="00B726FE">
        <w:rPr>
          <w:rFonts w:ascii="Times New Roman" w:hAnsi="Times New Roman"/>
          <w:sz w:val="28"/>
          <w:lang w:val="ru-RU"/>
        </w:rPr>
        <w:t xml:space="preserve"> </w:t>
      </w:r>
    </w:p>
    <w:p w:rsidR="00BD19E6" w:rsidRDefault="00BD19E6" w:rsidP="00B726FE">
      <w:pPr>
        <w:spacing w:line="360" w:lineRule="auto"/>
        <w:jc w:val="center"/>
        <w:rPr>
          <w:kern w:val="28"/>
        </w:rPr>
      </w:pPr>
    </w:p>
    <w:p w:rsidR="00B726FE" w:rsidRDefault="00B726FE" w:rsidP="0080634C">
      <w:pPr>
        <w:spacing w:line="360" w:lineRule="auto"/>
        <w:ind w:left="-142"/>
        <w:jc w:val="center"/>
        <w:rPr>
          <w:kern w:val="28"/>
        </w:rPr>
      </w:pPr>
      <w:r>
        <w:rPr>
          <w:kern w:val="28"/>
        </w:rPr>
        <w:t xml:space="preserve">Территориальная избирательная комиссия города Шахты </w:t>
      </w:r>
      <w:r>
        <w:rPr>
          <w:b/>
          <w:kern w:val="28"/>
        </w:rPr>
        <w:t>ПОСТАНОВЛЯЕТ</w:t>
      </w:r>
      <w:r>
        <w:rPr>
          <w:kern w:val="28"/>
        </w:rPr>
        <w:t>:</w:t>
      </w:r>
    </w:p>
    <w:p w:rsidR="000432CC" w:rsidRPr="0088365D" w:rsidRDefault="000432CC" w:rsidP="000432CC">
      <w:pPr>
        <w:pStyle w:val="14-15"/>
        <w:rPr>
          <w:rFonts w:ascii="Times New Roman" w:hAnsi="Times New Roman"/>
          <w:bCs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1. Назначить членами участковых избирательных комиссий избирател</w:t>
      </w:r>
      <w:r w:rsidRPr="0088365D">
        <w:rPr>
          <w:rFonts w:ascii="Times New Roman" w:hAnsi="Times New Roman"/>
          <w:sz w:val="28"/>
          <w:lang w:val="ru-RU"/>
        </w:rPr>
        <w:t>ь</w:t>
      </w:r>
      <w:r w:rsidRPr="0088365D">
        <w:rPr>
          <w:rFonts w:ascii="Times New Roman" w:hAnsi="Times New Roman"/>
          <w:sz w:val="28"/>
          <w:lang w:val="ru-RU"/>
        </w:rPr>
        <w:t xml:space="preserve">ных участков № </w:t>
      </w:r>
      <w:r w:rsidRPr="000432CC">
        <w:rPr>
          <w:rFonts w:ascii="Times New Roman" w:hAnsi="Times New Roman"/>
          <w:sz w:val="28"/>
          <w:lang w:val="ru-RU"/>
        </w:rPr>
        <w:t xml:space="preserve">№ </w:t>
      </w:r>
      <w:r w:rsidR="008E630C" w:rsidRPr="008E630C">
        <w:rPr>
          <w:rFonts w:ascii="Times New Roman" w:hAnsi="Times New Roman"/>
          <w:sz w:val="28"/>
          <w:lang w:val="ru-RU"/>
        </w:rPr>
        <w:t xml:space="preserve">2477, 2478, 2483, 2486, 2487, 2489, </w:t>
      </w:r>
      <w:r w:rsidR="00FC57BE">
        <w:rPr>
          <w:rFonts w:ascii="Times New Roman" w:hAnsi="Times New Roman"/>
          <w:sz w:val="28"/>
          <w:lang w:val="ru-RU"/>
        </w:rPr>
        <w:t xml:space="preserve">2493, </w:t>
      </w:r>
      <w:r w:rsidR="008E630C" w:rsidRPr="008E630C">
        <w:rPr>
          <w:rFonts w:ascii="Times New Roman" w:hAnsi="Times New Roman"/>
          <w:sz w:val="28"/>
          <w:lang w:val="ru-RU"/>
        </w:rPr>
        <w:t xml:space="preserve">2495, 2496, 2498, 2499, 2501, 2506, 2509,  2515, 2516, 2519, 2520, 2521, 2522, 2523, 2528, 2537, 2540, 2545, 2546, 2548, 2549, 2550, 2552, 2555, 2557, 2559, 2560, 2561, 2564, 2566, 2567, 2569, 2572,  2574, 2576, 2577   </w:t>
      </w:r>
      <w:r w:rsidR="008E630C" w:rsidRPr="008E630C">
        <w:rPr>
          <w:rFonts w:ascii="Times New Roman" w:hAnsi="Times New Roman"/>
          <w:sz w:val="28"/>
          <w:lang w:val="ru-RU" w:eastAsia="ru-RU"/>
        </w:rPr>
        <w:t xml:space="preserve"> </w:t>
      </w:r>
      <w:r w:rsidR="008E630C" w:rsidRPr="008E630C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города Шахты Ростовской области</w:t>
      </w:r>
      <w:r>
        <w:rPr>
          <w:rFonts w:ascii="Times New Roman" w:hAnsi="Times New Roman"/>
          <w:sz w:val="28"/>
          <w:lang w:val="ru-RU" w:eastAsia="x-none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лиц</w:t>
      </w:r>
      <w:r w:rsidRPr="0088365D"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0432CC" w:rsidRPr="0088365D" w:rsidRDefault="00B726FE" w:rsidP="000432CC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</w:t>
      </w:r>
      <w:r w:rsidR="000432CC" w:rsidRPr="0088365D">
        <w:rPr>
          <w:rFonts w:ascii="Times New Roman" w:hAnsi="Times New Roman"/>
          <w:sz w:val="28"/>
          <w:lang w:val="ru-RU"/>
        </w:rPr>
        <w:t xml:space="preserve">. Направить выписки из настоящего </w:t>
      </w:r>
      <w:r>
        <w:rPr>
          <w:rFonts w:ascii="Times New Roman" w:hAnsi="Times New Roman"/>
          <w:sz w:val="28"/>
          <w:lang w:val="ru-RU"/>
        </w:rPr>
        <w:t>постановления</w:t>
      </w:r>
      <w:r w:rsidR="000432CC" w:rsidRPr="0088365D">
        <w:rPr>
          <w:rFonts w:ascii="Times New Roman" w:hAnsi="Times New Roman"/>
          <w:sz w:val="28"/>
          <w:lang w:val="ru-RU"/>
        </w:rPr>
        <w:t xml:space="preserve"> в соответствующие участковые избирательные комиссии</w:t>
      </w:r>
      <w:r>
        <w:rPr>
          <w:rStyle w:val="af"/>
          <w:rFonts w:ascii="Times New Roman" w:hAnsi="Times New Roman"/>
          <w:sz w:val="28"/>
          <w:lang w:val="ru-RU"/>
        </w:rPr>
        <w:t xml:space="preserve"> </w:t>
      </w:r>
      <w:r w:rsidR="000432CC" w:rsidRPr="0088365D">
        <w:rPr>
          <w:rFonts w:ascii="Times New Roman" w:hAnsi="Times New Roman"/>
          <w:sz w:val="28"/>
          <w:lang w:val="ru-RU"/>
        </w:rPr>
        <w:t>.</w:t>
      </w:r>
    </w:p>
    <w:p w:rsidR="00D632DD" w:rsidRDefault="00D632DD" w:rsidP="00D632DD">
      <w:pPr>
        <w:pStyle w:val="ac"/>
        <w:rPr>
          <w:sz w:val="28"/>
        </w:rPr>
      </w:pPr>
    </w:p>
    <w:p w:rsidR="00D632DD" w:rsidRDefault="00D632DD" w:rsidP="00D632DD">
      <w:pPr>
        <w:jc w:val="both"/>
      </w:pPr>
    </w:p>
    <w:p w:rsidR="00921BA8" w:rsidRDefault="001D569B">
      <w:pPr>
        <w:spacing w:before="60" w:after="60"/>
      </w:pPr>
      <w:r>
        <w:t>П</w:t>
      </w:r>
      <w:r w:rsidR="00921BA8">
        <w:t>редседател</w:t>
      </w:r>
      <w:r>
        <w:t>ь</w:t>
      </w:r>
      <w:r w:rsidR="00921BA8">
        <w:t xml:space="preserve"> комиссии</w:t>
      </w:r>
      <w:r w:rsidR="004B7D96">
        <w:tab/>
      </w:r>
      <w:r w:rsidR="004B7D96">
        <w:tab/>
      </w:r>
      <w:r w:rsidR="00921BA8">
        <w:tab/>
        <w:t xml:space="preserve">                       </w:t>
      </w:r>
      <w:r w:rsidR="005E40CE">
        <w:t xml:space="preserve"> </w:t>
      </w:r>
      <w:r w:rsidR="004D74E8">
        <w:t xml:space="preserve">   </w:t>
      </w:r>
      <w:r>
        <w:t>А.В.Кухтин</w:t>
      </w:r>
    </w:p>
    <w:p w:rsidR="001E3800" w:rsidRDefault="001E3800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921BA8" w:rsidRDefault="00572068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4D74E8" w:rsidRPr="001A1F0B">
        <w:rPr>
          <w:kern w:val="28"/>
        </w:rPr>
        <w:t xml:space="preserve"> комиссии </w:t>
      </w:r>
      <w:r w:rsidR="004D74E8" w:rsidRPr="001A1F0B">
        <w:rPr>
          <w:kern w:val="28"/>
        </w:rPr>
        <w:tab/>
      </w:r>
      <w:r>
        <w:rPr>
          <w:kern w:val="28"/>
        </w:rPr>
        <w:t>В.И.Максюта</w:t>
      </w:r>
    </w:p>
    <w:p w:rsidR="00B726FE" w:rsidRDefault="00B726FE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57"/>
        <w:gridCol w:w="4857"/>
      </w:tblGrid>
      <w:tr w:rsidR="00B726FE" w:rsidRPr="00E8619E" w:rsidTr="00E8619E">
        <w:tc>
          <w:tcPr>
            <w:tcW w:w="4857" w:type="dxa"/>
            <w:shd w:val="clear" w:color="auto" w:fill="auto"/>
          </w:tcPr>
          <w:p w:rsidR="00B726FE" w:rsidRPr="00E8619E" w:rsidRDefault="00B726FE" w:rsidP="00E8619E">
            <w:pPr>
              <w:pStyle w:val="a3"/>
              <w:tabs>
                <w:tab w:val="clear" w:pos="4536"/>
                <w:tab w:val="clear" w:pos="9072"/>
                <w:tab w:val="left" w:pos="6804"/>
              </w:tabs>
              <w:rPr>
                <w:kern w:val="28"/>
              </w:rPr>
            </w:pPr>
          </w:p>
        </w:tc>
        <w:tc>
          <w:tcPr>
            <w:tcW w:w="4857" w:type="dxa"/>
            <w:shd w:val="clear" w:color="auto" w:fill="auto"/>
          </w:tcPr>
          <w:p w:rsidR="00B726FE" w:rsidRPr="00E8619E" w:rsidRDefault="00B726FE" w:rsidP="00E8619E">
            <w:pPr>
              <w:pStyle w:val="a3"/>
              <w:tabs>
                <w:tab w:val="clear" w:pos="4536"/>
                <w:tab w:val="clear" w:pos="9072"/>
                <w:tab w:val="left" w:pos="6804"/>
              </w:tabs>
              <w:rPr>
                <w:kern w:val="28"/>
              </w:rPr>
            </w:pPr>
            <w:r w:rsidRPr="00E8619E">
              <w:rPr>
                <w:kern w:val="28"/>
              </w:rPr>
              <w:t>Приложение</w:t>
            </w:r>
          </w:p>
          <w:p w:rsidR="00B726FE" w:rsidRPr="00E8619E" w:rsidRDefault="00B726FE" w:rsidP="00585097">
            <w:pPr>
              <w:pStyle w:val="a3"/>
              <w:tabs>
                <w:tab w:val="clear" w:pos="4536"/>
                <w:tab w:val="clear" w:pos="9072"/>
                <w:tab w:val="left" w:pos="6804"/>
              </w:tabs>
              <w:rPr>
                <w:kern w:val="28"/>
              </w:rPr>
            </w:pPr>
            <w:r w:rsidRPr="00E8619E">
              <w:rPr>
                <w:kern w:val="28"/>
              </w:rPr>
              <w:t xml:space="preserve">к постановлению Территориальной избирательной комиссии города </w:t>
            </w:r>
            <w:r w:rsidRPr="00E8619E">
              <w:rPr>
                <w:kern w:val="28"/>
              </w:rPr>
              <w:br/>
              <w:t xml:space="preserve">Шахты от </w:t>
            </w:r>
            <w:r w:rsidR="00D90E29">
              <w:rPr>
                <w:kern w:val="28"/>
              </w:rPr>
              <w:t>1</w:t>
            </w:r>
            <w:r w:rsidR="008E630C">
              <w:rPr>
                <w:kern w:val="28"/>
              </w:rPr>
              <w:t>2</w:t>
            </w:r>
            <w:r w:rsidR="00D90E29">
              <w:rPr>
                <w:kern w:val="28"/>
              </w:rPr>
              <w:t xml:space="preserve"> </w:t>
            </w:r>
            <w:r w:rsidR="008E630C">
              <w:rPr>
                <w:kern w:val="28"/>
              </w:rPr>
              <w:t xml:space="preserve">февраля </w:t>
            </w:r>
            <w:r w:rsidRPr="00E8619E">
              <w:rPr>
                <w:kern w:val="28"/>
              </w:rPr>
              <w:t>201</w:t>
            </w:r>
            <w:r w:rsidR="00D90E29">
              <w:rPr>
                <w:kern w:val="28"/>
              </w:rPr>
              <w:t>8</w:t>
            </w:r>
            <w:r w:rsidRPr="00E8619E">
              <w:rPr>
                <w:kern w:val="28"/>
              </w:rPr>
              <w:t xml:space="preserve"> года </w:t>
            </w:r>
            <w:r w:rsidR="00F97351">
              <w:rPr>
                <w:kern w:val="28"/>
              </w:rPr>
              <w:br/>
            </w:r>
            <w:r w:rsidRPr="00E8619E">
              <w:rPr>
                <w:kern w:val="28"/>
              </w:rPr>
              <w:t xml:space="preserve">№ </w:t>
            </w:r>
            <w:r w:rsidR="00572068">
              <w:rPr>
                <w:kern w:val="28"/>
              </w:rPr>
              <w:t>7</w:t>
            </w:r>
            <w:r w:rsidR="008E630C">
              <w:rPr>
                <w:kern w:val="28"/>
              </w:rPr>
              <w:t>6</w:t>
            </w:r>
            <w:r w:rsidR="00F97351">
              <w:rPr>
                <w:kern w:val="28"/>
              </w:rPr>
              <w:t>-</w:t>
            </w:r>
            <w:r w:rsidR="00585097">
              <w:rPr>
                <w:kern w:val="28"/>
              </w:rPr>
              <w:t>3</w:t>
            </w:r>
          </w:p>
        </w:tc>
      </w:tr>
    </w:tbl>
    <w:p w:rsidR="00B726FE" w:rsidRDefault="00B726FE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B726FE" w:rsidRPr="00644FA3" w:rsidRDefault="00B726FE" w:rsidP="00B726F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644FA3">
        <w:rPr>
          <w:rFonts w:ascii="Times New Roman" w:hAnsi="Times New Roman"/>
          <w:b/>
          <w:sz w:val="28"/>
          <w:szCs w:val="28"/>
        </w:rPr>
        <w:t xml:space="preserve">Список </w:t>
      </w:r>
      <w:r w:rsidR="004F47BB">
        <w:rPr>
          <w:rFonts w:ascii="Times New Roman" w:hAnsi="Times New Roman"/>
          <w:b/>
          <w:sz w:val="28"/>
          <w:szCs w:val="28"/>
        </w:rPr>
        <w:t xml:space="preserve">назначенных </w:t>
      </w:r>
      <w:r w:rsidRPr="00644FA3">
        <w:rPr>
          <w:rFonts w:ascii="Times New Roman" w:hAnsi="Times New Roman"/>
          <w:b/>
          <w:sz w:val="28"/>
          <w:szCs w:val="28"/>
        </w:rPr>
        <w:t xml:space="preserve">членов участковых избирательных комиссий </w:t>
      </w:r>
    </w:p>
    <w:p w:rsidR="00B726FE" w:rsidRPr="00644FA3" w:rsidRDefault="00B726FE" w:rsidP="00B726F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644FA3">
        <w:rPr>
          <w:rFonts w:ascii="Times New Roman" w:hAnsi="Times New Roman"/>
          <w:b/>
          <w:sz w:val="28"/>
          <w:szCs w:val="28"/>
        </w:rPr>
        <w:t>с правом решающего голоса города Шахты Ростовской области</w:t>
      </w:r>
      <w:r w:rsidR="00BD19E6">
        <w:rPr>
          <w:rFonts w:ascii="Times New Roman" w:hAnsi="Times New Roman"/>
          <w:b/>
          <w:sz w:val="28"/>
          <w:szCs w:val="28"/>
        </w:rPr>
        <w:t xml:space="preserve"> </w:t>
      </w:r>
      <w:r w:rsidR="00B150E5">
        <w:rPr>
          <w:rFonts w:ascii="Times New Roman" w:hAnsi="Times New Roman"/>
          <w:b/>
          <w:sz w:val="28"/>
          <w:szCs w:val="28"/>
        </w:rPr>
        <w:br/>
      </w:r>
    </w:p>
    <w:p w:rsidR="00B726FE" w:rsidRPr="00D56AA2" w:rsidRDefault="00B726FE" w:rsidP="00B726F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 w:rsidR="002C202D">
        <w:rPr>
          <w:rFonts w:ascii="Times New Roman" w:hAnsi="Times New Roman"/>
          <w:b/>
          <w:sz w:val="28"/>
          <w:szCs w:val="28"/>
        </w:rPr>
        <w:t>24</w:t>
      </w:r>
      <w:r w:rsidR="008E630C">
        <w:rPr>
          <w:rFonts w:ascii="Times New Roman" w:hAnsi="Times New Roman"/>
          <w:b/>
          <w:sz w:val="28"/>
          <w:szCs w:val="28"/>
        </w:rPr>
        <w:t>77</w:t>
      </w:r>
    </w:p>
    <w:p w:rsidR="00B726FE" w:rsidRPr="007A1666" w:rsidRDefault="00B726FE" w:rsidP="00B726FE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B726FE" w:rsidRPr="00D56AA2" w:rsidTr="00D56AA2">
        <w:trPr>
          <w:trHeight w:val="251"/>
        </w:trPr>
        <w:tc>
          <w:tcPr>
            <w:tcW w:w="567" w:type="dxa"/>
          </w:tcPr>
          <w:p w:rsidR="00B726FE" w:rsidRPr="00D56AA2" w:rsidRDefault="00B726FE" w:rsidP="00E8619E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B726FE" w:rsidRPr="00D56AA2" w:rsidRDefault="00B726FE" w:rsidP="00E8619E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B726FE" w:rsidRPr="00D56AA2" w:rsidRDefault="00B726FE" w:rsidP="00E8619E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B726FE" w:rsidRPr="00D56AA2" w:rsidRDefault="00B726FE" w:rsidP="00E8619E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B726FE" w:rsidRPr="00D56AA2" w:rsidRDefault="00B726FE" w:rsidP="00E8619E">
            <w:pPr>
              <w:rPr>
                <w:b/>
                <w:sz w:val="24"/>
                <w:szCs w:val="24"/>
              </w:rPr>
            </w:pPr>
          </w:p>
        </w:tc>
      </w:tr>
      <w:tr w:rsidR="002C202D" w:rsidRPr="0061056D" w:rsidTr="00A308FD">
        <w:trPr>
          <w:trHeight w:val="358"/>
        </w:trPr>
        <w:tc>
          <w:tcPr>
            <w:tcW w:w="567" w:type="dxa"/>
          </w:tcPr>
          <w:p w:rsidR="002C202D" w:rsidRPr="0061056D" w:rsidRDefault="002C202D" w:rsidP="00E8619E">
            <w:pPr>
              <w:jc w:val="center"/>
            </w:pPr>
            <w:r>
              <w:t>1</w:t>
            </w:r>
          </w:p>
        </w:tc>
        <w:tc>
          <w:tcPr>
            <w:tcW w:w="4253" w:type="dxa"/>
          </w:tcPr>
          <w:p w:rsidR="002C202D" w:rsidRPr="00234A52" w:rsidRDefault="006E0CF5" w:rsidP="00A308FD">
            <w:pPr>
              <w:rPr>
                <w:szCs w:val="28"/>
              </w:rPr>
            </w:pPr>
            <w:r w:rsidRPr="00234A52">
              <w:rPr>
                <w:szCs w:val="28"/>
              </w:rPr>
              <w:t>Минакова Олеся Насуровна</w:t>
            </w:r>
          </w:p>
        </w:tc>
        <w:tc>
          <w:tcPr>
            <w:tcW w:w="4536" w:type="dxa"/>
          </w:tcPr>
          <w:p w:rsidR="002C202D" w:rsidRPr="0029350F" w:rsidRDefault="002C202D" w:rsidP="002C202D">
            <w:pPr>
              <w:jc w:val="center"/>
            </w:pPr>
            <w:r w:rsidRPr="0029350F">
              <w:t>Собрание избирателей по месту работы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2C202D" w:rsidRPr="0061056D" w:rsidRDefault="002C202D" w:rsidP="00E8619E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475F39" w:rsidRDefault="00475F39" w:rsidP="004F47BB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572068" w:rsidRPr="00D56AA2" w:rsidRDefault="00572068" w:rsidP="00572068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 w:rsidR="008E630C">
        <w:rPr>
          <w:rFonts w:ascii="Times New Roman" w:hAnsi="Times New Roman"/>
          <w:b/>
          <w:sz w:val="28"/>
          <w:szCs w:val="28"/>
        </w:rPr>
        <w:t>2478</w:t>
      </w:r>
    </w:p>
    <w:p w:rsidR="00572068" w:rsidRPr="007A1666" w:rsidRDefault="00572068" w:rsidP="00572068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572068" w:rsidRPr="00D56AA2" w:rsidTr="00C762F5">
        <w:trPr>
          <w:trHeight w:val="251"/>
        </w:trPr>
        <w:tc>
          <w:tcPr>
            <w:tcW w:w="567" w:type="dxa"/>
          </w:tcPr>
          <w:p w:rsidR="00572068" w:rsidRPr="00D56AA2" w:rsidRDefault="00572068" w:rsidP="00C762F5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572068" w:rsidRPr="00D56AA2" w:rsidRDefault="00572068" w:rsidP="00C762F5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572068" w:rsidRPr="00D56AA2" w:rsidRDefault="00572068" w:rsidP="00C762F5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572068" w:rsidRPr="00D56AA2" w:rsidRDefault="00572068" w:rsidP="00C762F5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72068" w:rsidRPr="00D56AA2" w:rsidRDefault="00572068" w:rsidP="00C762F5">
            <w:pPr>
              <w:rPr>
                <w:b/>
                <w:sz w:val="24"/>
                <w:szCs w:val="24"/>
              </w:rPr>
            </w:pPr>
          </w:p>
        </w:tc>
      </w:tr>
      <w:tr w:rsidR="00226614" w:rsidRPr="0061056D" w:rsidTr="00C762F5">
        <w:trPr>
          <w:trHeight w:val="358"/>
        </w:trPr>
        <w:tc>
          <w:tcPr>
            <w:tcW w:w="567" w:type="dxa"/>
          </w:tcPr>
          <w:p w:rsidR="00226614" w:rsidRPr="0061056D" w:rsidRDefault="00226614" w:rsidP="00C762F5">
            <w:pPr>
              <w:jc w:val="center"/>
            </w:pPr>
            <w:r>
              <w:t>1</w:t>
            </w:r>
          </w:p>
        </w:tc>
        <w:tc>
          <w:tcPr>
            <w:tcW w:w="4253" w:type="dxa"/>
          </w:tcPr>
          <w:p w:rsidR="00226614" w:rsidRDefault="00234A52" w:rsidP="003F7881">
            <w:r w:rsidRPr="008819A2">
              <w:rPr>
                <w:color w:val="000000"/>
              </w:rPr>
              <w:t>Иваничкина Олеся Владимиро</w:t>
            </w:r>
            <w:r w:rsidRPr="008819A2">
              <w:rPr>
                <w:color w:val="000000"/>
              </w:rPr>
              <w:t>в</w:t>
            </w:r>
            <w:r w:rsidRPr="008819A2">
              <w:rPr>
                <w:color w:val="000000"/>
              </w:rPr>
              <w:t>на</w:t>
            </w:r>
            <w:r>
              <w:rPr>
                <w:szCs w:val="28"/>
              </w:rPr>
              <w:t xml:space="preserve"> </w:t>
            </w:r>
          </w:p>
        </w:tc>
        <w:tc>
          <w:tcPr>
            <w:tcW w:w="4536" w:type="dxa"/>
          </w:tcPr>
          <w:p w:rsidR="00226614" w:rsidRDefault="00226614">
            <w:r>
              <w:rPr>
                <w:szCs w:val="28"/>
              </w:rPr>
              <w:t xml:space="preserve"> </w:t>
            </w:r>
            <w:r w:rsidR="003F7881" w:rsidRPr="008819A2"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226614" w:rsidRPr="0061056D" w:rsidRDefault="00226614" w:rsidP="00C762F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F97351" w:rsidRDefault="00F97351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572068" w:rsidRPr="00D56AA2" w:rsidRDefault="00572068" w:rsidP="00572068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 w:rsidR="008E630C">
        <w:rPr>
          <w:rFonts w:ascii="Times New Roman" w:hAnsi="Times New Roman"/>
          <w:b/>
          <w:sz w:val="28"/>
          <w:szCs w:val="28"/>
        </w:rPr>
        <w:t>2483</w:t>
      </w:r>
    </w:p>
    <w:p w:rsidR="00572068" w:rsidRPr="007A1666" w:rsidRDefault="00572068" w:rsidP="00572068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572068" w:rsidRPr="00D56AA2" w:rsidTr="00C762F5">
        <w:trPr>
          <w:trHeight w:val="251"/>
        </w:trPr>
        <w:tc>
          <w:tcPr>
            <w:tcW w:w="567" w:type="dxa"/>
          </w:tcPr>
          <w:p w:rsidR="00572068" w:rsidRPr="00D56AA2" w:rsidRDefault="00572068" w:rsidP="00C762F5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572068" w:rsidRPr="00D56AA2" w:rsidRDefault="00572068" w:rsidP="00C762F5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572068" w:rsidRPr="00D56AA2" w:rsidRDefault="00572068" w:rsidP="00C762F5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572068" w:rsidRPr="00D56AA2" w:rsidRDefault="00572068" w:rsidP="00C762F5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72068" w:rsidRPr="00D56AA2" w:rsidRDefault="00572068" w:rsidP="00C762F5">
            <w:pPr>
              <w:rPr>
                <w:b/>
                <w:sz w:val="24"/>
                <w:szCs w:val="24"/>
              </w:rPr>
            </w:pPr>
          </w:p>
        </w:tc>
      </w:tr>
      <w:tr w:rsidR="0029350F" w:rsidRPr="0061056D" w:rsidTr="003F7881">
        <w:trPr>
          <w:trHeight w:val="358"/>
        </w:trPr>
        <w:tc>
          <w:tcPr>
            <w:tcW w:w="567" w:type="dxa"/>
          </w:tcPr>
          <w:p w:rsidR="0029350F" w:rsidRPr="0061056D" w:rsidRDefault="0029350F" w:rsidP="00C762F5">
            <w:pPr>
              <w:jc w:val="center"/>
            </w:pPr>
            <w:r>
              <w:t>1</w:t>
            </w:r>
          </w:p>
        </w:tc>
        <w:tc>
          <w:tcPr>
            <w:tcW w:w="4253" w:type="dxa"/>
          </w:tcPr>
          <w:p w:rsidR="0029350F" w:rsidRPr="00A5617F" w:rsidRDefault="0029350F" w:rsidP="00C762F5">
            <w:pPr>
              <w:rPr>
                <w:szCs w:val="28"/>
              </w:rPr>
            </w:pPr>
            <w:r w:rsidRPr="00A5617F">
              <w:rPr>
                <w:szCs w:val="28"/>
              </w:rPr>
              <w:t>Таранова Алеся Васильевна</w:t>
            </w:r>
          </w:p>
        </w:tc>
        <w:tc>
          <w:tcPr>
            <w:tcW w:w="4536" w:type="dxa"/>
          </w:tcPr>
          <w:p w:rsidR="0029350F" w:rsidRPr="0029350F" w:rsidRDefault="0029350F" w:rsidP="003F7881">
            <w:pPr>
              <w:jc w:val="center"/>
            </w:pPr>
            <w:r w:rsidRPr="0029350F">
              <w:t>Собрание избирателей по месту работы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29350F" w:rsidRPr="0061056D" w:rsidRDefault="0029350F" w:rsidP="00C762F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8E630C" w:rsidRDefault="008E630C" w:rsidP="008E630C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E630C" w:rsidRPr="00D56AA2" w:rsidRDefault="008E630C" w:rsidP="008E630C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2486</w:t>
      </w:r>
    </w:p>
    <w:p w:rsidR="00572068" w:rsidRDefault="00572068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8E630C" w:rsidRPr="00D56AA2" w:rsidTr="004C2E9A">
        <w:trPr>
          <w:trHeight w:val="251"/>
        </w:trPr>
        <w:tc>
          <w:tcPr>
            <w:tcW w:w="567" w:type="dxa"/>
          </w:tcPr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8E630C" w:rsidRPr="00D56AA2" w:rsidRDefault="008E630C" w:rsidP="004C2E9A">
            <w:pPr>
              <w:rPr>
                <w:b/>
                <w:sz w:val="24"/>
                <w:szCs w:val="24"/>
              </w:rPr>
            </w:pPr>
          </w:p>
        </w:tc>
      </w:tr>
      <w:tr w:rsidR="0029350F" w:rsidRPr="0061056D" w:rsidTr="004C2E9A">
        <w:trPr>
          <w:trHeight w:val="358"/>
        </w:trPr>
        <w:tc>
          <w:tcPr>
            <w:tcW w:w="567" w:type="dxa"/>
          </w:tcPr>
          <w:p w:rsidR="0029350F" w:rsidRDefault="0029350F" w:rsidP="004C2E9A">
            <w:pPr>
              <w:jc w:val="center"/>
            </w:pPr>
            <w:r>
              <w:t>1</w:t>
            </w:r>
          </w:p>
        </w:tc>
        <w:tc>
          <w:tcPr>
            <w:tcW w:w="4253" w:type="dxa"/>
          </w:tcPr>
          <w:p w:rsidR="0029350F" w:rsidRPr="00A5617F" w:rsidRDefault="0029350F" w:rsidP="004C2E9A">
            <w:pPr>
              <w:rPr>
                <w:szCs w:val="24"/>
              </w:rPr>
            </w:pPr>
            <w:r w:rsidRPr="00A5617F">
              <w:rPr>
                <w:szCs w:val="24"/>
              </w:rPr>
              <w:t>Волкова Ольга Владимировна</w:t>
            </w:r>
          </w:p>
        </w:tc>
        <w:tc>
          <w:tcPr>
            <w:tcW w:w="4536" w:type="dxa"/>
          </w:tcPr>
          <w:p w:rsidR="0029350F" w:rsidRPr="0029350F" w:rsidRDefault="0029350F" w:rsidP="0029350F">
            <w:pPr>
              <w:jc w:val="center"/>
            </w:pPr>
            <w:r w:rsidRPr="0029350F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29350F" w:rsidRDefault="0029350F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9350F" w:rsidRPr="0061056D" w:rsidTr="004C2E9A">
        <w:trPr>
          <w:trHeight w:val="358"/>
        </w:trPr>
        <w:tc>
          <w:tcPr>
            <w:tcW w:w="567" w:type="dxa"/>
          </w:tcPr>
          <w:p w:rsidR="0029350F" w:rsidRDefault="0029350F" w:rsidP="004C2E9A">
            <w:pPr>
              <w:jc w:val="center"/>
            </w:pPr>
            <w:r>
              <w:t>2</w:t>
            </w:r>
          </w:p>
        </w:tc>
        <w:tc>
          <w:tcPr>
            <w:tcW w:w="4253" w:type="dxa"/>
          </w:tcPr>
          <w:p w:rsidR="0029350F" w:rsidRPr="00A5617F" w:rsidRDefault="0029350F" w:rsidP="004C2E9A">
            <w:pPr>
              <w:rPr>
                <w:szCs w:val="24"/>
              </w:rPr>
            </w:pPr>
            <w:r w:rsidRPr="00A5617F">
              <w:rPr>
                <w:szCs w:val="24"/>
              </w:rPr>
              <w:t>Зиновьева Татьяна Николаевна</w:t>
            </w:r>
          </w:p>
        </w:tc>
        <w:tc>
          <w:tcPr>
            <w:tcW w:w="4536" w:type="dxa"/>
          </w:tcPr>
          <w:p w:rsidR="0029350F" w:rsidRPr="0029350F" w:rsidRDefault="0029350F" w:rsidP="003F7881">
            <w:pPr>
              <w:jc w:val="center"/>
            </w:pPr>
            <w:r w:rsidRPr="0029350F">
              <w:t>Собрание избирателей по месту работы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29350F" w:rsidRDefault="0029350F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9350F" w:rsidRPr="0061056D" w:rsidTr="004C2E9A">
        <w:trPr>
          <w:trHeight w:val="358"/>
        </w:trPr>
        <w:tc>
          <w:tcPr>
            <w:tcW w:w="567" w:type="dxa"/>
          </w:tcPr>
          <w:p w:rsidR="0029350F" w:rsidRDefault="0029350F" w:rsidP="004C2E9A">
            <w:pPr>
              <w:jc w:val="center"/>
            </w:pPr>
            <w:r>
              <w:t>3</w:t>
            </w:r>
          </w:p>
        </w:tc>
        <w:tc>
          <w:tcPr>
            <w:tcW w:w="4253" w:type="dxa"/>
          </w:tcPr>
          <w:p w:rsidR="0029350F" w:rsidRPr="00A5617F" w:rsidRDefault="0029350F" w:rsidP="004C2E9A">
            <w:pPr>
              <w:rPr>
                <w:szCs w:val="24"/>
              </w:rPr>
            </w:pPr>
            <w:r w:rsidRPr="00A5617F">
              <w:rPr>
                <w:szCs w:val="24"/>
              </w:rPr>
              <w:t>Ткаченко Татьяна Федоровна</w:t>
            </w:r>
          </w:p>
        </w:tc>
        <w:tc>
          <w:tcPr>
            <w:tcW w:w="4536" w:type="dxa"/>
          </w:tcPr>
          <w:p w:rsidR="0029350F" w:rsidRPr="0029350F" w:rsidRDefault="0029350F" w:rsidP="003F7881">
            <w:pPr>
              <w:jc w:val="center"/>
            </w:pPr>
            <w:r w:rsidRPr="0029350F">
              <w:t>Собрание избирателей по месту работы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29350F" w:rsidRDefault="0029350F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E630C" w:rsidRDefault="008E630C" w:rsidP="008E630C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8E630C" w:rsidRPr="00D56AA2" w:rsidRDefault="008E630C" w:rsidP="008E630C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lastRenderedPageBreak/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2487</w:t>
      </w:r>
    </w:p>
    <w:p w:rsidR="008E630C" w:rsidRPr="007A1666" w:rsidRDefault="008E630C" w:rsidP="008E630C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8E630C" w:rsidRPr="00D56AA2" w:rsidTr="004C2E9A">
        <w:trPr>
          <w:trHeight w:val="251"/>
        </w:trPr>
        <w:tc>
          <w:tcPr>
            <w:tcW w:w="567" w:type="dxa"/>
          </w:tcPr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8E630C" w:rsidRPr="00D56AA2" w:rsidRDefault="008E630C" w:rsidP="004C2E9A">
            <w:pPr>
              <w:rPr>
                <w:b/>
                <w:sz w:val="24"/>
                <w:szCs w:val="24"/>
              </w:rPr>
            </w:pPr>
          </w:p>
        </w:tc>
      </w:tr>
      <w:tr w:rsidR="003F7881" w:rsidRPr="0061056D" w:rsidTr="004C2E9A">
        <w:trPr>
          <w:trHeight w:val="358"/>
        </w:trPr>
        <w:tc>
          <w:tcPr>
            <w:tcW w:w="567" w:type="dxa"/>
          </w:tcPr>
          <w:p w:rsidR="003F7881" w:rsidRPr="0061056D" w:rsidRDefault="003F7881" w:rsidP="004C2E9A">
            <w:pPr>
              <w:jc w:val="center"/>
            </w:pPr>
            <w:r>
              <w:t>1</w:t>
            </w:r>
          </w:p>
        </w:tc>
        <w:tc>
          <w:tcPr>
            <w:tcW w:w="4253" w:type="dxa"/>
          </w:tcPr>
          <w:p w:rsidR="003F7881" w:rsidRDefault="003F7881" w:rsidP="003F7881">
            <w:r>
              <w:t xml:space="preserve">Руднев </w:t>
            </w:r>
          </w:p>
          <w:p w:rsidR="003F7881" w:rsidRPr="006F7CF1" w:rsidRDefault="003F7881" w:rsidP="003F7881">
            <w:pPr>
              <w:rPr>
                <w:sz w:val="24"/>
                <w:szCs w:val="24"/>
                <w:highlight w:val="yellow"/>
              </w:rPr>
            </w:pPr>
            <w:r>
              <w:t>Антон Евгеньевич</w:t>
            </w:r>
          </w:p>
        </w:tc>
        <w:tc>
          <w:tcPr>
            <w:tcW w:w="4536" w:type="dxa"/>
          </w:tcPr>
          <w:p w:rsidR="003F7881" w:rsidRPr="0029350F" w:rsidRDefault="003F7881" w:rsidP="003F7881">
            <w:pPr>
              <w:jc w:val="center"/>
            </w:pPr>
            <w:r w:rsidRPr="0029350F">
              <w:t>Собрание избирателей по месту работы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3F7881" w:rsidRPr="0061056D" w:rsidRDefault="003F7881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3F7881" w:rsidRPr="00A5617F" w:rsidTr="004C2E9A">
        <w:trPr>
          <w:trHeight w:val="358"/>
        </w:trPr>
        <w:tc>
          <w:tcPr>
            <w:tcW w:w="567" w:type="dxa"/>
          </w:tcPr>
          <w:p w:rsidR="003F7881" w:rsidRPr="00A5617F" w:rsidRDefault="003F7881" w:rsidP="004C2E9A">
            <w:pPr>
              <w:jc w:val="center"/>
              <w:rPr>
                <w:szCs w:val="28"/>
              </w:rPr>
            </w:pPr>
            <w:r w:rsidRPr="00A5617F">
              <w:rPr>
                <w:szCs w:val="28"/>
              </w:rPr>
              <w:t>2</w:t>
            </w:r>
          </w:p>
        </w:tc>
        <w:tc>
          <w:tcPr>
            <w:tcW w:w="4253" w:type="dxa"/>
          </w:tcPr>
          <w:p w:rsidR="003F7881" w:rsidRPr="00A5617F" w:rsidRDefault="003F7881" w:rsidP="006662F4">
            <w:pPr>
              <w:rPr>
                <w:szCs w:val="28"/>
                <w:highlight w:val="yellow"/>
              </w:rPr>
            </w:pPr>
            <w:r w:rsidRPr="00A5617F">
              <w:rPr>
                <w:szCs w:val="28"/>
              </w:rPr>
              <w:t>Казанцева Галина Александро</w:t>
            </w:r>
            <w:r w:rsidRPr="00A5617F">
              <w:rPr>
                <w:szCs w:val="28"/>
              </w:rPr>
              <w:t>в</w:t>
            </w:r>
            <w:r w:rsidRPr="00A5617F">
              <w:rPr>
                <w:szCs w:val="28"/>
              </w:rPr>
              <w:t>на</w:t>
            </w:r>
            <w:r w:rsidRPr="00A5617F">
              <w:rPr>
                <w:szCs w:val="28"/>
                <w:highlight w:val="yellow"/>
              </w:rPr>
              <w:t xml:space="preserve"> </w:t>
            </w:r>
          </w:p>
        </w:tc>
        <w:tc>
          <w:tcPr>
            <w:tcW w:w="4536" w:type="dxa"/>
          </w:tcPr>
          <w:p w:rsidR="003F7881" w:rsidRPr="00A5617F" w:rsidRDefault="003F7881" w:rsidP="003F7881">
            <w:pPr>
              <w:jc w:val="center"/>
              <w:rPr>
                <w:szCs w:val="28"/>
              </w:rPr>
            </w:pPr>
            <w:r w:rsidRPr="00A5617F">
              <w:rPr>
                <w:szCs w:val="28"/>
              </w:rPr>
              <w:t>Собрание избирателей по месту работы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3F7881" w:rsidRPr="00A5617F" w:rsidRDefault="003F7881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E630C" w:rsidRDefault="008E630C" w:rsidP="008E630C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8E630C" w:rsidRPr="00D56AA2" w:rsidRDefault="008E630C" w:rsidP="008E630C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2489</w:t>
      </w:r>
    </w:p>
    <w:p w:rsidR="008E630C" w:rsidRPr="007A1666" w:rsidRDefault="008E630C" w:rsidP="008E630C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8E630C" w:rsidRPr="00D56AA2" w:rsidTr="004C2E9A">
        <w:trPr>
          <w:trHeight w:val="251"/>
        </w:trPr>
        <w:tc>
          <w:tcPr>
            <w:tcW w:w="567" w:type="dxa"/>
          </w:tcPr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8E630C" w:rsidRPr="00D56AA2" w:rsidRDefault="008E630C" w:rsidP="004C2E9A">
            <w:pPr>
              <w:rPr>
                <w:b/>
                <w:sz w:val="24"/>
                <w:szCs w:val="24"/>
              </w:rPr>
            </w:pPr>
          </w:p>
        </w:tc>
      </w:tr>
      <w:tr w:rsidR="006662F4" w:rsidRPr="0061056D" w:rsidTr="004C2E9A">
        <w:trPr>
          <w:trHeight w:val="358"/>
        </w:trPr>
        <w:tc>
          <w:tcPr>
            <w:tcW w:w="567" w:type="dxa"/>
          </w:tcPr>
          <w:p w:rsidR="006662F4" w:rsidRPr="0061056D" w:rsidRDefault="006662F4" w:rsidP="004C2E9A">
            <w:pPr>
              <w:jc w:val="center"/>
            </w:pPr>
            <w:r>
              <w:t>1</w:t>
            </w:r>
          </w:p>
        </w:tc>
        <w:tc>
          <w:tcPr>
            <w:tcW w:w="4253" w:type="dxa"/>
          </w:tcPr>
          <w:p w:rsidR="006662F4" w:rsidRDefault="006662F4" w:rsidP="006662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</w:rPr>
              <w:t>Шульга Василий Яковлевич</w:t>
            </w:r>
          </w:p>
        </w:tc>
        <w:tc>
          <w:tcPr>
            <w:tcW w:w="4536" w:type="dxa"/>
            <w:vAlign w:val="center"/>
          </w:tcPr>
          <w:p w:rsidR="006662F4" w:rsidRPr="00052539" w:rsidRDefault="006662F4" w:rsidP="004C2E9A">
            <w:pPr>
              <w:jc w:val="center"/>
              <w:rPr>
                <w:color w:val="000000"/>
              </w:rPr>
            </w:pPr>
            <w:r w:rsidRPr="00722EC3">
              <w:t>Региональное отделение Политич</w:t>
            </w:r>
            <w:r w:rsidRPr="00722EC3">
              <w:t>е</w:t>
            </w:r>
            <w:r w:rsidRPr="00722EC3">
              <w:t xml:space="preserve">ской партии </w:t>
            </w:r>
            <w:r w:rsidRPr="00FC57BE">
              <w:rPr>
                <w:b/>
              </w:rPr>
              <w:t xml:space="preserve">СПРАВЕДЛИВАЯ РОССИЯ </w:t>
            </w:r>
            <w:r w:rsidRPr="00722EC3">
              <w:t>в Ростовской области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6662F4" w:rsidRPr="0061056D" w:rsidRDefault="006662F4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5D5043" w:rsidRDefault="005D5043" w:rsidP="005D5043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D5043" w:rsidRPr="00D56AA2" w:rsidRDefault="005D5043" w:rsidP="005D5043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2493</w:t>
      </w:r>
    </w:p>
    <w:p w:rsidR="005D5043" w:rsidRPr="007A1666" w:rsidRDefault="005D5043" w:rsidP="005D5043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5D5043" w:rsidRPr="00D56AA2" w:rsidTr="004C2E9A">
        <w:trPr>
          <w:trHeight w:val="251"/>
        </w:trPr>
        <w:tc>
          <w:tcPr>
            <w:tcW w:w="567" w:type="dxa"/>
          </w:tcPr>
          <w:p w:rsidR="005D5043" w:rsidRPr="00D56AA2" w:rsidRDefault="005D5043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5D5043" w:rsidRPr="00D56AA2" w:rsidRDefault="005D5043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5D5043" w:rsidRPr="00D56AA2" w:rsidRDefault="005D5043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5D5043" w:rsidRPr="00D56AA2" w:rsidRDefault="005D5043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D5043" w:rsidRPr="00D56AA2" w:rsidRDefault="005D5043" w:rsidP="004C2E9A">
            <w:pPr>
              <w:rPr>
                <w:b/>
                <w:sz w:val="24"/>
                <w:szCs w:val="24"/>
              </w:rPr>
            </w:pPr>
          </w:p>
        </w:tc>
      </w:tr>
      <w:tr w:rsidR="005D5043" w:rsidRPr="004C2E9A" w:rsidTr="004C2E9A">
        <w:trPr>
          <w:trHeight w:val="358"/>
        </w:trPr>
        <w:tc>
          <w:tcPr>
            <w:tcW w:w="567" w:type="dxa"/>
          </w:tcPr>
          <w:p w:rsidR="005D5043" w:rsidRPr="004C2E9A" w:rsidRDefault="005D5043" w:rsidP="004C2E9A">
            <w:pPr>
              <w:jc w:val="center"/>
              <w:rPr>
                <w:szCs w:val="28"/>
              </w:rPr>
            </w:pPr>
            <w:r w:rsidRPr="004C2E9A">
              <w:rPr>
                <w:szCs w:val="28"/>
              </w:rPr>
              <w:t>1</w:t>
            </w:r>
          </w:p>
        </w:tc>
        <w:tc>
          <w:tcPr>
            <w:tcW w:w="4253" w:type="dxa"/>
          </w:tcPr>
          <w:p w:rsidR="005D5043" w:rsidRPr="004C2E9A" w:rsidRDefault="005D5043" w:rsidP="004C2E9A">
            <w:pPr>
              <w:rPr>
                <w:szCs w:val="28"/>
              </w:rPr>
            </w:pPr>
            <w:r w:rsidRPr="004C2E9A">
              <w:rPr>
                <w:szCs w:val="28"/>
              </w:rPr>
              <w:t>Ковалев Дмитрий Александр</w:t>
            </w:r>
            <w:r w:rsidRPr="004C2E9A">
              <w:rPr>
                <w:szCs w:val="28"/>
              </w:rPr>
              <w:t>о</w:t>
            </w:r>
            <w:r w:rsidRPr="004C2E9A">
              <w:rPr>
                <w:szCs w:val="28"/>
              </w:rPr>
              <w:t>вич</w:t>
            </w:r>
          </w:p>
        </w:tc>
        <w:tc>
          <w:tcPr>
            <w:tcW w:w="4536" w:type="dxa"/>
          </w:tcPr>
          <w:p w:rsidR="005D5043" w:rsidRPr="004C2E9A" w:rsidRDefault="006662F4" w:rsidP="004C2E9A">
            <w:pPr>
              <w:rPr>
                <w:szCs w:val="28"/>
              </w:rPr>
            </w:pPr>
            <w:r w:rsidRPr="004C2E9A">
              <w:rPr>
                <w:szCs w:val="28"/>
              </w:rPr>
              <w:t xml:space="preserve">Шахтинское местное отделение политической партии </w:t>
            </w:r>
            <w:r w:rsidRPr="00FC57BE">
              <w:rPr>
                <w:b/>
                <w:szCs w:val="28"/>
              </w:rPr>
              <w:t>«КОММ</w:t>
            </w:r>
            <w:r w:rsidRPr="00FC57BE">
              <w:rPr>
                <w:b/>
                <w:szCs w:val="28"/>
              </w:rPr>
              <w:t>У</w:t>
            </w:r>
            <w:r w:rsidRPr="00FC57BE">
              <w:rPr>
                <w:b/>
                <w:szCs w:val="28"/>
              </w:rPr>
              <w:t>НИСТИЧЕСКАЯ ПАРТИЯ Р</w:t>
            </w:r>
            <w:r w:rsidRPr="00FC57BE">
              <w:rPr>
                <w:b/>
                <w:szCs w:val="28"/>
              </w:rPr>
              <w:t>О</w:t>
            </w:r>
            <w:r w:rsidRPr="00FC57BE">
              <w:rPr>
                <w:b/>
                <w:szCs w:val="28"/>
              </w:rPr>
              <w:t>СИЙСКОЙ ФЕДЕРАЦИИ»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D5043" w:rsidRPr="004C2E9A" w:rsidRDefault="005D5043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2E9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8E630C" w:rsidRDefault="008E630C" w:rsidP="008E630C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8E630C" w:rsidRPr="00D56AA2" w:rsidRDefault="008E630C" w:rsidP="008E630C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2495</w:t>
      </w:r>
    </w:p>
    <w:p w:rsidR="008E630C" w:rsidRPr="007A1666" w:rsidRDefault="008E630C" w:rsidP="008E630C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8E630C" w:rsidRPr="00D56AA2" w:rsidTr="004C2E9A">
        <w:trPr>
          <w:trHeight w:val="251"/>
        </w:trPr>
        <w:tc>
          <w:tcPr>
            <w:tcW w:w="567" w:type="dxa"/>
          </w:tcPr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8E630C" w:rsidRPr="00D56AA2" w:rsidRDefault="008E630C" w:rsidP="004C2E9A">
            <w:pPr>
              <w:rPr>
                <w:b/>
                <w:sz w:val="24"/>
                <w:szCs w:val="24"/>
              </w:rPr>
            </w:pPr>
          </w:p>
        </w:tc>
      </w:tr>
      <w:tr w:rsidR="006662F4" w:rsidRPr="0061056D" w:rsidTr="004C2E9A">
        <w:trPr>
          <w:trHeight w:val="358"/>
        </w:trPr>
        <w:tc>
          <w:tcPr>
            <w:tcW w:w="567" w:type="dxa"/>
          </w:tcPr>
          <w:p w:rsidR="006662F4" w:rsidRPr="0061056D" w:rsidRDefault="006662F4" w:rsidP="006662F4">
            <w:pPr>
              <w:jc w:val="center"/>
            </w:pPr>
            <w:r>
              <w:t>1</w:t>
            </w:r>
          </w:p>
        </w:tc>
        <w:tc>
          <w:tcPr>
            <w:tcW w:w="4253" w:type="dxa"/>
          </w:tcPr>
          <w:p w:rsidR="006662F4" w:rsidRPr="00A5617F" w:rsidRDefault="006662F4" w:rsidP="006662F4">
            <w:pPr>
              <w:rPr>
                <w:szCs w:val="28"/>
              </w:rPr>
            </w:pPr>
            <w:r w:rsidRPr="00A5617F">
              <w:rPr>
                <w:szCs w:val="28"/>
              </w:rPr>
              <w:t>Сетракова Алла Владимировна</w:t>
            </w:r>
          </w:p>
        </w:tc>
        <w:tc>
          <w:tcPr>
            <w:tcW w:w="4536" w:type="dxa"/>
          </w:tcPr>
          <w:p w:rsidR="006662F4" w:rsidRPr="0029350F" w:rsidRDefault="006662F4" w:rsidP="006662F4">
            <w:pPr>
              <w:jc w:val="center"/>
            </w:pPr>
            <w:r w:rsidRPr="0029350F">
              <w:t>Собрание избирателей по месту работы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6662F4" w:rsidRPr="0061056D" w:rsidRDefault="006662F4" w:rsidP="006662F4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8E630C" w:rsidRDefault="008E630C" w:rsidP="008E630C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8E630C" w:rsidRPr="00D56AA2" w:rsidRDefault="008E630C" w:rsidP="008E630C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2496</w:t>
      </w:r>
    </w:p>
    <w:p w:rsidR="008E630C" w:rsidRPr="007A1666" w:rsidRDefault="008E630C" w:rsidP="008E630C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8E630C" w:rsidRPr="00D56AA2" w:rsidTr="004C2E9A">
        <w:trPr>
          <w:trHeight w:val="251"/>
        </w:trPr>
        <w:tc>
          <w:tcPr>
            <w:tcW w:w="567" w:type="dxa"/>
          </w:tcPr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8E630C" w:rsidRPr="00D56AA2" w:rsidRDefault="008E630C" w:rsidP="004C2E9A">
            <w:pPr>
              <w:rPr>
                <w:b/>
                <w:sz w:val="24"/>
                <w:szCs w:val="24"/>
              </w:rPr>
            </w:pPr>
          </w:p>
        </w:tc>
      </w:tr>
      <w:tr w:rsidR="00226614" w:rsidRPr="0061056D" w:rsidTr="004C2E9A">
        <w:trPr>
          <w:trHeight w:val="358"/>
        </w:trPr>
        <w:tc>
          <w:tcPr>
            <w:tcW w:w="567" w:type="dxa"/>
          </w:tcPr>
          <w:p w:rsidR="00226614" w:rsidRPr="0061056D" w:rsidRDefault="00226614" w:rsidP="004C2E9A">
            <w:pPr>
              <w:jc w:val="center"/>
            </w:pPr>
            <w:r>
              <w:t>1</w:t>
            </w:r>
          </w:p>
        </w:tc>
        <w:tc>
          <w:tcPr>
            <w:tcW w:w="4253" w:type="dxa"/>
          </w:tcPr>
          <w:p w:rsidR="00226614" w:rsidRPr="00A5617F" w:rsidRDefault="00226614" w:rsidP="004C2E9A">
            <w:pPr>
              <w:rPr>
                <w:szCs w:val="28"/>
              </w:rPr>
            </w:pPr>
            <w:r w:rsidRPr="00A5617F">
              <w:rPr>
                <w:szCs w:val="28"/>
              </w:rPr>
              <w:t>Гостев Александр Андреевич</w:t>
            </w:r>
          </w:p>
        </w:tc>
        <w:tc>
          <w:tcPr>
            <w:tcW w:w="4536" w:type="dxa"/>
          </w:tcPr>
          <w:p w:rsidR="00226614" w:rsidRPr="00A5617F" w:rsidRDefault="006662F4" w:rsidP="006662F4">
            <w:pPr>
              <w:rPr>
                <w:szCs w:val="28"/>
              </w:rPr>
            </w:pPr>
            <w:r w:rsidRPr="00A5617F">
              <w:rPr>
                <w:szCs w:val="28"/>
              </w:rPr>
              <w:t>Шахтинское местное отделение Всероссийской политической па</w:t>
            </w:r>
            <w:r w:rsidRPr="00A5617F">
              <w:rPr>
                <w:szCs w:val="28"/>
              </w:rPr>
              <w:t>р</w:t>
            </w:r>
            <w:r w:rsidRPr="00A5617F">
              <w:rPr>
                <w:szCs w:val="28"/>
              </w:rPr>
              <w:t xml:space="preserve">тии </w:t>
            </w:r>
            <w:r w:rsidRPr="00FC57BE">
              <w:rPr>
                <w:b/>
                <w:szCs w:val="28"/>
              </w:rPr>
              <w:t>«ЕДИНАЯ РОССИЯ»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226614" w:rsidRPr="0061056D" w:rsidRDefault="00226614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8E630C" w:rsidRDefault="008E630C" w:rsidP="008E630C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8E630C" w:rsidRPr="00D56AA2" w:rsidRDefault="008E630C" w:rsidP="008E630C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2498</w:t>
      </w:r>
    </w:p>
    <w:p w:rsidR="008E630C" w:rsidRPr="007A1666" w:rsidRDefault="008E630C" w:rsidP="008E630C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8E630C" w:rsidRPr="00D56AA2" w:rsidTr="004C2E9A">
        <w:trPr>
          <w:trHeight w:val="251"/>
        </w:trPr>
        <w:tc>
          <w:tcPr>
            <w:tcW w:w="567" w:type="dxa"/>
          </w:tcPr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 xml:space="preserve">№ </w:t>
            </w:r>
            <w:r w:rsidRPr="00D56AA2">
              <w:rPr>
                <w:b/>
                <w:sz w:val="24"/>
                <w:szCs w:val="24"/>
              </w:rPr>
              <w:lastRenderedPageBreak/>
              <w:t>п/п</w:t>
            </w:r>
          </w:p>
        </w:tc>
        <w:tc>
          <w:tcPr>
            <w:tcW w:w="4253" w:type="dxa"/>
          </w:tcPr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lastRenderedPageBreak/>
              <w:t>Фамилия, имя, отчество</w:t>
            </w:r>
          </w:p>
        </w:tc>
        <w:tc>
          <w:tcPr>
            <w:tcW w:w="4536" w:type="dxa"/>
          </w:tcPr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lastRenderedPageBreak/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8E630C" w:rsidRPr="00D56AA2" w:rsidRDefault="008E630C" w:rsidP="004C2E9A">
            <w:pPr>
              <w:rPr>
                <w:b/>
                <w:sz w:val="24"/>
                <w:szCs w:val="24"/>
              </w:rPr>
            </w:pPr>
          </w:p>
        </w:tc>
      </w:tr>
      <w:tr w:rsidR="0029350F" w:rsidRPr="0061056D" w:rsidTr="004C2E9A">
        <w:trPr>
          <w:trHeight w:val="358"/>
        </w:trPr>
        <w:tc>
          <w:tcPr>
            <w:tcW w:w="567" w:type="dxa"/>
          </w:tcPr>
          <w:p w:rsidR="0029350F" w:rsidRPr="0061056D" w:rsidRDefault="0029350F" w:rsidP="004C2E9A">
            <w:pPr>
              <w:jc w:val="center"/>
            </w:pPr>
            <w:r>
              <w:lastRenderedPageBreak/>
              <w:t>1</w:t>
            </w:r>
          </w:p>
        </w:tc>
        <w:tc>
          <w:tcPr>
            <w:tcW w:w="4253" w:type="dxa"/>
          </w:tcPr>
          <w:p w:rsidR="0029350F" w:rsidRPr="00A5617F" w:rsidRDefault="0029350F" w:rsidP="004C2E9A">
            <w:pPr>
              <w:rPr>
                <w:szCs w:val="28"/>
              </w:rPr>
            </w:pPr>
            <w:r w:rsidRPr="00A5617F">
              <w:rPr>
                <w:szCs w:val="28"/>
              </w:rPr>
              <w:t>Козлова Любовь Романовна</w:t>
            </w:r>
          </w:p>
        </w:tc>
        <w:tc>
          <w:tcPr>
            <w:tcW w:w="4536" w:type="dxa"/>
          </w:tcPr>
          <w:p w:rsidR="0029350F" w:rsidRPr="0029350F" w:rsidRDefault="0029350F" w:rsidP="0029350F">
            <w:pPr>
              <w:jc w:val="center"/>
            </w:pPr>
            <w:r w:rsidRPr="0029350F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29350F" w:rsidRPr="0061056D" w:rsidRDefault="0029350F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8E630C" w:rsidRDefault="008E630C" w:rsidP="008E630C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8E630C" w:rsidRPr="00D56AA2" w:rsidRDefault="008E630C" w:rsidP="008E630C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2499</w:t>
      </w:r>
    </w:p>
    <w:p w:rsidR="008E630C" w:rsidRPr="007A1666" w:rsidRDefault="008E630C" w:rsidP="008E630C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8E630C" w:rsidRPr="00D56AA2" w:rsidTr="004C2E9A">
        <w:trPr>
          <w:trHeight w:val="251"/>
        </w:trPr>
        <w:tc>
          <w:tcPr>
            <w:tcW w:w="567" w:type="dxa"/>
          </w:tcPr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8E630C" w:rsidRPr="00D56AA2" w:rsidRDefault="008E630C" w:rsidP="004C2E9A">
            <w:pPr>
              <w:rPr>
                <w:b/>
                <w:sz w:val="24"/>
                <w:szCs w:val="24"/>
              </w:rPr>
            </w:pPr>
          </w:p>
        </w:tc>
      </w:tr>
      <w:tr w:rsidR="008E630C" w:rsidRPr="0061056D" w:rsidTr="004C2E9A">
        <w:trPr>
          <w:trHeight w:val="358"/>
        </w:trPr>
        <w:tc>
          <w:tcPr>
            <w:tcW w:w="567" w:type="dxa"/>
          </w:tcPr>
          <w:p w:rsidR="008E630C" w:rsidRPr="0061056D" w:rsidRDefault="008E630C" w:rsidP="004C2E9A">
            <w:pPr>
              <w:jc w:val="center"/>
            </w:pPr>
            <w:r>
              <w:t>1</w:t>
            </w:r>
          </w:p>
        </w:tc>
        <w:tc>
          <w:tcPr>
            <w:tcW w:w="4253" w:type="dxa"/>
          </w:tcPr>
          <w:p w:rsidR="008E630C" w:rsidRPr="00A5617F" w:rsidRDefault="004C2E9A" w:rsidP="004C2E9A">
            <w:pPr>
              <w:rPr>
                <w:szCs w:val="28"/>
              </w:rPr>
            </w:pPr>
            <w:r w:rsidRPr="00A5617F">
              <w:rPr>
                <w:szCs w:val="28"/>
              </w:rPr>
              <w:t>Николаенко Юлия Александро</w:t>
            </w:r>
            <w:r w:rsidRPr="00A5617F">
              <w:rPr>
                <w:szCs w:val="28"/>
              </w:rPr>
              <w:t>в</w:t>
            </w:r>
            <w:r w:rsidRPr="00A5617F">
              <w:rPr>
                <w:szCs w:val="28"/>
              </w:rPr>
              <w:t xml:space="preserve">на  </w:t>
            </w:r>
          </w:p>
        </w:tc>
        <w:tc>
          <w:tcPr>
            <w:tcW w:w="4536" w:type="dxa"/>
          </w:tcPr>
          <w:p w:rsidR="008E630C" w:rsidRPr="00FA416F" w:rsidRDefault="008E630C" w:rsidP="004C2E9A">
            <w:pPr>
              <w:jc w:val="center"/>
            </w:pPr>
            <w:r w:rsidRPr="00FA416F">
              <w:t>Собрание избирателей по месту работы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8E630C" w:rsidRPr="0061056D" w:rsidRDefault="008E630C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8E630C" w:rsidRDefault="008E630C" w:rsidP="008E630C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8E630C" w:rsidRPr="00D56AA2" w:rsidRDefault="008E630C" w:rsidP="008E630C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2501</w:t>
      </w:r>
    </w:p>
    <w:p w:rsidR="008E630C" w:rsidRPr="007A1666" w:rsidRDefault="008E630C" w:rsidP="008E630C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8E630C" w:rsidRPr="00D56AA2" w:rsidTr="004C2E9A">
        <w:trPr>
          <w:trHeight w:val="251"/>
        </w:trPr>
        <w:tc>
          <w:tcPr>
            <w:tcW w:w="567" w:type="dxa"/>
          </w:tcPr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8E630C" w:rsidRPr="00D56AA2" w:rsidRDefault="008E630C" w:rsidP="004C2E9A">
            <w:pPr>
              <w:rPr>
                <w:b/>
                <w:sz w:val="24"/>
                <w:szCs w:val="24"/>
              </w:rPr>
            </w:pPr>
          </w:p>
        </w:tc>
      </w:tr>
      <w:tr w:rsidR="004C2E9A" w:rsidRPr="0061056D" w:rsidTr="004C2E9A">
        <w:trPr>
          <w:trHeight w:val="358"/>
        </w:trPr>
        <w:tc>
          <w:tcPr>
            <w:tcW w:w="567" w:type="dxa"/>
          </w:tcPr>
          <w:p w:rsidR="004C2E9A" w:rsidRPr="0061056D" w:rsidRDefault="004C2E9A" w:rsidP="004C2E9A">
            <w:pPr>
              <w:jc w:val="center"/>
            </w:pPr>
            <w:r>
              <w:t>1</w:t>
            </w:r>
          </w:p>
        </w:tc>
        <w:tc>
          <w:tcPr>
            <w:tcW w:w="4253" w:type="dxa"/>
          </w:tcPr>
          <w:p w:rsidR="004C2E9A" w:rsidRPr="00A5617F" w:rsidRDefault="004C2E9A" w:rsidP="004C2E9A">
            <w:pPr>
              <w:rPr>
                <w:szCs w:val="28"/>
              </w:rPr>
            </w:pPr>
            <w:r w:rsidRPr="00A5617F">
              <w:rPr>
                <w:szCs w:val="28"/>
              </w:rPr>
              <w:t>Ковалев Павел Станиславович</w:t>
            </w:r>
          </w:p>
        </w:tc>
        <w:tc>
          <w:tcPr>
            <w:tcW w:w="4536" w:type="dxa"/>
          </w:tcPr>
          <w:p w:rsidR="004C2E9A" w:rsidRPr="004C2E9A" w:rsidRDefault="004C2E9A" w:rsidP="004C2E9A">
            <w:pPr>
              <w:rPr>
                <w:szCs w:val="28"/>
              </w:rPr>
            </w:pPr>
            <w:r w:rsidRPr="004C2E9A">
              <w:rPr>
                <w:szCs w:val="28"/>
              </w:rPr>
              <w:t xml:space="preserve">Шахтинское местное отделение политической партии </w:t>
            </w:r>
            <w:r w:rsidRPr="00FC57BE">
              <w:rPr>
                <w:b/>
                <w:szCs w:val="28"/>
              </w:rPr>
              <w:t>«КОММ</w:t>
            </w:r>
            <w:r w:rsidRPr="00FC57BE">
              <w:rPr>
                <w:b/>
                <w:szCs w:val="28"/>
              </w:rPr>
              <w:t>У</w:t>
            </w:r>
            <w:r w:rsidRPr="00FC57BE">
              <w:rPr>
                <w:b/>
                <w:szCs w:val="28"/>
              </w:rPr>
              <w:t>НИСТИЧЕСКАЯ ПАРТИЯ Р</w:t>
            </w:r>
            <w:r w:rsidRPr="00FC57BE">
              <w:rPr>
                <w:b/>
                <w:szCs w:val="28"/>
              </w:rPr>
              <w:t>О</w:t>
            </w:r>
            <w:r w:rsidRPr="00FC57BE">
              <w:rPr>
                <w:b/>
                <w:szCs w:val="28"/>
              </w:rPr>
              <w:t>СИЙСКОЙ</w:t>
            </w:r>
            <w:r w:rsidRPr="004C2E9A">
              <w:rPr>
                <w:szCs w:val="28"/>
              </w:rPr>
              <w:t xml:space="preserve"> </w:t>
            </w:r>
            <w:r w:rsidRPr="00FC57BE">
              <w:rPr>
                <w:b/>
                <w:szCs w:val="28"/>
              </w:rPr>
              <w:t>ФЕДЕРАЦИИ»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4C2E9A" w:rsidRPr="0061056D" w:rsidRDefault="004C2E9A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226614" w:rsidRPr="0061056D" w:rsidTr="004C2E9A">
        <w:trPr>
          <w:trHeight w:val="358"/>
        </w:trPr>
        <w:tc>
          <w:tcPr>
            <w:tcW w:w="567" w:type="dxa"/>
          </w:tcPr>
          <w:p w:rsidR="00226614" w:rsidRDefault="00A5617F" w:rsidP="004C2E9A">
            <w:pPr>
              <w:jc w:val="center"/>
            </w:pPr>
            <w:r>
              <w:t>2</w:t>
            </w:r>
          </w:p>
        </w:tc>
        <w:tc>
          <w:tcPr>
            <w:tcW w:w="4253" w:type="dxa"/>
          </w:tcPr>
          <w:p w:rsidR="00226614" w:rsidRPr="00A5617F" w:rsidRDefault="00226614" w:rsidP="004C2E9A">
            <w:pPr>
              <w:rPr>
                <w:szCs w:val="28"/>
              </w:rPr>
            </w:pPr>
            <w:r w:rsidRPr="00A5617F">
              <w:rPr>
                <w:szCs w:val="28"/>
              </w:rPr>
              <w:t>Петрова Татьяна Сергеевна</w:t>
            </w:r>
          </w:p>
        </w:tc>
        <w:tc>
          <w:tcPr>
            <w:tcW w:w="4536" w:type="dxa"/>
          </w:tcPr>
          <w:p w:rsidR="00226614" w:rsidRDefault="00FA416F" w:rsidP="004C2E9A">
            <w:pPr>
              <w:rPr>
                <w:sz w:val="24"/>
                <w:szCs w:val="24"/>
              </w:rPr>
            </w:pPr>
            <w:r w:rsidRPr="0029350F">
              <w:t>Собрание избирателей по месту работы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226614" w:rsidRDefault="00226614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416F" w:rsidRPr="0061056D" w:rsidTr="004C2E9A">
        <w:trPr>
          <w:trHeight w:val="358"/>
        </w:trPr>
        <w:tc>
          <w:tcPr>
            <w:tcW w:w="567" w:type="dxa"/>
          </w:tcPr>
          <w:p w:rsidR="00FA416F" w:rsidRDefault="00A5617F" w:rsidP="004C2E9A">
            <w:pPr>
              <w:jc w:val="center"/>
            </w:pPr>
            <w:r>
              <w:t>3</w:t>
            </w:r>
          </w:p>
        </w:tc>
        <w:tc>
          <w:tcPr>
            <w:tcW w:w="4253" w:type="dxa"/>
          </w:tcPr>
          <w:p w:rsidR="00FA416F" w:rsidRPr="00A5617F" w:rsidRDefault="00FA416F" w:rsidP="004C2E9A">
            <w:pPr>
              <w:rPr>
                <w:szCs w:val="28"/>
              </w:rPr>
            </w:pPr>
            <w:r w:rsidRPr="00A5617F">
              <w:rPr>
                <w:szCs w:val="28"/>
              </w:rPr>
              <w:t>Темненко Елена Витальевна</w:t>
            </w:r>
          </w:p>
        </w:tc>
        <w:tc>
          <w:tcPr>
            <w:tcW w:w="4536" w:type="dxa"/>
          </w:tcPr>
          <w:p w:rsidR="00FA416F" w:rsidRPr="0029350F" w:rsidRDefault="00FA416F" w:rsidP="003F7881">
            <w:pPr>
              <w:jc w:val="center"/>
            </w:pPr>
            <w:r w:rsidRPr="0029350F">
              <w:t>Собрание избирателей по месту работы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FA416F" w:rsidRDefault="00FA416F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E630C" w:rsidRDefault="008E630C" w:rsidP="008E630C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8E630C" w:rsidRPr="00D56AA2" w:rsidRDefault="008E630C" w:rsidP="008E630C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2506</w:t>
      </w:r>
    </w:p>
    <w:p w:rsidR="008E630C" w:rsidRPr="007A1666" w:rsidRDefault="008E630C" w:rsidP="008E630C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8E630C" w:rsidRPr="00D56AA2" w:rsidTr="004C2E9A">
        <w:trPr>
          <w:trHeight w:val="251"/>
        </w:trPr>
        <w:tc>
          <w:tcPr>
            <w:tcW w:w="567" w:type="dxa"/>
          </w:tcPr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8E630C" w:rsidRPr="00D56AA2" w:rsidRDefault="008E630C" w:rsidP="004C2E9A">
            <w:pPr>
              <w:rPr>
                <w:b/>
                <w:sz w:val="24"/>
                <w:szCs w:val="24"/>
              </w:rPr>
            </w:pPr>
          </w:p>
        </w:tc>
      </w:tr>
      <w:tr w:rsidR="004C2E9A" w:rsidRPr="00A5617F" w:rsidTr="004C2E9A">
        <w:trPr>
          <w:trHeight w:val="358"/>
        </w:trPr>
        <w:tc>
          <w:tcPr>
            <w:tcW w:w="567" w:type="dxa"/>
          </w:tcPr>
          <w:p w:rsidR="004C2E9A" w:rsidRPr="00A5617F" w:rsidRDefault="004C2E9A" w:rsidP="004C2E9A">
            <w:pPr>
              <w:jc w:val="center"/>
              <w:rPr>
                <w:szCs w:val="28"/>
              </w:rPr>
            </w:pPr>
            <w:r w:rsidRPr="00A5617F">
              <w:rPr>
                <w:szCs w:val="28"/>
              </w:rPr>
              <w:t>1</w:t>
            </w:r>
          </w:p>
        </w:tc>
        <w:tc>
          <w:tcPr>
            <w:tcW w:w="4253" w:type="dxa"/>
          </w:tcPr>
          <w:p w:rsidR="004C2E9A" w:rsidRPr="00A5617F" w:rsidRDefault="004C2E9A" w:rsidP="004C2E9A">
            <w:pPr>
              <w:rPr>
                <w:szCs w:val="28"/>
              </w:rPr>
            </w:pPr>
            <w:r w:rsidRPr="00A5617F">
              <w:rPr>
                <w:szCs w:val="28"/>
              </w:rPr>
              <w:t>Пожидаева Александра Влад</w:t>
            </w:r>
            <w:r w:rsidRPr="00A5617F">
              <w:rPr>
                <w:szCs w:val="28"/>
              </w:rPr>
              <w:t>и</w:t>
            </w:r>
            <w:r w:rsidRPr="00A5617F">
              <w:rPr>
                <w:szCs w:val="28"/>
              </w:rPr>
              <w:t>мировна</w:t>
            </w:r>
          </w:p>
        </w:tc>
        <w:tc>
          <w:tcPr>
            <w:tcW w:w="4536" w:type="dxa"/>
          </w:tcPr>
          <w:p w:rsidR="004C2E9A" w:rsidRPr="00A5617F" w:rsidRDefault="004C2E9A" w:rsidP="004C2E9A">
            <w:pPr>
              <w:jc w:val="center"/>
              <w:rPr>
                <w:szCs w:val="28"/>
              </w:rPr>
            </w:pPr>
            <w:r w:rsidRPr="00A5617F">
              <w:rPr>
                <w:szCs w:val="28"/>
              </w:rPr>
              <w:t>Собрание избирателей по месту жительства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4C2E9A" w:rsidRPr="00A5617F" w:rsidRDefault="004C2E9A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17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8E630C" w:rsidRDefault="008E630C" w:rsidP="008E630C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8E630C" w:rsidRPr="00D56AA2" w:rsidRDefault="008E630C" w:rsidP="008E630C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2509</w:t>
      </w:r>
    </w:p>
    <w:p w:rsidR="008E630C" w:rsidRPr="007A1666" w:rsidRDefault="008E630C" w:rsidP="008E630C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8E630C" w:rsidRPr="00D56AA2" w:rsidTr="004C2E9A">
        <w:trPr>
          <w:trHeight w:val="251"/>
        </w:trPr>
        <w:tc>
          <w:tcPr>
            <w:tcW w:w="567" w:type="dxa"/>
          </w:tcPr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8E630C" w:rsidRPr="00D56AA2" w:rsidRDefault="008E630C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8E630C" w:rsidRPr="00D56AA2" w:rsidRDefault="008E630C" w:rsidP="004C2E9A">
            <w:pPr>
              <w:rPr>
                <w:b/>
                <w:sz w:val="24"/>
                <w:szCs w:val="24"/>
              </w:rPr>
            </w:pPr>
          </w:p>
        </w:tc>
      </w:tr>
      <w:tr w:rsidR="008E630C" w:rsidRPr="00A5617F" w:rsidTr="004C2E9A">
        <w:trPr>
          <w:trHeight w:val="358"/>
        </w:trPr>
        <w:tc>
          <w:tcPr>
            <w:tcW w:w="567" w:type="dxa"/>
          </w:tcPr>
          <w:p w:rsidR="008E630C" w:rsidRPr="00A5617F" w:rsidRDefault="008E630C" w:rsidP="004C2E9A">
            <w:pPr>
              <w:jc w:val="center"/>
              <w:rPr>
                <w:szCs w:val="28"/>
              </w:rPr>
            </w:pPr>
            <w:r w:rsidRPr="00A5617F">
              <w:rPr>
                <w:szCs w:val="28"/>
              </w:rPr>
              <w:t>1</w:t>
            </w:r>
          </w:p>
        </w:tc>
        <w:tc>
          <w:tcPr>
            <w:tcW w:w="4253" w:type="dxa"/>
          </w:tcPr>
          <w:p w:rsidR="008E630C" w:rsidRPr="00A5617F" w:rsidRDefault="00226614" w:rsidP="004C2E9A">
            <w:pPr>
              <w:rPr>
                <w:szCs w:val="28"/>
              </w:rPr>
            </w:pPr>
            <w:r w:rsidRPr="00A5617F">
              <w:rPr>
                <w:szCs w:val="28"/>
              </w:rPr>
              <w:t>Круглова Юлия Дмитриевна</w:t>
            </w:r>
          </w:p>
        </w:tc>
        <w:tc>
          <w:tcPr>
            <w:tcW w:w="4536" w:type="dxa"/>
          </w:tcPr>
          <w:p w:rsidR="008E630C" w:rsidRPr="00A5617F" w:rsidRDefault="008E630C" w:rsidP="004C2E9A">
            <w:pPr>
              <w:jc w:val="center"/>
              <w:rPr>
                <w:szCs w:val="28"/>
              </w:rPr>
            </w:pPr>
            <w:r w:rsidRPr="00A5617F">
              <w:rPr>
                <w:szCs w:val="28"/>
              </w:rPr>
              <w:t>Собрание избирателей по месту работы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8E630C" w:rsidRPr="00A5617F" w:rsidRDefault="008E630C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17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8E630C" w:rsidRDefault="008E630C" w:rsidP="008E630C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585097" w:rsidRPr="00D56AA2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kern w:val="28"/>
        </w:rPr>
        <w:t xml:space="preserve"> </w:t>
      </w: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2515</w:t>
      </w:r>
    </w:p>
    <w:p w:rsidR="00585097" w:rsidRPr="007A1666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585097" w:rsidRPr="00D56AA2" w:rsidTr="004C2E9A">
        <w:trPr>
          <w:trHeight w:val="251"/>
        </w:trPr>
        <w:tc>
          <w:tcPr>
            <w:tcW w:w="567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D56AA2" w:rsidRDefault="00585097" w:rsidP="004C2E9A">
            <w:pPr>
              <w:rPr>
                <w:b/>
                <w:sz w:val="24"/>
                <w:szCs w:val="24"/>
              </w:rPr>
            </w:pPr>
          </w:p>
        </w:tc>
      </w:tr>
      <w:tr w:rsidR="00FA416F" w:rsidRPr="00A5617F" w:rsidTr="004C2E9A">
        <w:trPr>
          <w:trHeight w:val="358"/>
        </w:trPr>
        <w:tc>
          <w:tcPr>
            <w:tcW w:w="567" w:type="dxa"/>
          </w:tcPr>
          <w:p w:rsidR="00FA416F" w:rsidRPr="00A5617F" w:rsidRDefault="00FA416F" w:rsidP="004C2E9A">
            <w:pPr>
              <w:jc w:val="center"/>
              <w:rPr>
                <w:szCs w:val="28"/>
              </w:rPr>
            </w:pPr>
            <w:r w:rsidRPr="00A5617F">
              <w:rPr>
                <w:szCs w:val="28"/>
              </w:rPr>
              <w:t>1</w:t>
            </w:r>
          </w:p>
        </w:tc>
        <w:tc>
          <w:tcPr>
            <w:tcW w:w="4253" w:type="dxa"/>
          </w:tcPr>
          <w:p w:rsidR="00FA416F" w:rsidRPr="00A5617F" w:rsidRDefault="00FA416F" w:rsidP="004C2E9A">
            <w:pPr>
              <w:rPr>
                <w:szCs w:val="28"/>
              </w:rPr>
            </w:pPr>
            <w:r w:rsidRPr="00A5617F">
              <w:rPr>
                <w:szCs w:val="28"/>
              </w:rPr>
              <w:t>Голубова Наталья Николаевна</w:t>
            </w:r>
          </w:p>
        </w:tc>
        <w:tc>
          <w:tcPr>
            <w:tcW w:w="4536" w:type="dxa"/>
          </w:tcPr>
          <w:p w:rsidR="00FA416F" w:rsidRPr="00A5617F" w:rsidRDefault="00FA416F">
            <w:pPr>
              <w:rPr>
                <w:szCs w:val="28"/>
              </w:rPr>
            </w:pPr>
            <w:r w:rsidRPr="00A5617F">
              <w:rPr>
                <w:szCs w:val="28"/>
              </w:rPr>
              <w:t xml:space="preserve">Собрание избирателей по месту </w:t>
            </w:r>
            <w:r w:rsidRPr="00A5617F">
              <w:rPr>
                <w:szCs w:val="28"/>
              </w:rPr>
              <w:lastRenderedPageBreak/>
              <w:t>работы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FA416F" w:rsidRPr="00A5617F" w:rsidRDefault="00FA416F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17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</w:t>
            </w:r>
          </w:p>
        </w:tc>
      </w:tr>
      <w:tr w:rsidR="00FA416F" w:rsidRPr="00A5617F" w:rsidTr="004C2E9A">
        <w:trPr>
          <w:trHeight w:val="358"/>
        </w:trPr>
        <w:tc>
          <w:tcPr>
            <w:tcW w:w="567" w:type="dxa"/>
          </w:tcPr>
          <w:p w:rsidR="00FA416F" w:rsidRPr="00A5617F" w:rsidRDefault="00A5617F" w:rsidP="004C2E9A">
            <w:pPr>
              <w:jc w:val="center"/>
              <w:rPr>
                <w:szCs w:val="28"/>
              </w:rPr>
            </w:pPr>
            <w:r w:rsidRPr="00A5617F">
              <w:rPr>
                <w:szCs w:val="28"/>
              </w:rPr>
              <w:lastRenderedPageBreak/>
              <w:t>2</w:t>
            </w:r>
          </w:p>
        </w:tc>
        <w:tc>
          <w:tcPr>
            <w:tcW w:w="4253" w:type="dxa"/>
          </w:tcPr>
          <w:p w:rsidR="00FA416F" w:rsidRPr="00A5617F" w:rsidRDefault="00FA416F" w:rsidP="004C2E9A">
            <w:pPr>
              <w:rPr>
                <w:szCs w:val="28"/>
              </w:rPr>
            </w:pPr>
            <w:r w:rsidRPr="00A5617F">
              <w:rPr>
                <w:szCs w:val="28"/>
              </w:rPr>
              <w:t>Годунов Александр Борисович</w:t>
            </w:r>
          </w:p>
        </w:tc>
        <w:tc>
          <w:tcPr>
            <w:tcW w:w="4536" w:type="dxa"/>
          </w:tcPr>
          <w:p w:rsidR="00FA416F" w:rsidRPr="00A5617F" w:rsidRDefault="00FA416F">
            <w:pPr>
              <w:rPr>
                <w:szCs w:val="28"/>
              </w:rPr>
            </w:pPr>
            <w:r w:rsidRPr="00A5617F">
              <w:rPr>
                <w:szCs w:val="28"/>
              </w:rPr>
              <w:t>Собрание избирателей по месту работы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FA416F" w:rsidRPr="00A5617F" w:rsidRDefault="00FA416F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85097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85097" w:rsidRPr="00D56AA2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2516</w:t>
      </w:r>
    </w:p>
    <w:p w:rsidR="00585097" w:rsidRPr="007A1666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585097" w:rsidRPr="00D56AA2" w:rsidTr="004C2E9A">
        <w:trPr>
          <w:trHeight w:val="251"/>
        </w:trPr>
        <w:tc>
          <w:tcPr>
            <w:tcW w:w="567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D56AA2" w:rsidRDefault="00585097" w:rsidP="004C2E9A">
            <w:pPr>
              <w:rPr>
                <w:b/>
                <w:sz w:val="24"/>
                <w:szCs w:val="24"/>
              </w:rPr>
            </w:pPr>
          </w:p>
        </w:tc>
      </w:tr>
      <w:tr w:rsidR="00226614" w:rsidRPr="00A5617F" w:rsidTr="004C2E9A">
        <w:trPr>
          <w:trHeight w:val="358"/>
        </w:trPr>
        <w:tc>
          <w:tcPr>
            <w:tcW w:w="567" w:type="dxa"/>
          </w:tcPr>
          <w:p w:rsidR="00226614" w:rsidRPr="00A5617F" w:rsidRDefault="00226614" w:rsidP="004C2E9A">
            <w:pPr>
              <w:jc w:val="center"/>
              <w:rPr>
                <w:szCs w:val="28"/>
              </w:rPr>
            </w:pPr>
            <w:r w:rsidRPr="00A5617F">
              <w:rPr>
                <w:szCs w:val="28"/>
              </w:rPr>
              <w:t>1</w:t>
            </w:r>
          </w:p>
        </w:tc>
        <w:tc>
          <w:tcPr>
            <w:tcW w:w="4253" w:type="dxa"/>
          </w:tcPr>
          <w:p w:rsidR="00226614" w:rsidRPr="00A5617F" w:rsidRDefault="004C2E9A" w:rsidP="004C2E9A">
            <w:pPr>
              <w:rPr>
                <w:szCs w:val="28"/>
              </w:rPr>
            </w:pPr>
            <w:r w:rsidRPr="00A5617F">
              <w:rPr>
                <w:szCs w:val="28"/>
              </w:rPr>
              <w:t>Антонцева Юлия Александровна</w:t>
            </w:r>
          </w:p>
        </w:tc>
        <w:tc>
          <w:tcPr>
            <w:tcW w:w="4536" w:type="dxa"/>
          </w:tcPr>
          <w:p w:rsidR="00226614" w:rsidRPr="00A5617F" w:rsidRDefault="00226614" w:rsidP="00FA416F">
            <w:pPr>
              <w:jc w:val="center"/>
              <w:rPr>
                <w:szCs w:val="28"/>
              </w:rPr>
            </w:pPr>
            <w:r w:rsidRPr="00A5617F">
              <w:rPr>
                <w:szCs w:val="28"/>
              </w:rPr>
              <w:t xml:space="preserve">Собрание избирателей по месту </w:t>
            </w:r>
            <w:r w:rsidR="00FA416F" w:rsidRPr="00A5617F">
              <w:rPr>
                <w:szCs w:val="28"/>
              </w:rPr>
              <w:t>жительства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226614" w:rsidRPr="00A5617F" w:rsidRDefault="00226614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17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585097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85097" w:rsidRPr="00D56AA2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2519</w:t>
      </w:r>
    </w:p>
    <w:p w:rsidR="00585097" w:rsidRPr="007A1666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585097" w:rsidRPr="00D56AA2" w:rsidTr="004C2E9A">
        <w:trPr>
          <w:trHeight w:val="251"/>
        </w:trPr>
        <w:tc>
          <w:tcPr>
            <w:tcW w:w="567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D56AA2" w:rsidRDefault="00585097" w:rsidP="004C2E9A">
            <w:pPr>
              <w:rPr>
                <w:b/>
                <w:sz w:val="24"/>
                <w:szCs w:val="24"/>
              </w:rPr>
            </w:pPr>
          </w:p>
        </w:tc>
      </w:tr>
      <w:tr w:rsidR="00A5617F" w:rsidRPr="0061056D" w:rsidTr="004C2E9A">
        <w:trPr>
          <w:trHeight w:val="358"/>
        </w:trPr>
        <w:tc>
          <w:tcPr>
            <w:tcW w:w="567" w:type="dxa"/>
          </w:tcPr>
          <w:p w:rsidR="00A5617F" w:rsidRDefault="00A5617F" w:rsidP="004C2E9A">
            <w:pPr>
              <w:jc w:val="center"/>
            </w:pPr>
            <w:r>
              <w:t>1</w:t>
            </w:r>
          </w:p>
        </w:tc>
        <w:tc>
          <w:tcPr>
            <w:tcW w:w="4253" w:type="dxa"/>
          </w:tcPr>
          <w:p w:rsidR="00A5617F" w:rsidRPr="00A5617F" w:rsidRDefault="00A5617F" w:rsidP="003F7881">
            <w:pPr>
              <w:rPr>
                <w:szCs w:val="28"/>
              </w:rPr>
            </w:pPr>
            <w:r w:rsidRPr="00A5617F">
              <w:rPr>
                <w:szCs w:val="28"/>
              </w:rPr>
              <w:t>Деривянко Вячеслав Егорович</w:t>
            </w:r>
          </w:p>
        </w:tc>
        <w:tc>
          <w:tcPr>
            <w:tcW w:w="4536" w:type="dxa"/>
          </w:tcPr>
          <w:p w:rsidR="00A5617F" w:rsidRPr="0012794E" w:rsidRDefault="00A5617F" w:rsidP="003F7881">
            <w:pPr>
              <w:jc w:val="center"/>
            </w:pPr>
            <w:r w:rsidRPr="0012794E">
              <w:t>Региональное отделение Политич</w:t>
            </w:r>
            <w:r w:rsidRPr="0012794E">
              <w:t>е</w:t>
            </w:r>
            <w:r w:rsidRPr="0012794E">
              <w:t xml:space="preserve">ской партии </w:t>
            </w:r>
            <w:r w:rsidRPr="00FC57BE">
              <w:rPr>
                <w:b/>
              </w:rPr>
              <w:t>СПРАВЕДЛИВАЯ РОССИЯ</w:t>
            </w:r>
            <w:r w:rsidRPr="0012794E">
              <w:t xml:space="preserve"> в Ростовской области</w:t>
            </w:r>
          </w:p>
          <w:p w:rsidR="00A5617F" w:rsidRPr="00A65915" w:rsidRDefault="00A5617F" w:rsidP="003F7881">
            <w:pPr>
              <w:jc w:val="center"/>
              <w:rPr>
                <w:highlight w:val="yellow"/>
              </w:rPr>
            </w:pP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A5617F" w:rsidRDefault="00A5617F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617F" w:rsidRPr="0061056D" w:rsidTr="004C2E9A">
        <w:trPr>
          <w:trHeight w:val="358"/>
        </w:trPr>
        <w:tc>
          <w:tcPr>
            <w:tcW w:w="567" w:type="dxa"/>
          </w:tcPr>
          <w:p w:rsidR="00A5617F" w:rsidRDefault="00A5617F" w:rsidP="004C2E9A">
            <w:pPr>
              <w:jc w:val="center"/>
            </w:pPr>
            <w:r>
              <w:t>2</w:t>
            </w:r>
          </w:p>
        </w:tc>
        <w:tc>
          <w:tcPr>
            <w:tcW w:w="4253" w:type="dxa"/>
          </w:tcPr>
          <w:p w:rsidR="00A5617F" w:rsidRPr="00A5617F" w:rsidRDefault="00A5617F" w:rsidP="003F7881">
            <w:pPr>
              <w:rPr>
                <w:szCs w:val="28"/>
              </w:rPr>
            </w:pPr>
            <w:r w:rsidRPr="00A5617F">
              <w:rPr>
                <w:szCs w:val="28"/>
              </w:rPr>
              <w:t>Потакова Ирина Николаевна</w:t>
            </w:r>
          </w:p>
        </w:tc>
        <w:tc>
          <w:tcPr>
            <w:tcW w:w="4536" w:type="dxa"/>
          </w:tcPr>
          <w:p w:rsidR="00A5617F" w:rsidRDefault="00A5617F" w:rsidP="003F7881">
            <w:pPr>
              <w:rPr>
                <w:sz w:val="24"/>
                <w:szCs w:val="24"/>
              </w:rPr>
            </w:pPr>
            <w:r w:rsidRPr="0029350F">
              <w:t>Собрание избирателей по месту работы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A5617F" w:rsidRDefault="00A5617F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85097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85097" w:rsidRPr="00D56AA2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2520</w:t>
      </w:r>
    </w:p>
    <w:p w:rsidR="00585097" w:rsidRPr="007A1666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585097" w:rsidRPr="00D56AA2" w:rsidTr="004C2E9A">
        <w:trPr>
          <w:trHeight w:val="251"/>
        </w:trPr>
        <w:tc>
          <w:tcPr>
            <w:tcW w:w="567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D56AA2" w:rsidRDefault="00585097" w:rsidP="004C2E9A">
            <w:pPr>
              <w:rPr>
                <w:b/>
                <w:sz w:val="24"/>
                <w:szCs w:val="24"/>
              </w:rPr>
            </w:pPr>
          </w:p>
        </w:tc>
      </w:tr>
      <w:tr w:rsidR="00226614" w:rsidRPr="0061056D" w:rsidTr="004C2E9A">
        <w:trPr>
          <w:trHeight w:val="358"/>
        </w:trPr>
        <w:tc>
          <w:tcPr>
            <w:tcW w:w="567" w:type="dxa"/>
          </w:tcPr>
          <w:p w:rsidR="00226614" w:rsidRPr="0061056D" w:rsidRDefault="00226614" w:rsidP="004C2E9A">
            <w:pPr>
              <w:jc w:val="center"/>
            </w:pPr>
            <w:r>
              <w:t>1</w:t>
            </w:r>
          </w:p>
        </w:tc>
        <w:tc>
          <w:tcPr>
            <w:tcW w:w="4253" w:type="dxa"/>
          </w:tcPr>
          <w:p w:rsidR="00226614" w:rsidRPr="00A5617F" w:rsidRDefault="00226614">
            <w:pPr>
              <w:rPr>
                <w:szCs w:val="28"/>
              </w:rPr>
            </w:pPr>
            <w:r w:rsidRPr="00A5617F">
              <w:rPr>
                <w:szCs w:val="28"/>
              </w:rPr>
              <w:t>Максимова Олеся Александро</w:t>
            </w:r>
            <w:r w:rsidRPr="00A5617F">
              <w:rPr>
                <w:szCs w:val="28"/>
              </w:rPr>
              <w:t>в</w:t>
            </w:r>
            <w:r w:rsidRPr="00A5617F">
              <w:rPr>
                <w:szCs w:val="28"/>
              </w:rPr>
              <w:t>на</w:t>
            </w:r>
          </w:p>
        </w:tc>
        <w:tc>
          <w:tcPr>
            <w:tcW w:w="4536" w:type="dxa"/>
          </w:tcPr>
          <w:p w:rsidR="00226614" w:rsidRDefault="00226614" w:rsidP="00FA416F">
            <w:r>
              <w:rPr>
                <w:sz w:val="24"/>
                <w:szCs w:val="24"/>
              </w:rPr>
              <w:t xml:space="preserve"> </w:t>
            </w:r>
            <w:r w:rsidR="00FA416F" w:rsidRPr="0029350F">
              <w:t xml:space="preserve">Собрание избирателей по месту </w:t>
            </w:r>
            <w:r w:rsidR="00FA416F">
              <w:t>жительства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226614" w:rsidRPr="0061056D" w:rsidRDefault="00226614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585097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85097" w:rsidRPr="00D56AA2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2521</w:t>
      </w:r>
    </w:p>
    <w:p w:rsidR="00585097" w:rsidRPr="007A1666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585097" w:rsidRPr="00D56AA2" w:rsidTr="004C2E9A">
        <w:trPr>
          <w:trHeight w:val="251"/>
        </w:trPr>
        <w:tc>
          <w:tcPr>
            <w:tcW w:w="567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D56AA2" w:rsidRDefault="00585097" w:rsidP="004C2E9A">
            <w:pPr>
              <w:rPr>
                <w:b/>
                <w:sz w:val="24"/>
                <w:szCs w:val="24"/>
              </w:rPr>
            </w:pPr>
          </w:p>
        </w:tc>
      </w:tr>
      <w:tr w:rsidR="006E0CF5" w:rsidRPr="0061056D" w:rsidTr="004C2E9A">
        <w:trPr>
          <w:trHeight w:val="358"/>
        </w:trPr>
        <w:tc>
          <w:tcPr>
            <w:tcW w:w="567" w:type="dxa"/>
          </w:tcPr>
          <w:p w:rsidR="006E0CF5" w:rsidRPr="0061056D" w:rsidRDefault="006E0CF5" w:rsidP="004C2E9A">
            <w:pPr>
              <w:jc w:val="center"/>
            </w:pPr>
            <w:r>
              <w:t>1</w:t>
            </w:r>
          </w:p>
        </w:tc>
        <w:tc>
          <w:tcPr>
            <w:tcW w:w="4253" w:type="dxa"/>
          </w:tcPr>
          <w:p w:rsidR="006E0CF5" w:rsidRPr="00A5617F" w:rsidRDefault="006E0CF5" w:rsidP="004C2E9A">
            <w:pPr>
              <w:rPr>
                <w:szCs w:val="28"/>
              </w:rPr>
            </w:pPr>
            <w:r w:rsidRPr="00A5617F">
              <w:rPr>
                <w:szCs w:val="28"/>
              </w:rPr>
              <w:t>Агуреев Анатолий Николаевич</w:t>
            </w:r>
          </w:p>
        </w:tc>
        <w:tc>
          <w:tcPr>
            <w:tcW w:w="4536" w:type="dxa"/>
          </w:tcPr>
          <w:p w:rsidR="006E0CF5" w:rsidRDefault="00FA416F" w:rsidP="004C2E9A">
            <w:pPr>
              <w:rPr>
                <w:sz w:val="24"/>
                <w:szCs w:val="24"/>
              </w:rPr>
            </w:pPr>
            <w:r w:rsidRPr="00E270EB">
              <w:t xml:space="preserve">Шахтинское местное отделение политической партии </w:t>
            </w:r>
            <w:r w:rsidRPr="00FC57BE">
              <w:rPr>
                <w:b/>
              </w:rPr>
              <w:t>«КОММ</w:t>
            </w:r>
            <w:r w:rsidRPr="00FC57BE">
              <w:rPr>
                <w:b/>
              </w:rPr>
              <w:t>У</w:t>
            </w:r>
            <w:r w:rsidRPr="00FC57BE">
              <w:rPr>
                <w:b/>
              </w:rPr>
              <w:t>НИСТИЧЕСКАЯ ПАРТИЯ РОССИЙСКОЙ ФЕДЕРАЦИИ»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6E0CF5" w:rsidRPr="0061056D" w:rsidRDefault="006E0CF5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585097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85097" w:rsidRPr="00D56AA2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2522</w:t>
      </w:r>
    </w:p>
    <w:p w:rsidR="00585097" w:rsidRPr="007A1666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585097" w:rsidRPr="00D56AA2" w:rsidTr="004C2E9A">
        <w:trPr>
          <w:trHeight w:val="251"/>
        </w:trPr>
        <w:tc>
          <w:tcPr>
            <w:tcW w:w="567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D56AA2" w:rsidRDefault="00585097" w:rsidP="004C2E9A">
            <w:pPr>
              <w:rPr>
                <w:b/>
                <w:sz w:val="24"/>
                <w:szCs w:val="24"/>
              </w:rPr>
            </w:pPr>
          </w:p>
        </w:tc>
      </w:tr>
      <w:tr w:rsidR="00585097" w:rsidRPr="0061056D" w:rsidTr="004C2E9A">
        <w:trPr>
          <w:trHeight w:val="358"/>
        </w:trPr>
        <w:tc>
          <w:tcPr>
            <w:tcW w:w="567" w:type="dxa"/>
          </w:tcPr>
          <w:p w:rsidR="00585097" w:rsidRPr="00FA416F" w:rsidRDefault="00585097" w:rsidP="004C2E9A">
            <w:pPr>
              <w:jc w:val="center"/>
            </w:pPr>
            <w:r w:rsidRPr="00FA416F">
              <w:t>1</w:t>
            </w:r>
          </w:p>
        </w:tc>
        <w:tc>
          <w:tcPr>
            <w:tcW w:w="4253" w:type="dxa"/>
          </w:tcPr>
          <w:p w:rsidR="00585097" w:rsidRPr="00A5617F" w:rsidRDefault="00585097" w:rsidP="004C2E9A">
            <w:pPr>
              <w:rPr>
                <w:szCs w:val="28"/>
              </w:rPr>
            </w:pPr>
            <w:r w:rsidRPr="00A5617F">
              <w:rPr>
                <w:szCs w:val="28"/>
              </w:rPr>
              <w:t>Елисеева Ольга Александровна</w:t>
            </w:r>
          </w:p>
        </w:tc>
        <w:tc>
          <w:tcPr>
            <w:tcW w:w="4536" w:type="dxa"/>
          </w:tcPr>
          <w:p w:rsidR="00585097" w:rsidRPr="00FA416F" w:rsidRDefault="00585097" w:rsidP="004C2E9A">
            <w:pPr>
              <w:jc w:val="center"/>
            </w:pPr>
            <w:r w:rsidRPr="00FA416F">
              <w:t>Собрание избирателей по месту работы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61056D" w:rsidRDefault="00585097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4D6222" w:rsidRPr="004D6222" w:rsidTr="004C2E9A">
        <w:trPr>
          <w:trHeight w:val="358"/>
        </w:trPr>
        <w:tc>
          <w:tcPr>
            <w:tcW w:w="567" w:type="dxa"/>
          </w:tcPr>
          <w:p w:rsidR="004D6222" w:rsidRPr="004D6222" w:rsidRDefault="004D6222" w:rsidP="004C2E9A">
            <w:pPr>
              <w:jc w:val="center"/>
              <w:rPr>
                <w:szCs w:val="28"/>
              </w:rPr>
            </w:pPr>
            <w:r w:rsidRPr="004D6222">
              <w:rPr>
                <w:szCs w:val="28"/>
              </w:rPr>
              <w:lastRenderedPageBreak/>
              <w:t>2</w:t>
            </w:r>
          </w:p>
        </w:tc>
        <w:tc>
          <w:tcPr>
            <w:tcW w:w="4253" w:type="dxa"/>
          </w:tcPr>
          <w:p w:rsidR="004D6222" w:rsidRPr="004D6222" w:rsidRDefault="004D6222" w:rsidP="004C2E9A">
            <w:pPr>
              <w:rPr>
                <w:szCs w:val="28"/>
              </w:rPr>
            </w:pPr>
            <w:r w:rsidRPr="004D6222">
              <w:rPr>
                <w:szCs w:val="28"/>
              </w:rPr>
              <w:t>Кондратова Марина Юрьевна</w:t>
            </w:r>
          </w:p>
        </w:tc>
        <w:tc>
          <w:tcPr>
            <w:tcW w:w="4536" w:type="dxa"/>
          </w:tcPr>
          <w:p w:rsidR="004D6222" w:rsidRPr="004D6222" w:rsidRDefault="004D6222" w:rsidP="004D6222">
            <w:pPr>
              <w:jc w:val="center"/>
              <w:rPr>
                <w:szCs w:val="28"/>
              </w:rPr>
            </w:pPr>
            <w:r w:rsidRPr="004D6222">
              <w:rPr>
                <w:szCs w:val="28"/>
              </w:rPr>
              <w:t>Собрание избирателей по месту работы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4D6222" w:rsidRPr="004D6222" w:rsidRDefault="004D6222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D6222" w:rsidRPr="004D6222" w:rsidTr="004C2E9A">
        <w:trPr>
          <w:trHeight w:val="358"/>
        </w:trPr>
        <w:tc>
          <w:tcPr>
            <w:tcW w:w="567" w:type="dxa"/>
          </w:tcPr>
          <w:p w:rsidR="004D6222" w:rsidRPr="004D6222" w:rsidRDefault="004D6222" w:rsidP="004C2E9A">
            <w:pPr>
              <w:jc w:val="center"/>
              <w:rPr>
                <w:szCs w:val="28"/>
              </w:rPr>
            </w:pPr>
            <w:r w:rsidRPr="004D6222">
              <w:rPr>
                <w:szCs w:val="28"/>
              </w:rPr>
              <w:t>3</w:t>
            </w:r>
          </w:p>
        </w:tc>
        <w:tc>
          <w:tcPr>
            <w:tcW w:w="4253" w:type="dxa"/>
          </w:tcPr>
          <w:p w:rsidR="004D6222" w:rsidRPr="004D6222" w:rsidRDefault="004D6222" w:rsidP="004D6222">
            <w:pPr>
              <w:rPr>
                <w:szCs w:val="28"/>
              </w:rPr>
            </w:pPr>
            <w:r w:rsidRPr="004D6222">
              <w:rPr>
                <w:szCs w:val="28"/>
              </w:rPr>
              <w:t>Ситникова Анна Васильевна</w:t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  <w:r w:rsidRPr="004D6222">
              <w:rPr>
                <w:vanish/>
                <w:szCs w:val="28"/>
              </w:rPr>
              <w:pgNum/>
            </w:r>
          </w:p>
        </w:tc>
        <w:tc>
          <w:tcPr>
            <w:tcW w:w="4536" w:type="dxa"/>
          </w:tcPr>
          <w:p w:rsidR="004D6222" w:rsidRPr="004D6222" w:rsidRDefault="004D6222" w:rsidP="004D6222">
            <w:pPr>
              <w:jc w:val="center"/>
              <w:rPr>
                <w:szCs w:val="28"/>
              </w:rPr>
            </w:pPr>
            <w:r w:rsidRPr="004D6222">
              <w:rPr>
                <w:szCs w:val="28"/>
              </w:rPr>
              <w:t>Собрание избирателей по месту жительства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4D6222" w:rsidRPr="004D6222" w:rsidRDefault="004D6222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85097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85097" w:rsidRPr="00D56AA2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2523</w:t>
      </w:r>
    </w:p>
    <w:p w:rsidR="00585097" w:rsidRPr="007A1666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585097" w:rsidRPr="00D56AA2" w:rsidTr="004C2E9A">
        <w:trPr>
          <w:trHeight w:val="251"/>
        </w:trPr>
        <w:tc>
          <w:tcPr>
            <w:tcW w:w="567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D56AA2" w:rsidRDefault="00585097" w:rsidP="004C2E9A">
            <w:pPr>
              <w:rPr>
                <w:b/>
                <w:sz w:val="24"/>
                <w:szCs w:val="24"/>
              </w:rPr>
            </w:pPr>
          </w:p>
        </w:tc>
      </w:tr>
      <w:tr w:rsidR="00585097" w:rsidRPr="0061056D" w:rsidTr="004C2E9A">
        <w:trPr>
          <w:trHeight w:val="358"/>
        </w:trPr>
        <w:tc>
          <w:tcPr>
            <w:tcW w:w="567" w:type="dxa"/>
          </w:tcPr>
          <w:p w:rsidR="00585097" w:rsidRPr="0061056D" w:rsidRDefault="00585097" w:rsidP="004C2E9A">
            <w:pPr>
              <w:jc w:val="center"/>
            </w:pPr>
            <w:r>
              <w:t>1</w:t>
            </w:r>
          </w:p>
        </w:tc>
        <w:tc>
          <w:tcPr>
            <w:tcW w:w="4253" w:type="dxa"/>
          </w:tcPr>
          <w:p w:rsidR="00585097" w:rsidRPr="00A5617F" w:rsidRDefault="00226614" w:rsidP="004C2E9A">
            <w:pPr>
              <w:rPr>
                <w:szCs w:val="28"/>
              </w:rPr>
            </w:pPr>
            <w:r w:rsidRPr="00A5617F">
              <w:rPr>
                <w:szCs w:val="28"/>
              </w:rPr>
              <w:t>Воротников Евгений Алекса</w:t>
            </w:r>
            <w:r w:rsidRPr="00A5617F">
              <w:rPr>
                <w:szCs w:val="28"/>
              </w:rPr>
              <w:t>н</w:t>
            </w:r>
            <w:r w:rsidRPr="00A5617F">
              <w:rPr>
                <w:szCs w:val="28"/>
              </w:rPr>
              <w:t>дрович</w:t>
            </w:r>
          </w:p>
        </w:tc>
        <w:tc>
          <w:tcPr>
            <w:tcW w:w="4536" w:type="dxa"/>
          </w:tcPr>
          <w:p w:rsidR="00585097" w:rsidRPr="00FA416F" w:rsidRDefault="00585097" w:rsidP="004C2E9A">
            <w:pPr>
              <w:jc w:val="center"/>
            </w:pPr>
            <w:r w:rsidRPr="00FA416F">
              <w:t>Собрание избирателей по месту работы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61056D" w:rsidRDefault="00585097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585097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85097" w:rsidRPr="00D56AA2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2528</w:t>
      </w:r>
    </w:p>
    <w:p w:rsidR="00585097" w:rsidRPr="007A1666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585097" w:rsidRPr="00D56AA2" w:rsidTr="004C2E9A">
        <w:trPr>
          <w:trHeight w:val="251"/>
        </w:trPr>
        <w:tc>
          <w:tcPr>
            <w:tcW w:w="567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D56AA2" w:rsidRDefault="00585097" w:rsidP="004C2E9A">
            <w:pPr>
              <w:rPr>
                <w:b/>
                <w:sz w:val="24"/>
                <w:szCs w:val="24"/>
              </w:rPr>
            </w:pPr>
          </w:p>
        </w:tc>
      </w:tr>
      <w:tr w:rsidR="00226614" w:rsidRPr="0061056D" w:rsidTr="004C2E9A">
        <w:trPr>
          <w:trHeight w:val="358"/>
        </w:trPr>
        <w:tc>
          <w:tcPr>
            <w:tcW w:w="567" w:type="dxa"/>
          </w:tcPr>
          <w:p w:rsidR="00226614" w:rsidRPr="0061056D" w:rsidRDefault="00226614" w:rsidP="004C2E9A">
            <w:pPr>
              <w:jc w:val="center"/>
            </w:pPr>
            <w:r>
              <w:t>1</w:t>
            </w:r>
          </w:p>
        </w:tc>
        <w:tc>
          <w:tcPr>
            <w:tcW w:w="4253" w:type="dxa"/>
          </w:tcPr>
          <w:p w:rsidR="00226614" w:rsidRPr="00A5617F" w:rsidRDefault="00226614" w:rsidP="004C2E9A">
            <w:pPr>
              <w:rPr>
                <w:szCs w:val="28"/>
              </w:rPr>
            </w:pPr>
            <w:r w:rsidRPr="00A5617F">
              <w:rPr>
                <w:szCs w:val="28"/>
              </w:rPr>
              <w:t>Колесников Сергей Анатольевич</w:t>
            </w:r>
          </w:p>
        </w:tc>
        <w:tc>
          <w:tcPr>
            <w:tcW w:w="4536" w:type="dxa"/>
          </w:tcPr>
          <w:p w:rsidR="00226614" w:rsidRPr="00E270EB" w:rsidRDefault="00226614" w:rsidP="004C2E9A">
            <w:pPr>
              <w:jc w:val="center"/>
            </w:pPr>
            <w:r w:rsidRPr="00E270EB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226614" w:rsidRPr="0061056D" w:rsidRDefault="00226614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585097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85097" w:rsidRPr="00D56AA2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2537</w:t>
      </w:r>
    </w:p>
    <w:p w:rsidR="00585097" w:rsidRPr="007A1666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585097" w:rsidRPr="00D56AA2" w:rsidTr="004C2E9A">
        <w:trPr>
          <w:trHeight w:val="251"/>
        </w:trPr>
        <w:tc>
          <w:tcPr>
            <w:tcW w:w="567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D56AA2" w:rsidRDefault="00585097" w:rsidP="004C2E9A">
            <w:pPr>
              <w:rPr>
                <w:b/>
                <w:sz w:val="24"/>
                <w:szCs w:val="24"/>
              </w:rPr>
            </w:pPr>
          </w:p>
        </w:tc>
      </w:tr>
      <w:tr w:rsidR="00585097" w:rsidRPr="0061056D" w:rsidTr="004C2E9A">
        <w:trPr>
          <w:trHeight w:val="358"/>
        </w:trPr>
        <w:tc>
          <w:tcPr>
            <w:tcW w:w="567" w:type="dxa"/>
          </w:tcPr>
          <w:p w:rsidR="00585097" w:rsidRPr="0061056D" w:rsidRDefault="00585097" w:rsidP="004C2E9A">
            <w:pPr>
              <w:jc w:val="center"/>
            </w:pPr>
            <w:r>
              <w:t>1</w:t>
            </w:r>
          </w:p>
        </w:tc>
        <w:tc>
          <w:tcPr>
            <w:tcW w:w="4253" w:type="dxa"/>
          </w:tcPr>
          <w:p w:rsidR="00585097" w:rsidRPr="00A5617F" w:rsidRDefault="004F434A" w:rsidP="004C2E9A">
            <w:pPr>
              <w:rPr>
                <w:szCs w:val="28"/>
              </w:rPr>
            </w:pPr>
            <w:r w:rsidRPr="00A5617F">
              <w:rPr>
                <w:szCs w:val="28"/>
              </w:rPr>
              <w:t>Шалагина Юлия Игоревна</w:t>
            </w:r>
          </w:p>
        </w:tc>
        <w:tc>
          <w:tcPr>
            <w:tcW w:w="4536" w:type="dxa"/>
          </w:tcPr>
          <w:p w:rsidR="00585097" w:rsidRPr="00FA416F" w:rsidRDefault="00585097" w:rsidP="004C2E9A">
            <w:pPr>
              <w:jc w:val="center"/>
            </w:pPr>
            <w:r w:rsidRPr="00FA416F">
              <w:t>Собрание избирателей по месту работы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61056D" w:rsidRDefault="00585097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585097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85097" w:rsidRPr="00D56AA2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2540</w:t>
      </w:r>
    </w:p>
    <w:p w:rsidR="00585097" w:rsidRPr="007A1666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585097" w:rsidRPr="00D56AA2" w:rsidTr="004C2E9A">
        <w:trPr>
          <w:trHeight w:val="251"/>
        </w:trPr>
        <w:tc>
          <w:tcPr>
            <w:tcW w:w="567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D56AA2" w:rsidRDefault="00585097" w:rsidP="004C2E9A">
            <w:pPr>
              <w:rPr>
                <w:b/>
                <w:sz w:val="24"/>
                <w:szCs w:val="24"/>
              </w:rPr>
            </w:pPr>
          </w:p>
        </w:tc>
      </w:tr>
      <w:tr w:rsidR="00FA416F" w:rsidRPr="0061056D" w:rsidTr="004C2E9A">
        <w:trPr>
          <w:trHeight w:val="358"/>
        </w:trPr>
        <w:tc>
          <w:tcPr>
            <w:tcW w:w="567" w:type="dxa"/>
          </w:tcPr>
          <w:p w:rsidR="00FA416F" w:rsidRPr="0061056D" w:rsidRDefault="00FA416F" w:rsidP="004C2E9A">
            <w:pPr>
              <w:jc w:val="center"/>
            </w:pPr>
            <w:r>
              <w:t>1</w:t>
            </w:r>
          </w:p>
        </w:tc>
        <w:tc>
          <w:tcPr>
            <w:tcW w:w="4253" w:type="dxa"/>
          </w:tcPr>
          <w:p w:rsidR="00FA416F" w:rsidRPr="00A5617F" w:rsidRDefault="00FA416F" w:rsidP="004C2E9A">
            <w:pPr>
              <w:rPr>
                <w:szCs w:val="28"/>
              </w:rPr>
            </w:pPr>
            <w:r w:rsidRPr="00A5617F">
              <w:rPr>
                <w:szCs w:val="28"/>
              </w:rPr>
              <w:t>Финкова Ольга Викторовна</w:t>
            </w:r>
          </w:p>
        </w:tc>
        <w:tc>
          <w:tcPr>
            <w:tcW w:w="4536" w:type="dxa"/>
          </w:tcPr>
          <w:p w:rsidR="00FA416F" w:rsidRPr="00FA416F" w:rsidRDefault="00FA416F" w:rsidP="003F7881">
            <w:pPr>
              <w:jc w:val="center"/>
            </w:pPr>
            <w:r w:rsidRPr="00FA416F">
              <w:t>Собрание избирателей по месту работы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FA416F" w:rsidRPr="0061056D" w:rsidRDefault="00FA416F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585097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85097" w:rsidRPr="00D56AA2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2545</w:t>
      </w:r>
    </w:p>
    <w:p w:rsidR="00585097" w:rsidRPr="007A1666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585097" w:rsidRPr="00D56AA2" w:rsidTr="004C2E9A">
        <w:trPr>
          <w:trHeight w:val="251"/>
        </w:trPr>
        <w:tc>
          <w:tcPr>
            <w:tcW w:w="567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D56AA2" w:rsidRDefault="00585097" w:rsidP="004C2E9A">
            <w:pPr>
              <w:rPr>
                <w:b/>
                <w:sz w:val="24"/>
                <w:szCs w:val="24"/>
              </w:rPr>
            </w:pPr>
          </w:p>
        </w:tc>
      </w:tr>
      <w:tr w:rsidR="00585097" w:rsidRPr="0061056D" w:rsidTr="004C2E9A">
        <w:trPr>
          <w:trHeight w:val="358"/>
        </w:trPr>
        <w:tc>
          <w:tcPr>
            <w:tcW w:w="567" w:type="dxa"/>
          </w:tcPr>
          <w:p w:rsidR="00585097" w:rsidRPr="00583B1F" w:rsidRDefault="00585097" w:rsidP="004C2E9A">
            <w:pPr>
              <w:jc w:val="center"/>
            </w:pPr>
            <w:r w:rsidRPr="00583B1F">
              <w:t>1</w:t>
            </w:r>
          </w:p>
        </w:tc>
        <w:tc>
          <w:tcPr>
            <w:tcW w:w="4253" w:type="dxa"/>
          </w:tcPr>
          <w:p w:rsidR="00585097" w:rsidRPr="00583B1F" w:rsidRDefault="006E0CF5" w:rsidP="004D6222">
            <w:pPr>
              <w:rPr>
                <w:szCs w:val="28"/>
              </w:rPr>
            </w:pPr>
            <w:bookmarkStart w:id="0" w:name="_GoBack"/>
            <w:bookmarkEnd w:id="0"/>
            <w:r w:rsidRPr="00583B1F">
              <w:t>Мехришвили</w:t>
            </w:r>
            <w:r w:rsidR="004D6222" w:rsidRPr="00583B1F">
              <w:t xml:space="preserve">  Г</w:t>
            </w:r>
            <w:r w:rsidR="00FA416F" w:rsidRPr="00583B1F">
              <w:t>алина Алекса</w:t>
            </w:r>
            <w:r w:rsidR="00FA416F" w:rsidRPr="00583B1F">
              <w:t>н</w:t>
            </w:r>
            <w:r w:rsidR="00FA416F" w:rsidRPr="00583B1F">
              <w:t>дровна</w:t>
            </w:r>
          </w:p>
        </w:tc>
        <w:tc>
          <w:tcPr>
            <w:tcW w:w="4536" w:type="dxa"/>
          </w:tcPr>
          <w:p w:rsidR="00585097" w:rsidRPr="00E270EB" w:rsidRDefault="00583B1F" w:rsidP="004C2E9A">
            <w:pPr>
              <w:jc w:val="center"/>
            </w:pPr>
            <w:r w:rsidRPr="00583B1F">
              <w:t>Собрание избирателей по месту работы</w:t>
            </w:r>
            <w:r w:rsidR="006E0CF5">
              <w:t xml:space="preserve"> 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61056D" w:rsidRDefault="00585097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585097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85097" w:rsidRPr="00D56AA2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2546</w:t>
      </w:r>
    </w:p>
    <w:p w:rsidR="00585097" w:rsidRPr="007A1666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585097" w:rsidRPr="00D56AA2" w:rsidTr="004C2E9A">
        <w:trPr>
          <w:trHeight w:val="251"/>
        </w:trPr>
        <w:tc>
          <w:tcPr>
            <w:tcW w:w="567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D56AA2" w:rsidRDefault="00585097" w:rsidP="004C2E9A">
            <w:pPr>
              <w:rPr>
                <w:b/>
                <w:sz w:val="24"/>
                <w:szCs w:val="24"/>
              </w:rPr>
            </w:pPr>
          </w:p>
        </w:tc>
      </w:tr>
      <w:tr w:rsidR="006E0CF5" w:rsidRPr="0061056D" w:rsidTr="004C2E9A">
        <w:trPr>
          <w:trHeight w:val="358"/>
        </w:trPr>
        <w:tc>
          <w:tcPr>
            <w:tcW w:w="567" w:type="dxa"/>
          </w:tcPr>
          <w:p w:rsidR="006E0CF5" w:rsidRPr="00583B1F" w:rsidRDefault="006E0CF5" w:rsidP="004C2E9A">
            <w:pPr>
              <w:jc w:val="center"/>
            </w:pPr>
            <w:r w:rsidRPr="00583B1F">
              <w:t>1</w:t>
            </w:r>
          </w:p>
        </w:tc>
        <w:tc>
          <w:tcPr>
            <w:tcW w:w="4253" w:type="dxa"/>
          </w:tcPr>
          <w:p w:rsidR="006E0CF5" w:rsidRDefault="006E0CF5" w:rsidP="00583B1F">
            <w:r w:rsidRPr="00583B1F">
              <w:t xml:space="preserve"> Миляев Дмитрий Анатольевич</w:t>
            </w:r>
            <w:r w:rsidRPr="00226BA5">
              <w:t xml:space="preserve"> </w:t>
            </w:r>
            <w:r w:rsidR="00583B1F">
              <w:t xml:space="preserve"> </w:t>
            </w:r>
          </w:p>
        </w:tc>
        <w:tc>
          <w:tcPr>
            <w:tcW w:w="4536" w:type="dxa"/>
          </w:tcPr>
          <w:p w:rsidR="006E0CF5" w:rsidRDefault="006E0CF5" w:rsidP="00FC57BE">
            <w:r>
              <w:t xml:space="preserve"> </w:t>
            </w:r>
            <w:r w:rsidR="00583B1F" w:rsidRPr="00822ACF">
              <w:t xml:space="preserve">Шахтинское местное отделение   </w:t>
            </w:r>
            <w:r w:rsidR="00583B1F" w:rsidRPr="00822ACF">
              <w:lastRenderedPageBreak/>
              <w:t xml:space="preserve">политической партии </w:t>
            </w:r>
            <w:r w:rsidR="00583B1F" w:rsidRPr="00FC57BE">
              <w:rPr>
                <w:b/>
              </w:rPr>
              <w:t>ЛДПР</w:t>
            </w:r>
            <w:r w:rsidR="00FC57BE">
              <w:rPr>
                <w:b/>
              </w:rPr>
              <w:t xml:space="preserve"> - </w:t>
            </w:r>
            <w:r w:rsidR="00FC57BE" w:rsidRPr="00FC57BE">
              <w:t>Л</w:t>
            </w:r>
            <w:r w:rsidR="00FC57BE" w:rsidRPr="00FC57BE">
              <w:t>и</w:t>
            </w:r>
            <w:r w:rsidR="00FC57BE" w:rsidRPr="00FC57BE">
              <w:t>берально-демократическая па</w:t>
            </w:r>
            <w:r w:rsidR="00FC57BE" w:rsidRPr="00FC57BE">
              <w:t>р</w:t>
            </w:r>
            <w:r w:rsidR="00FC57BE" w:rsidRPr="00FC57BE">
              <w:t>тия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6E0CF5" w:rsidRPr="0061056D" w:rsidRDefault="006E0CF5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</w:t>
            </w:r>
          </w:p>
        </w:tc>
      </w:tr>
      <w:tr w:rsidR="006E0CF5" w:rsidRPr="00FA416F" w:rsidTr="004C2E9A">
        <w:trPr>
          <w:trHeight w:val="358"/>
        </w:trPr>
        <w:tc>
          <w:tcPr>
            <w:tcW w:w="567" w:type="dxa"/>
          </w:tcPr>
          <w:p w:rsidR="006E0CF5" w:rsidRPr="00FA416F" w:rsidRDefault="000A3D3D" w:rsidP="004C2E9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2</w:t>
            </w:r>
          </w:p>
        </w:tc>
        <w:tc>
          <w:tcPr>
            <w:tcW w:w="4253" w:type="dxa"/>
          </w:tcPr>
          <w:p w:rsidR="006E0CF5" w:rsidRPr="00FA416F" w:rsidRDefault="006E0CF5" w:rsidP="004C2E9A">
            <w:pPr>
              <w:rPr>
                <w:szCs w:val="28"/>
              </w:rPr>
            </w:pPr>
            <w:r w:rsidRPr="00FA416F">
              <w:rPr>
                <w:szCs w:val="28"/>
              </w:rPr>
              <w:t>Кладнева Наталья Геннадьевна</w:t>
            </w:r>
          </w:p>
        </w:tc>
        <w:tc>
          <w:tcPr>
            <w:tcW w:w="4536" w:type="dxa"/>
          </w:tcPr>
          <w:p w:rsidR="006E0CF5" w:rsidRPr="00FA416F" w:rsidRDefault="004F434A" w:rsidP="004C2E9A">
            <w:pPr>
              <w:rPr>
                <w:szCs w:val="28"/>
              </w:rPr>
            </w:pPr>
            <w:r w:rsidRPr="00FA416F">
              <w:rPr>
                <w:szCs w:val="28"/>
              </w:rPr>
              <w:t>Шахтинское местное отделение Всероссийской политической па</w:t>
            </w:r>
            <w:r w:rsidRPr="00FA416F">
              <w:rPr>
                <w:szCs w:val="28"/>
              </w:rPr>
              <w:t>р</w:t>
            </w:r>
            <w:r w:rsidRPr="00FA416F">
              <w:rPr>
                <w:szCs w:val="28"/>
              </w:rPr>
              <w:t xml:space="preserve">тии </w:t>
            </w:r>
            <w:r w:rsidRPr="00FC57BE">
              <w:rPr>
                <w:b/>
                <w:szCs w:val="28"/>
              </w:rPr>
              <w:t>«ЕДИНАЯ РОССИЯ»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6E0CF5" w:rsidRPr="00FA416F" w:rsidRDefault="006E0CF5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85097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85097" w:rsidRPr="00D56AA2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2548</w:t>
      </w:r>
    </w:p>
    <w:p w:rsidR="00585097" w:rsidRPr="007A1666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585097" w:rsidRPr="00D56AA2" w:rsidTr="004C2E9A">
        <w:trPr>
          <w:trHeight w:val="251"/>
        </w:trPr>
        <w:tc>
          <w:tcPr>
            <w:tcW w:w="567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D56AA2" w:rsidRDefault="00585097" w:rsidP="004C2E9A">
            <w:pPr>
              <w:rPr>
                <w:b/>
                <w:sz w:val="24"/>
                <w:szCs w:val="24"/>
              </w:rPr>
            </w:pPr>
          </w:p>
        </w:tc>
      </w:tr>
      <w:tr w:rsidR="00226614" w:rsidRPr="0061056D" w:rsidTr="004C2E9A">
        <w:trPr>
          <w:trHeight w:val="358"/>
        </w:trPr>
        <w:tc>
          <w:tcPr>
            <w:tcW w:w="567" w:type="dxa"/>
          </w:tcPr>
          <w:p w:rsidR="00226614" w:rsidRPr="0061056D" w:rsidRDefault="00226614" w:rsidP="004C2E9A">
            <w:pPr>
              <w:jc w:val="center"/>
            </w:pPr>
            <w:r>
              <w:t>1</w:t>
            </w:r>
          </w:p>
        </w:tc>
        <w:tc>
          <w:tcPr>
            <w:tcW w:w="4253" w:type="dxa"/>
          </w:tcPr>
          <w:p w:rsidR="00226614" w:rsidRDefault="00226614" w:rsidP="004C2E9A">
            <w:pPr>
              <w:rPr>
                <w:sz w:val="24"/>
                <w:szCs w:val="24"/>
              </w:rPr>
            </w:pPr>
            <w:r>
              <w:rPr>
                <w:color w:val="000000"/>
              </w:rPr>
              <w:t>Захаренкова Вера Николаевна</w:t>
            </w:r>
          </w:p>
        </w:tc>
        <w:tc>
          <w:tcPr>
            <w:tcW w:w="4536" w:type="dxa"/>
          </w:tcPr>
          <w:p w:rsidR="00226614" w:rsidRPr="00FC57BE" w:rsidRDefault="004F434A" w:rsidP="004C2E9A">
            <w:pPr>
              <w:rPr>
                <w:szCs w:val="28"/>
              </w:rPr>
            </w:pPr>
            <w:r w:rsidRPr="00FC57BE">
              <w:rPr>
                <w:szCs w:val="28"/>
              </w:rPr>
              <w:t>Собрание избирателей по месту работы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226614" w:rsidRPr="0061056D" w:rsidRDefault="00226614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585097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85097" w:rsidRPr="00D56AA2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2549</w:t>
      </w:r>
    </w:p>
    <w:p w:rsidR="00585097" w:rsidRPr="007A1666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585097" w:rsidRPr="00D56AA2" w:rsidTr="004C2E9A">
        <w:trPr>
          <w:trHeight w:val="251"/>
        </w:trPr>
        <w:tc>
          <w:tcPr>
            <w:tcW w:w="567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D56AA2" w:rsidRDefault="00585097" w:rsidP="004C2E9A">
            <w:pPr>
              <w:rPr>
                <w:b/>
                <w:sz w:val="24"/>
                <w:szCs w:val="24"/>
              </w:rPr>
            </w:pPr>
          </w:p>
        </w:tc>
      </w:tr>
      <w:tr w:rsidR="00585097" w:rsidRPr="0061056D" w:rsidTr="004C2E9A">
        <w:trPr>
          <w:trHeight w:val="358"/>
        </w:trPr>
        <w:tc>
          <w:tcPr>
            <w:tcW w:w="567" w:type="dxa"/>
          </w:tcPr>
          <w:p w:rsidR="00585097" w:rsidRPr="0061056D" w:rsidRDefault="00585097" w:rsidP="004C2E9A">
            <w:pPr>
              <w:jc w:val="center"/>
            </w:pPr>
            <w:r>
              <w:t>1</w:t>
            </w:r>
          </w:p>
        </w:tc>
        <w:tc>
          <w:tcPr>
            <w:tcW w:w="4253" w:type="dxa"/>
          </w:tcPr>
          <w:p w:rsidR="00585097" w:rsidRPr="00A5617F" w:rsidRDefault="00226614" w:rsidP="004C2E9A">
            <w:pPr>
              <w:rPr>
                <w:szCs w:val="28"/>
              </w:rPr>
            </w:pPr>
            <w:r w:rsidRPr="00A5617F">
              <w:rPr>
                <w:szCs w:val="28"/>
              </w:rPr>
              <w:t>Прокофьева Виктория Сергеевна</w:t>
            </w:r>
          </w:p>
        </w:tc>
        <w:tc>
          <w:tcPr>
            <w:tcW w:w="4536" w:type="dxa"/>
          </w:tcPr>
          <w:p w:rsidR="00585097" w:rsidRPr="00FA416F" w:rsidRDefault="00FA416F" w:rsidP="004C2E9A">
            <w:pPr>
              <w:jc w:val="center"/>
            </w:pPr>
            <w:r w:rsidRPr="00FA416F">
              <w:t xml:space="preserve">Шахтинское местное отделение политической партии </w:t>
            </w:r>
            <w:r w:rsidRPr="00FC57BE">
              <w:rPr>
                <w:b/>
              </w:rPr>
              <w:t>«КОММ</w:t>
            </w:r>
            <w:r w:rsidRPr="00FC57BE">
              <w:rPr>
                <w:b/>
              </w:rPr>
              <w:t>У</w:t>
            </w:r>
            <w:r w:rsidRPr="00FC57BE">
              <w:rPr>
                <w:b/>
              </w:rPr>
              <w:t>НИСТИЧЕСКАЯ ПАРТИЯ РОССИЙСКОЙ ФЕДЕРАЦИИ»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61056D" w:rsidRDefault="00585097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585097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85097" w:rsidRPr="00D56AA2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2550</w:t>
      </w:r>
    </w:p>
    <w:p w:rsidR="00585097" w:rsidRPr="007A1666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585097" w:rsidRPr="00D56AA2" w:rsidTr="004C2E9A">
        <w:trPr>
          <w:trHeight w:val="251"/>
        </w:trPr>
        <w:tc>
          <w:tcPr>
            <w:tcW w:w="567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D56AA2" w:rsidRDefault="00585097" w:rsidP="004C2E9A">
            <w:pPr>
              <w:rPr>
                <w:b/>
                <w:sz w:val="24"/>
                <w:szCs w:val="24"/>
              </w:rPr>
            </w:pPr>
          </w:p>
        </w:tc>
      </w:tr>
      <w:tr w:rsidR="00226614" w:rsidRPr="0061056D" w:rsidTr="004C2E9A">
        <w:trPr>
          <w:trHeight w:val="358"/>
        </w:trPr>
        <w:tc>
          <w:tcPr>
            <w:tcW w:w="567" w:type="dxa"/>
          </w:tcPr>
          <w:p w:rsidR="00226614" w:rsidRPr="0061056D" w:rsidRDefault="00226614" w:rsidP="004C2E9A">
            <w:pPr>
              <w:jc w:val="center"/>
            </w:pPr>
            <w:r>
              <w:t>1</w:t>
            </w:r>
          </w:p>
        </w:tc>
        <w:tc>
          <w:tcPr>
            <w:tcW w:w="4253" w:type="dxa"/>
          </w:tcPr>
          <w:p w:rsidR="00226614" w:rsidRPr="00A5617F" w:rsidRDefault="004F434A" w:rsidP="004C2E9A">
            <w:pPr>
              <w:rPr>
                <w:szCs w:val="28"/>
              </w:rPr>
            </w:pPr>
            <w:r w:rsidRPr="00A5617F">
              <w:rPr>
                <w:szCs w:val="28"/>
              </w:rPr>
              <w:t>Насонова Инна В</w:t>
            </w:r>
            <w:r w:rsidR="00226614" w:rsidRPr="00A5617F">
              <w:rPr>
                <w:szCs w:val="28"/>
              </w:rPr>
              <w:t>ладимировна</w:t>
            </w:r>
          </w:p>
        </w:tc>
        <w:tc>
          <w:tcPr>
            <w:tcW w:w="4536" w:type="dxa"/>
          </w:tcPr>
          <w:p w:rsidR="00226614" w:rsidRPr="00A5617F" w:rsidRDefault="004F434A" w:rsidP="004C2E9A">
            <w:pPr>
              <w:rPr>
                <w:szCs w:val="28"/>
              </w:rPr>
            </w:pPr>
            <w:r w:rsidRPr="00A5617F">
              <w:rPr>
                <w:szCs w:val="28"/>
              </w:rPr>
              <w:t xml:space="preserve">Шахтинское местное отделение политической партии </w:t>
            </w:r>
            <w:r w:rsidRPr="00FC57BE">
              <w:rPr>
                <w:b/>
                <w:szCs w:val="28"/>
              </w:rPr>
              <w:t>«КОММ</w:t>
            </w:r>
            <w:r w:rsidRPr="00FC57BE">
              <w:rPr>
                <w:b/>
                <w:szCs w:val="28"/>
              </w:rPr>
              <w:t>У</w:t>
            </w:r>
            <w:r w:rsidRPr="00FC57BE">
              <w:rPr>
                <w:b/>
                <w:szCs w:val="28"/>
              </w:rPr>
              <w:t>НИСТИЧЕСКАЯ ПАРТИЯ РОССИЙСКОЙ ФЕДЕРАЦИИ»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226614" w:rsidRPr="0061056D" w:rsidRDefault="00226614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585097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85097" w:rsidRPr="00D56AA2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2552</w:t>
      </w:r>
    </w:p>
    <w:p w:rsidR="00585097" w:rsidRPr="007A1666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585097" w:rsidRPr="00D56AA2" w:rsidTr="004C2E9A">
        <w:trPr>
          <w:trHeight w:val="251"/>
        </w:trPr>
        <w:tc>
          <w:tcPr>
            <w:tcW w:w="567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D56AA2" w:rsidRDefault="00585097" w:rsidP="004C2E9A">
            <w:pPr>
              <w:rPr>
                <w:b/>
                <w:sz w:val="24"/>
                <w:szCs w:val="24"/>
              </w:rPr>
            </w:pPr>
          </w:p>
        </w:tc>
      </w:tr>
      <w:tr w:rsidR="00A05EE2" w:rsidRPr="00A5617F" w:rsidTr="004C2E9A">
        <w:trPr>
          <w:trHeight w:val="358"/>
        </w:trPr>
        <w:tc>
          <w:tcPr>
            <w:tcW w:w="567" w:type="dxa"/>
          </w:tcPr>
          <w:p w:rsidR="00A05EE2" w:rsidRPr="00A5617F" w:rsidRDefault="00A05EE2" w:rsidP="004C2E9A">
            <w:pPr>
              <w:jc w:val="center"/>
              <w:rPr>
                <w:szCs w:val="28"/>
              </w:rPr>
            </w:pPr>
            <w:r w:rsidRPr="00A5617F">
              <w:rPr>
                <w:szCs w:val="28"/>
              </w:rPr>
              <w:t>1</w:t>
            </w:r>
          </w:p>
        </w:tc>
        <w:tc>
          <w:tcPr>
            <w:tcW w:w="4253" w:type="dxa"/>
          </w:tcPr>
          <w:p w:rsidR="00A05EE2" w:rsidRPr="00A5617F" w:rsidRDefault="00A05EE2" w:rsidP="00A05EE2">
            <w:pPr>
              <w:rPr>
                <w:szCs w:val="28"/>
              </w:rPr>
            </w:pPr>
            <w:r w:rsidRPr="00A5617F">
              <w:rPr>
                <w:szCs w:val="28"/>
              </w:rPr>
              <w:t>Сидоренко Игорь Сергеевич</w:t>
            </w:r>
          </w:p>
        </w:tc>
        <w:tc>
          <w:tcPr>
            <w:tcW w:w="4536" w:type="dxa"/>
          </w:tcPr>
          <w:p w:rsidR="00A05EE2" w:rsidRPr="00A5617F" w:rsidRDefault="00A05EE2" w:rsidP="00A05EE2">
            <w:pPr>
              <w:rPr>
                <w:szCs w:val="28"/>
              </w:rPr>
            </w:pPr>
            <w:r w:rsidRPr="00A5617F">
              <w:rPr>
                <w:szCs w:val="28"/>
              </w:rPr>
              <w:t>Собрание избирателей по месту жительства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A05EE2" w:rsidRPr="00A5617F" w:rsidRDefault="00A05EE2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17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585097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85097" w:rsidRPr="00D56AA2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2555</w:t>
      </w:r>
    </w:p>
    <w:p w:rsidR="00585097" w:rsidRPr="007A1666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585097" w:rsidRPr="00D56AA2" w:rsidTr="004C2E9A">
        <w:trPr>
          <w:trHeight w:val="251"/>
        </w:trPr>
        <w:tc>
          <w:tcPr>
            <w:tcW w:w="567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D56AA2" w:rsidRDefault="00585097" w:rsidP="004C2E9A">
            <w:pPr>
              <w:rPr>
                <w:b/>
                <w:sz w:val="24"/>
                <w:szCs w:val="24"/>
              </w:rPr>
            </w:pPr>
          </w:p>
        </w:tc>
      </w:tr>
      <w:tr w:rsidR="00A05EE2" w:rsidRPr="00A5617F" w:rsidTr="004C2E9A">
        <w:trPr>
          <w:trHeight w:val="358"/>
        </w:trPr>
        <w:tc>
          <w:tcPr>
            <w:tcW w:w="567" w:type="dxa"/>
          </w:tcPr>
          <w:p w:rsidR="00A05EE2" w:rsidRPr="00A5617F" w:rsidRDefault="00A5617F" w:rsidP="004C2E9A">
            <w:pPr>
              <w:jc w:val="center"/>
              <w:rPr>
                <w:szCs w:val="28"/>
              </w:rPr>
            </w:pPr>
            <w:r w:rsidRPr="00A5617F">
              <w:rPr>
                <w:szCs w:val="28"/>
              </w:rPr>
              <w:t>1</w:t>
            </w:r>
          </w:p>
        </w:tc>
        <w:tc>
          <w:tcPr>
            <w:tcW w:w="4253" w:type="dxa"/>
          </w:tcPr>
          <w:p w:rsidR="00A05EE2" w:rsidRPr="00A5617F" w:rsidRDefault="00A05EE2" w:rsidP="004C2E9A">
            <w:pPr>
              <w:rPr>
                <w:szCs w:val="28"/>
              </w:rPr>
            </w:pPr>
            <w:r w:rsidRPr="00A5617F">
              <w:rPr>
                <w:szCs w:val="28"/>
              </w:rPr>
              <w:t>Агапов Руслан Александрович</w:t>
            </w:r>
          </w:p>
        </w:tc>
        <w:tc>
          <w:tcPr>
            <w:tcW w:w="4536" w:type="dxa"/>
          </w:tcPr>
          <w:p w:rsidR="00A05EE2" w:rsidRPr="00A5617F" w:rsidRDefault="00A05EE2" w:rsidP="00A05EE2">
            <w:pPr>
              <w:jc w:val="center"/>
              <w:rPr>
                <w:szCs w:val="28"/>
              </w:rPr>
            </w:pPr>
            <w:r w:rsidRPr="00A5617F">
              <w:rPr>
                <w:szCs w:val="28"/>
              </w:rPr>
              <w:t>Собрание избирателей по месту жительства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A05EE2" w:rsidRPr="00A5617F" w:rsidRDefault="00A05EE2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617F" w:rsidRPr="00A5617F" w:rsidTr="003F7881">
        <w:trPr>
          <w:trHeight w:val="358"/>
        </w:trPr>
        <w:tc>
          <w:tcPr>
            <w:tcW w:w="567" w:type="dxa"/>
          </w:tcPr>
          <w:p w:rsidR="00A5617F" w:rsidRPr="00A5617F" w:rsidRDefault="00A5617F" w:rsidP="003F7881">
            <w:pPr>
              <w:jc w:val="center"/>
              <w:rPr>
                <w:szCs w:val="28"/>
              </w:rPr>
            </w:pPr>
            <w:r w:rsidRPr="00A5617F">
              <w:rPr>
                <w:szCs w:val="28"/>
              </w:rPr>
              <w:lastRenderedPageBreak/>
              <w:t>2</w:t>
            </w:r>
          </w:p>
        </w:tc>
        <w:tc>
          <w:tcPr>
            <w:tcW w:w="4253" w:type="dxa"/>
          </w:tcPr>
          <w:p w:rsidR="00A5617F" w:rsidRPr="00A5617F" w:rsidRDefault="00A5617F" w:rsidP="003F7881">
            <w:pPr>
              <w:rPr>
                <w:szCs w:val="28"/>
              </w:rPr>
            </w:pPr>
            <w:r w:rsidRPr="00A5617F">
              <w:rPr>
                <w:szCs w:val="28"/>
              </w:rPr>
              <w:t>Киба Анна Васильевна</w:t>
            </w:r>
          </w:p>
        </w:tc>
        <w:tc>
          <w:tcPr>
            <w:tcW w:w="4536" w:type="dxa"/>
          </w:tcPr>
          <w:p w:rsidR="00A5617F" w:rsidRPr="00A5617F" w:rsidRDefault="00A5617F" w:rsidP="003F7881">
            <w:pPr>
              <w:rPr>
                <w:szCs w:val="28"/>
              </w:rPr>
            </w:pPr>
            <w:r w:rsidRPr="00A5617F">
              <w:rPr>
                <w:szCs w:val="28"/>
              </w:rPr>
              <w:t>Собрание избирателей по месту работы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A5617F" w:rsidRPr="00A5617F" w:rsidRDefault="00A5617F" w:rsidP="003F788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5EE2" w:rsidRPr="00A5617F" w:rsidTr="004C2E9A">
        <w:trPr>
          <w:trHeight w:val="358"/>
        </w:trPr>
        <w:tc>
          <w:tcPr>
            <w:tcW w:w="567" w:type="dxa"/>
          </w:tcPr>
          <w:p w:rsidR="00A05EE2" w:rsidRPr="00A5617F" w:rsidRDefault="00A5617F" w:rsidP="004C2E9A">
            <w:pPr>
              <w:jc w:val="center"/>
              <w:rPr>
                <w:szCs w:val="28"/>
              </w:rPr>
            </w:pPr>
            <w:r w:rsidRPr="00A5617F">
              <w:rPr>
                <w:szCs w:val="28"/>
              </w:rPr>
              <w:t>3</w:t>
            </w:r>
          </w:p>
        </w:tc>
        <w:tc>
          <w:tcPr>
            <w:tcW w:w="4253" w:type="dxa"/>
          </w:tcPr>
          <w:p w:rsidR="00A05EE2" w:rsidRPr="00A5617F" w:rsidRDefault="00A05EE2" w:rsidP="004C2E9A">
            <w:pPr>
              <w:rPr>
                <w:szCs w:val="28"/>
              </w:rPr>
            </w:pPr>
            <w:r w:rsidRPr="00A5617F">
              <w:rPr>
                <w:szCs w:val="28"/>
              </w:rPr>
              <w:t>Панченко Лилия Леонидовна</w:t>
            </w:r>
          </w:p>
        </w:tc>
        <w:tc>
          <w:tcPr>
            <w:tcW w:w="4536" w:type="dxa"/>
          </w:tcPr>
          <w:p w:rsidR="00A05EE2" w:rsidRPr="00A5617F" w:rsidRDefault="00A05EE2" w:rsidP="003F7881">
            <w:pPr>
              <w:rPr>
                <w:szCs w:val="28"/>
              </w:rPr>
            </w:pPr>
            <w:r w:rsidRPr="00A5617F">
              <w:rPr>
                <w:szCs w:val="28"/>
              </w:rPr>
              <w:t>Собрание избирателей по месту работы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A05EE2" w:rsidRPr="00A5617F" w:rsidRDefault="00A05EE2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617F" w:rsidRPr="00A5617F" w:rsidTr="00A5617F">
        <w:trPr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17F" w:rsidRPr="00A5617F" w:rsidRDefault="00A5617F" w:rsidP="003F7881">
            <w:pPr>
              <w:jc w:val="center"/>
              <w:rPr>
                <w:szCs w:val="28"/>
              </w:rPr>
            </w:pPr>
            <w:r w:rsidRPr="00A5617F">
              <w:rPr>
                <w:szCs w:val="28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17F" w:rsidRPr="00A5617F" w:rsidRDefault="00A5617F" w:rsidP="003F7881">
            <w:pPr>
              <w:rPr>
                <w:szCs w:val="28"/>
              </w:rPr>
            </w:pPr>
            <w:r w:rsidRPr="00A5617F">
              <w:rPr>
                <w:szCs w:val="28"/>
              </w:rPr>
              <w:t>Якунина Вера Васильевна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17F" w:rsidRPr="00A5617F" w:rsidRDefault="00A5617F" w:rsidP="003F7881">
            <w:pPr>
              <w:rPr>
                <w:szCs w:val="28"/>
              </w:rPr>
            </w:pPr>
            <w:r w:rsidRPr="00A5617F">
              <w:rPr>
                <w:szCs w:val="28"/>
              </w:rPr>
              <w:t xml:space="preserve">Шахтинское местное отделение политической партии </w:t>
            </w:r>
            <w:r w:rsidRPr="00FC57BE">
              <w:rPr>
                <w:b/>
                <w:szCs w:val="28"/>
              </w:rPr>
              <w:t>«КОММ</w:t>
            </w:r>
            <w:r w:rsidRPr="00FC57BE">
              <w:rPr>
                <w:b/>
                <w:szCs w:val="28"/>
              </w:rPr>
              <w:t>У</w:t>
            </w:r>
            <w:r w:rsidRPr="00FC57BE">
              <w:rPr>
                <w:b/>
                <w:szCs w:val="28"/>
              </w:rPr>
              <w:t>НИСТИЧЕСКАЯ ПАРТИЯ РОССИЙСКОЙ ФЕДЕРАЦИИ»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5617F" w:rsidRPr="00A5617F" w:rsidRDefault="00A5617F" w:rsidP="003F788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617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585097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85097" w:rsidRPr="00D56AA2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2557</w:t>
      </w:r>
    </w:p>
    <w:p w:rsidR="00585097" w:rsidRPr="007A1666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585097" w:rsidRPr="00D56AA2" w:rsidTr="004C2E9A">
        <w:trPr>
          <w:trHeight w:val="251"/>
        </w:trPr>
        <w:tc>
          <w:tcPr>
            <w:tcW w:w="567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D56AA2" w:rsidRDefault="00585097" w:rsidP="004C2E9A">
            <w:pPr>
              <w:rPr>
                <w:b/>
                <w:sz w:val="24"/>
                <w:szCs w:val="24"/>
              </w:rPr>
            </w:pPr>
          </w:p>
        </w:tc>
      </w:tr>
      <w:tr w:rsidR="00A5617F" w:rsidRPr="0061056D" w:rsidTr="004C2E9A">
        <w:trPr>
          <w:trHeight w:val="358"/>
        </w:trPr>
        <w:tc>
          <w:tcPr>
            <w:tcW w:w="567" w:type="dxa"/>
          </w:tcPr>
          <w:p w:rsidR="00A5617F" w:rsidRDefault="00A5617F" w:rsidP="004C2E9A">
            <w:pPr>
              <w:jc w:val="center"/>
            </w:pPr>
            <w:r>
              <w:t>1</w:t>
            </w:r>
          </w:p>
        </w:tc>
        <w:tc>
          <w:tcPr>
            <w:tcW w:w="4253" w:type="dxa"/>
          </w:tcPr>
          <w:p w:rsidR="00A5617F" w:rsidRPr="00A5617F" w:rsidRDefault="00A5617F" w:rsidP="003F7881">
            <w:pPr>
              <w:rPr>
                <w:szCs w:val="28"/>
              </w:rPr>
            </w:pPr>
            <w:r w:rsidRPr="00A5617F">
              <w:rPr>
                <w:szCs w:val="28"/>
              </w:rPr>
              <w:t>Петрова Наталья Николаевна</w:t>
            </w:r>
          </w:p>
        </w:tc>
        <w:tc>
          <w:tcPr>
            <w:tcW w:w="4536" w:type="dxa"/>
          </w:tcPr>
          <w:p w:rsidR="00A5617F" w:rsidRPr="00A5617F" w:rsidRDefault="00A5617F" w:rsidP="003F7881">
            <w:pPr>
              <w:jc w:val="center"/>
              <w:rPr>
                <w:szCs w:val="28"/>
              </w:rPr>
            </w:pPr>
            <w:r w:rsidRPr="00A5617F">
              <w:rPr>
                <w:szCs w:val="28"/>
              </w:rPr>
              <w:t>Собрание избирателей по месту жительства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A5617F" w:rsidRDefault="00A5617F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617F" w:rsidRPr="0061056D" w:rsidTr="004C2E9A">
        <w:trPr>
          <w:trHeight w:val="358"/>
        </w:trPr>
        <w:tc>
          <w:tcPr>
            <w:tcW w:w="567" w:type="dxa"/>
          </w:tcPr>
          <w:p w:rsidR="00A5617F" w:rsidRDefault="00A5617F" w:rsidP="004C2E9A">
            <w:pPr>
              <w:jc w:val="center"/>
            </w:pPr>
            <w:r>
              <w:t>2</w:t>
            </w:r>
          </w:p>
        </w:tc>
        <w:tc>
          <w:tcPr>
            <w:tcW w:w="4253" w:type="dxa"/>
          </w:tcPr>
          <w:p w:rsidR="00A5617F" w:rsidRPr="00A5617F" w:rsidRDefault="00A5617F" w:rsidP="003F7881">
            <w:pPr>
              <w:rPr>
                <w:szCs w:val="28"/>
                <w:highlight w:val="cyan"/>
              </w:rPr>
            </w:pPr>
            <w:r w:rsidRPr="00A5617F">
              <w:rPr>
                <w:szCs w:val="28"/>
              </w:rPr>
              <w:t>Ходобина Ольга Анатольевна</w:t>
            </w:r>
          </w:p>
        </w:tc>
        <w:tc>
          <w:tcPr>
            <w:tcW w:w="4536" w:type="dxa"/>
          </w:tcPr>
          <w:p w:rsidR="00A5617F" w:rsidRPr="00A5617F" w:rsidRDefault="00A5617F" w:rsidP="003F7881">
            <w:pPr>
              <w:rPr>
                <w:szCs w:val="28"/>
              </w:rPr>
            </w:pPr>
            <w:r w:rsidRPr="00A5617F">
              <w:rPr>
                <w:szCs w:val="28"/>
              </w:rPr>
              <w:t>Собрание избирателей по месту работы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A5617F" w:rsidRDefault="00A5617F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85097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85097" w:rsidRPr="00D56AA2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2559</w:t>
      </w:r>
    </w:p>
    <w:p w:rsidR="00585097" w:rsidRPr="007A1666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585097" w:rsidRPr="00D56AA2" w:rsidTr="004C2E9A">
        <w:trPr>
          <w:trHeight w:val="251"/>
        </w:trPr>
        <w:tc>
          <w:tcPr>
            <w:tcW w:w="567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D56AA2" w:rsidRDefault="00585097" w:rsidP="004C2E9A">
            <w:pPr>
              <w:rPr>
                <w:b/>
                <w:sz w:val="24"/>
                <w:szCs w:val="24"/>
              </w:rPr>
            </w:pPr>
          </w:p>
        </w:tc>
      </w:tr>
      <w:tr w:rsidR="005D5043" w:rsidRPr="0061056D" w:rsidTr="004C2E9A">
        <w:trPr>
          <w:trHeight w:val="358"/>
        </w:trPr>
        <w:tc>
          <w:tcPr>
            <w:tcW w:w="567" w:type="dxa"/>
          </w:tcPr>
          <w:p w:rsidR="005D5043" w:rsidRPr="0061056D" w:rsidRDefault="005D5043" w:rsidP="004C2E9A">
            <w:pPr>
              <w:jc w:val="center"/>
            </w:pPr>
            <w:r>
              <w:t>1</w:t>
            </w:r>
          </w:p>
        </w:tc>
        <w:tc>
          <w:tcPr>
            <w:tcW w:w="4253" w:type="dxa"/>
          </w:tcPr>
          <w:p w:rsidR="005D5043" w:rsidRPr="00A5617F" w:rsidRDefault="005D5043" w:rsidP="004C2E9A">
            <w:pPr>
              <w:rPr>
                <w:szCs w:val="28"/>
              </w:rPr>
            </w:pPr>
            <w:r w:rsidRPr="00A5617F">
              <w:rPr>
                <w:szCs w:val="28"/>
              </w:rPr>
              <w:t>Савенкова Надежда Алекса</w:t>
            </w:r>
            <w:r w:rsidRPr="00A5617F">
              <w:rPr>
                <w:szCs w:val="28"/>
              </w:rPr>
              <w:t>н</w:t>
            </w:r>
            <w:r w:rsidRPr="00A5617F">
              <w:rPr>
                <w:szCs w:val="28"/>
              </w:rPr>
              <w:t>дровна</w:t>
            </w:r>
          </w:p>
        </w:tc>
        <w:tc>
          <w:tcPr>
            <w:tcW w:w="4536" w:type="dxa"/>
          </w:tcPr>
          <w:p w:rsidR="00A05EE2" w:rsidRDefault="00A05EE2" w:rsidP="00A05EE2">
            <w:pPr>
              <w:jc w:val="center"/>
            </w:pPr>
            <w:r w:rsidRPr="00FD32A8">
              <w:t>Региональное отделение Всеро</w:t>
            </w:r>
            <w:r w:rsidRPr="00FD32A8">
              <w:t>с</w:t>
            </w:r>
            <w:r w:rsidRPr="00FD32A8">
              <w:t>сийской политической партии «Гражданская Сила» в Ростовской области</w:t>
            </w:r>
          </w:p>
          <w:p w:rsidR="005D5043" w:rsidRPr="005D5043" w:rsidRDefault="005D5043" w:rsidP="004C2E9A">
            <w:pPr>
              <w:jc w:val="center"/>
              <w:rPr>
                <w:highlight w:val="yellow"/>
              </w:rPr>
            </w:pP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D5043" w:rsidRPr="0061056D" w:rsidRDefault="005D5043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585097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85097" w:rsidRPr="00D56AA2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2560</w:t>
      </w:r>
    </w:p>
    <w:p w:rsidR="00585097" w:rsidRPr="007A1666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585097" w:rsidRPr="00D56AA2" w:rsidTr="004C2E9A">
        <w:trPr>
          <w:trHeight w:val="251"/>
        </w:trPr>
        <w:tc>
          <w:tcPr>
            <w:tcW w:w="567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D56AA2" w:rsidRDefault="00585097" w:rsidP="004C2E9A">
            <w:pPr>
              <w:rPr>
                <w:b/>
                <w:sz w:val="24"/>
                <w:szCs w:val="24"/>
              </w:rPr>
            </w:pPr>
          </w:p>
        </w:tc>
      </w:tr>
      <w:tr w:rsidR="00226614" w:rsidRPr="0061056D" w:rsidTr="004C2E9A">
        <w:trPr>
          <w:trHeight w:val="358"/>
        </w:trPr>
        <w:tc>
          <w:tcPr>
            <w:tcW w:w="567" w:type="dxa"/>
          </w:tcPr>
          <w:p w:rsidR="00226614" w:rsidRPr="0061056D" w:rsidRDefault="00226614" w:rsidP="004C2E9A">
            <w:pPr>
              <w:jc w:val="center"/>
            </w:pPr>
            <w:r>
              <w:t>1</w:t>
            </w:r>
          </w:p>
        </w:tc>
        <w:tc>
          <w:tcPr>
            <w:tcW w:w="4253" w:type="dxa"/>
          </w:tcPr>
          <w:p w:rsidR="00226614" w:rsidRPr="00A5617F" w:rsidRDefault="00226614" w:rsidP="004C2E9A">
            <w:pPr>
              <w:rPr>
                <w:szCs w:val="28"/>
              </w:rPr>
            </w:pPr>
            <w:r w:rsidRPr="00A5617F">
              <w:rPr>
                <w:szCs w:val="28"/>
              </w:rPr>
              <w:t>Свиржевская Наталья Викторо</w:t>
            </w:r>
            <w:r w:rsidRPr="00A5617F">
              <w:rPr>
                <w:szCs w:val="28"/>
              </w:rPr>
              <w:t>в</w:t>
            </w:r>
            <w:r w:rsidRPr="00A5617F">
              <w:rPr>
                <w:szCs w:val="28"/>
              </w:rPr>
              <w:t>на</w:t>
            </w:r>
          </w:p>
        </w:tc>
        <w:tc>
          <w:tcPr>
            <w:tcW w:w="4536" w:type="dxa"/>
          </w:tcPr>
          <w:p w:rsidR="00226614" w:rsidRPr="00A05EE2" w:rsidRDefault="00226614" w:rsidP="00A05EE2">
            <w:pPr>
              <w:jc w:val="center"/>
            </w:pPr>
            <w:r w:rsidRPr="00A05EE2">
              <w:t xml:space="preserve">Собрание избирателей по месту </w:t>
            </w:r>
            <w:r w:rsidR="00A05EE2" w:rsidRPr="00A05EE2">
              <w:t>жительства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226614" w:rsidRPr="0061056D" w:rsidRDefault="00226614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585097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85097" w:rsidRPr="00D56AA2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2561</w:t>
      </w:r>
    </w:p>
    <w:p w:rsidR="00585097" w:rsidRPr="007A1666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585097" w:rsidRPr="00D56AA2" w:rsidTr="004C2E9A">
        <w:trPr>
          <w:trHeight w:val="251"/>
        </w:trPr>
        <w:tc>
          <w:tcPr>
            <w:tcW w:w="567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D56AA2" w:rsidRDefault="00585097" w:rsidP="004C2E9A">
            <w:pPr>
              <w:rPr>
                <w:b/>
                <w:sz w:val="24"/>
                <w:szCs w:val="24"/>
              </w:rPr>
            </w:pPr>
          </w:p>
        </w:tc>
      </w:tr>
      <w:tr w:rsidR="00585097" w:rsidRPr="0061056D" w:rsidTr="004C2E9A">
        <w:trPr>
          <w:trHeight w:val="358"/>
        </w:trPr>
        <w:tc>
          <w:tcPr>
            <w:tcW w:w="567" w:type="dxa"/>
          </w:tcPr>
          <w:p w:rsidR="00585097" w:rsidRPr="0061056D" w:rsidRDefault="00585097" w:rsidP="004C2E9A">
            <w:pPr>
              <w:jc w:val="center"/>
            </w:pPr>
            <w:r>
              <w:t>1</w:t>
            </w:r>
          </w:p>
        </w:tc>
        <w:tc>
          <w:tcPr>
            <w:tcW w:w="4253" w:type="dxa"/>
          </w:tcPr>
          <w:p w:rsidR="00585097" w:rsidRPr="00A5617F" w:rsidRDefault="00585097" w:rsidP="004C2E9A">
            <w:pPr>
              <w:rPr>
                <w:szCs w:val="28"/>
              </w:rPr>
            </w:pPr>
            <w:r w:rsidRPr="00A5617F">
              <w:rPr>
                <w:szCs w:val="28"/>
              </w:rPr>
              <w:t>Макагонова Кристина Олеговна</w:t>
            </w:r>
          </w:p>
        </w:tc>
        <w:tc>
          <w:tcPr>
            <w:tcW w:w="4536" w:type="dxa"/>
          </w:tcPr>
          <w:p w:rsidR="00585097" w:rsidRPr="00A05EE2" w:rsidRDefault="00585097" w:rsidP="004C2E9A">
            <w:pPr>
              <w:jc w:val="center"/>
            </w:pPr>
            <w:r w:rsidRPr="00A05EE2">
              <w:t>Собрание избирателей по месту работы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61056D" w:rsidRDefault="00585097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585097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C57BE" w:rsidRDefault="00FC57BE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C57BE" w:rsidRDefault="00FC57BE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85097" w:rsidRPr="00D56AA2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lastRenderedPageBreak/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2564</w:t>
      </w:r>
    </w:p>
    <w:p w:rsidR="00585097" w:rsidRPr="007A1666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585097" w:rsidRPr="00D56AA2" w:rsidTr="004C2E9A">
        <w:trPr>
          <w:trHeight w:val="251"/>
        </w:trPr>
        <w:tc>
          <w:tcPr>
            <w:tcW w:w="567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D56AA2" w:rsidRDefault="00585097" w:rsidP="004C2E9A">
            <w:pPr>
              <w:rPr>
                <w:b/>
                <w:sz w:val="24"/>
                <w:szCs w:val="24"/>
              </w:rPr>
            </w:pPr>
          </w:p>
        </w:tc>
      </w:tr>
      <w:tr w:rsidR="00A05EE2" w:rsidRPr="0061056D" w:rsidTr="004C2E9A">
        <w:trPr>
          <w:trHeight w:val="358"/>
        </w:trPr>
        <w:tc>
          <w:tcPr>
            <w:tcW w:w="567" w:type="dxa"/>
          </w:tcPr>
          <w:p w:rsidR="00A05EE2" w:rsidRDefault="00A5617F" w:rsidP="004C2E9A">
            <w:pPr>
              <w:jc w:val="center"/>
            </w:pPr>
            <w:r>
              <w:t>1</w:t>
            </w:r>
          </w:p>
        </w:tc>
        <w:tc>
          <w:tcPr>
            <w:tcW w:w="4253" w:type="dxa"/>
          </w:tcPr>
          <w:p w:rsidR="00A05EE2" w:rsidRPr="00A5617F" w:rsidRDefault="00A05EE2" w:rsidP="004C2E9A">
            <w:pPr>
              <w:rPr>
                <w:szCs w:val="28"/>
              </w:rPr>
            </w:pPr>
            <w:r w:rsidRPr="00A5617F">
              <w:rPr>
                <w:szCs w:val="28"/>
              </w:rPr>
              <w:t>Гайдукович Нина Александровна</w:t>
            </w:r>
          </w:p>
        </w:tc>
        <w:tc>
          <w:tcPr>
            <w:tcW w:w="4536" w:type="dxa"/>
          </w:tcPr>
          <w:p w:rsidR="00A05EE2" w:rsidRPr="00A5617F" w:rsidRDefault="00A05EE2" w:rsidP="003F7881">
            <w:pPr>
              <w:jc w:val="center"/>
              <w:rPr>
                <w:szCs w:val="28"/>
              </w:rPr>
            </w:pPr>
            <w:r w:rsidRPr="00A5617F">
              <w:rPr>
                <w:szCs w:val="28"/>
              </w:rPr>
              <w:t>Собрание избирателей по месту работы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A05EE2" w:rsidRDefault="00A05EE2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617F" w:rsidRPr="0061056D" w:rsidTr="004C2E9A">
        <w:trPr>
          <w:trHeight w:val="358"/>
        </w:trPr>
        <w:tc>
          <w:tcPr>
            <w:tcW w:w="567" w:type="dxa"/>
          </w:tcPr>
          <w:p w:rsidR="00A5617F" w:rsidRDefault="00A5617F" w:rsidP="004C2E9A">
            <w:pPr>
              <w:jc w:val="center"/>
            </w:pPr>
            <w:r>
              <w:t>2</w:t>
            </w:r>
          </w:p>
        </w:tc>
        <w:tc>
          <w:tcPr>
            <w:tcW w:w="4253" w:type="dxa"/>
          </w:tcPr>
          <w:p w:rsidR="00A5617F" w:rsidRPr="00A5617F" w:rsidRDefault="00A5617F" w:rsidP="003F7881">
            <w:pPr>
              <w:rPr>
                <w:szCs w:val="28"/>
              </w:rPr>
            </w:pPr>
            <w:r w:rsidRPr="00A5617F">
              <w:rPr>
                <w:szCs w:val="28"/>
              </w:rPr>
              <w:t>Каргина Татьяна Викторовна</w:t>
            </w:r>
          </w:p>
        </w:tc>
        <w:tc>
          <w:tcPr>
            <w:tcW w:w="4536" w:type="dxa"/>
          </w:tcPr>
          <w:p w:rsidR="00A5617F" w:rsidRPr="00A5617F" w:rsidRDefault="00A5617F" w:rsidP="003F7881">
            <w:pPr>
              <w:jc w:val="center"/>
              <w:rPr>
                <w:szCs w:val="28"/>
              </w:rPr>
            </w:pPr>
            <w:r w:rsidRPr="00A5617F">
              <w:rPr>
                <w:szCs w:val="28"/>
              </w:rPr>
              <w:t>Собрание избирателей по месту работы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A5617F" w:rsidRDefault="00A5617F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85097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85097" w:rsidRPr="00D56AA2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2566</w:t>
      </w:r>
    </w:p>
    <w:p w:rsidR="00585097" w:rsidRPr="007A1666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585097" w:rsidRPr="00D56AA2" w:rsidTr="004C2E9A">
        <w:trPr>
          <w:trHeight w:val="251"/>
        </w:trPr>
        <w:tc>
          <w:tcPr>
            <w:tcW w:w="567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D56AA2" w:rsidRDefault="00585097" w:rsidP="004C2E9A">
            <w:pPr>
              <w:rPr>
                <w:b/>
                <w:sz w:val="24"/>
                <w:szCs w:val="24"/>
              </w:rPr>
            </w:pPr>
          </w:p>
        </w:tc>
      </w:tr>
      <w:tr w:rsidR="00A05EE2" w:rsidRPr="0061056D" w:rsidTr="004C2E9A">
        <w:trPr>
          <w:trHeight w:val="358"/>
        </w:trPr>
        <w:tc>
          <w:tcPr>
            <w:tcW w:w="567" w:type="dxa"/>
          </w:tcPr>
          <w:p w:rsidR="00A05EE2" w:rsidRPr="0061056D" w:rsidRDefault="00A05EE2" w:rsidP="004C2E9A">
            <w:pPr>
              <w:jc w:val="center"/>
            </w:pPr>
            <w:r>
              <w:t>1</w:t>
            </w:r>
          </w:p>
        </w:tc>
        <w:tc>
          <w:tcPr>
            <w:tcW w:w="4253" w:type="dxa"/>
          </w:tcPr>
          <w:p w:rsidR="00A05EE2" w:rsidRPr="00A5617F" w:rsidRDefault="00A05EE2" w:rsidP="004C2E9A">
            <w:pPr>
              <w:rPr>
                <w:szCs w:val="28"/>
              </w:rPr>
            </w:pPr>
            <w:r w:rsidRPr="00A5617F">
              <w:rPr>
                <w:szCs w:val="28"/>
              </w:rPr>
              <w:t>Ермакова Яна Вадимовна</w:t>
            </w:r>
          </w:p>
        </w:tc>
        <w:tc>
          <w:tcPr>
            <w:tcW w:w="4536" w:type="dxa"/>
          </w:tcPr>
          <w:p w:rsidR="00A05EE2" w:rsidRPr="00A05EE2" w:rsidRDefault="00A05EE2" w:rsidP="00A05EE2">
            <w:pPr>
              <w:jc w:val="center"/>
            </w:pPr>
            <w:r w:rsidRPr="00A05EE2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A05EE2" w:rsidRPr="0061056D" w:rsidRDefault="00A05EE2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585097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85097" w:rsidRPr="00D56AA2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2567</w:t>
      </w:r>
    </w:p>
    <w:p w:rsidR="00585097" w:rsidRPr="007A1666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585097" w:rsidRPr="00D56AA2" w:rsidTr="004C2E9A">
        <w:trPr>
          <w:trHeight w:val="251"/>
        </w:trPr>
        <w:tc>
          <w:tcPr>
            <w:tcW w:w="567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D56AA2" w:rsidRDefault="00585097" w:rsidP="004C2E9A">
            <w:pPr>
              <w:rPr>
                <w:b/>
                <w:sz w:val="24"/>
                <w:szCs w:val="24"/>
              </w:rPr>
            </w:pPr>
          </w:p>
        </w:tc>
      </w:tr>
      <w:tr w:rsidR="00226614" w:rsidRPr="0061056D" w:rsidTr="004C2E9A">
        <w:trPr>
          <w:trHeight w:val="358"/>
        </w:trPr>
        <w:tc>
          <w:tcPr>
            <w:tcW w:w="567" w:type="dxa"/>
          </w:tcPr>
          <w:p w:rsidR="00226614" w:rsidRPr="0061056D" w:rsidRDefault="00226614" w:rsidP="004C2E9A">
            <w:pPr>
              <w:jc w:val="center"/>
            </w:pPr>
            <w:r>
              <w:t>1</w:t>
            </w:r>
          </w:p>
        </w:tc>
        <w:tc>
          <w:tcPr>
            <w:tcW w:w="4253" w:type="dxa"/>
          </w:tcPr>
          <w:p w:rsidR="00226614" w:rsidRPr="00A5617F" w:rsidRDefault="00226614" w:rsidP="004C2E9A">
            <w:pPr>
              <w:rPr>
                <w:szCs w:val="28"/>
              </w:rPr>
            </w:pPr>
            <w:r w:rsidRPr="00A5617F">
              <w:rPr>
                <w:szCs w:val="28"/>
              </w:rPr>
              <w:t>Стефанова Татьяна Михайловна</w:t>
            </w:r>
          </w:p>
        </w:tc>
        <w:tc>
          <w:tcPr>
            <w:tcW w:w="4536" w:type="dxa"/>
          </w:tcPr>
          <w:p w:rsidR="00226614" w:rsidRPr="00A5617F" w:rsidRDefault="004F434A" w:rsidP="004C2E9A">
            <w:pPr>
              <w:rPr>
                <w:szCs w:val="28"/>
              </w:rPr>
            </w:pPr>
            <w:r w:rsidRPr="00A5617F">
              <w:rPr>
                <w:szCs w:val="28"/>
              </w:rPr>
              <w:t xml:space="preserve">Шахтинское местное отделение политической партии </w:t>
            </w:r>
            <w:r w:rsidRPr="00FC57BE">
              <w:rPr>
                <w:b/>
                <w:szCs w:val="28"/>
              </w:rPr>
              <w:t>«КОММ</w:t>
            </w:r>
            <w:r w:rsidRPr="00FC57BE">
              <w:rPr>
                <w:b/>
                <w:szCs w:val="28"/>
              </w:rPr>
              <w:t>У</w:t>
            </w:r>
            <w:r w:rsidRPr="00FC57BE">
              <w:rPr>
                <w:b/>
                <w:szCs w:val="28"/>
              </w:rPr>
              <w:t>НИСТИЧЕСКАЯ ПАРТИЯ РОССИЙСКОЙ ФЕДЕРАЦИИ»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226614" w:rsidRPr="0061056D" w:rsidRDefault="00226614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585097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85097" w:rsidRPr="00D56AA2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2569</w:t>
      </w:r>
    </w:p>
    <w:p w:rsidR="00585097" w:rsidRPr="007A1666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585097" w:rsidRPr="00D56AA2" w:rsidTr="004C2E9A">
        <w:trPr>
          <w:trHeight w:val="251"/>
        </w:trPr>
        <w:tc>
          <w:tcPr>
            <w:tcW w:w="567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D56AA2" w:rsidRDefault="00585097" w:rsidP="004C2E9A">
            <w:pPr>
              <w:rPr>
                <w:b/>
                <w:sz w:val="24"/>
                <w:szCs w:val="24"/>
              </w:rPr>
            </w:pPr>
          </w:p>
        </w:tc>
      </w:tr>
      <w:tr w:rsidR="005D5043" w:rsidRPr="0061056D" w:rsidTr="004C2E9A">
        <w:trPr>
          <w:trHeight w:val="358"/>
        </w:trPr>
        <w:tc>
          <w:tcPr>
            <w:tcW w:w="567" w:type="dxa"/>
          </w:tcPr>
          <w:p w:rsidR="005D5043" w:rsidRPr="0061056D" w:rsidRDefault="005D5043" w:rsidP="004C2E9A">
            <w:pPr>
              <w:jc w:val="center"/>
            </w:pPr>
            <w:r>
              <w:t>1</w:t>
            </w:r>
          </w:p>
        </w:tc>
        <w:tc>
          <w:tcPr>
            <w:tcW w:w="4253" w:type="dxa"/>
          </w:tcPr>
          <w:p w:rsidR="005D5043" w:rsidRPr="00A5617F" w:rsidRDefault="005D5043" w:rsidP="004C2E9A">
            <w:pPr>
              <w:rPr>
                <w:szCs w:val="28"/>
              </w:rPr>
            </w:pPr>
            <w:r w:rsidRPr="00A5617F">
              <w:rPr>
                <w:szCs w:val="28"/>
              </w:rPr>
              <w:t>Никитина Ольга Васильевна</w:t>
            </w:r>
          </w:p>
        </w:tc>
        <w:tc>
          <w:tcPr>
            <w:tcW w:w="4536" w:type="dxa"/>
          </w:tcPr>
          <w:p w:rsidR="005D5043" w:rsidRDefault="004F434A" w:rsidP="004C2E9A">
            <w:pPr>
              <w:rPr>
                <w:sz w:val="24"/>
                <w:szCs w:val="24"/>
              </w:rPr>
            </w:pPr>
            <w:r w:rsidRPr="00E270EB">
              <w:t xml:space="preserve">Местное отделение </w:t>
            </w:r>
            <w:r>
              <w:t>П</w:t>
            </w:r>
            <w:r w:rsidRPr="00E270EB">
              <w:t xml:space="preserve">олитической партии </w:t>
            </w:r>
            <w:r w:rsidRPr="00FC57BE">
              <w:rPr>
                <w:b/>
              </w:rPr>
              <w:t>СПРАВЕДЛИВАЯ РО</w:t>
            </w:r>
            <w:r w:rsidRPr="00FC57BE">
              <w:rPr>
                <w:b/>
              </w:rPr>
              <w:t>С</w:t>
            </w:r>
            <w:r w:rsidRPr="00FC57BE">
              <w:rPr>
                <w:b/>
              </w:rPr>
              <w:t xml:space="preserve">СИЯ </w:t>
            </w:r>
            <w:r w:rsidRPr="00E270EB">
              <w:t xml:space="preserve">в </w:t>
            </w:r>
            <w:r>
              <w:t>городе</w:t>
            </w:r>
            <w:r w:rsidRPr="00E270EB">
              <w:t xml:space="preserve"> Шахты Ростовской области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D5043" w:rsidRPr="0061056D" w:rsidRDefault="005D5043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585097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85097" w:rsidRPr="00D56AA2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2572</w:t>
      </w:r>
    </w:p>
    <w:p w:rsidR="00585097" w:rsidRPr="007A1666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585097" w:rsidRPr="00D56AA2" w:rsidTr="004C2E9A">
        <w:trPr>
          <w:trHeight w:val="251"/>
        </w:trPr>
        <w:tc>
          <w:tcPr>
            <w:tcW w:w="567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D56AA2" w:rsidRDefault="00585097" w:rsidP="004C2E9A">
            <w:pPr>
              <w:rPr>
                <w:b/>
                <w:sz w:val="24"/>
                <w:szCs w:val="24"/>
              </w:rPr>
            </w:pPr>
          </w:p>
        </w:tc>
      </w:tr>
      <w:tr w:rsidR="00585097" w:rsidRPr="0061056D" w:rsidTr="004C2E9A">
        <w:trPr>
          <w:trHeight w:val="358"/>
        </w:trPr>
        <w:tc>
          <w:tcPr>
            <w:tcW w:w="567" w:type="dxa"/>
          </w:tcPr>
          <w:p w:rsidR="00585097" w:rsidRPr="0061056D" w:rsidRDefault="00585097" w:rsidP="004C2E9A">
            <w:pPr>
              <w:jc w:val="center"/>
            </w:pPr>
            <w:r>
              <w:t>1</w:t>
            </w:r>
          </w:p>
        </w:tc>
        <w:tc>
          <w:tcPr>
            <w:tcW w:w="4253" w:type="dxa"/>
          </w:tcPr>
          <w:p w:rsidR="00585097" w:rsidRPr="00A5617F" w:rsidRDefault="00226614" w:rsidP="004C2E9A">
            <w:pPr>
              <w:rPr>
                <w:szCs w:val="28"/>
              </w:rPr>
            </w:pPr>
            <w:r w:rsidRPr="00A5617F">
              <w:rPr>
                <w:szCs w:val="28"/>
              </w:rPr>
              <w:t>Юдин Павел Павлович</w:t>
            </w:r>
          </w:p>
        </w:tc>
        <w:tc>
          <w:tcPr>
            <w:tcW w:w="4536" w:type="dxa"/>
          </w:tcPr>
          <w:p w:rsidR="00585097" w:rsidRPr="00A05EE2" w:rsidRDefault="00585097" w:rsidP="004C2E9A">
            <w:pPr>
              <w:jc w:val="center"/>
            </w:pPr>
            <w:r w:rsidRPr="00A05EE2">
              <w:t>Собрание избирателей по месту работы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61056D" w:rsidRDefault="00585097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585097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85097" w:rsidRPr="00D56AA2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2574</w:t>
      </w:r>
    </w:p>
    <w:p w:rsidR="00585097" w:rsidRPr="007A1666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585097" w:rsidRPr="00D56AA2" w:rsidTr="004C2E9A">
        <w:trPr>
          <w:trHeight w:val="251"/>
        </w:trPr>
        <w:tc>
          <w:tcPr>
            <w:tcW w:w="567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D56AA2" w:rsidRDefault="00585097" w:rsidP="004C2E9A">
            <w:pPr>
              <w:rPr>
                <w:b/>
                <w:sz w:val="24"/>
                <w:szCs w:val="24"/>
              </w:rPr>
            </w:pPr>
          </w:p>
        </w:tc>
      </w:tr>
      <w:tr w:rsidR="00585097" w:rsidRPr="0061056D" w:rsidTr="004C2E9A">
        <w:trPr>
          <w:trHeight w:val="358"/>
        </w:trPr>
        <w:tc>
          <w:tcPr>
            <w:tcW w:w="567" w:type="dxa"/>
          </w:tcPr>
          <w:p w:rsidR="00585097" w:rsidRPr="0061056D" w:rsidRDefault="00585097" w:rsidP="004C2E9A">
            <w:pPr>
              <w:jc w:val="center"/>
            </w:pPr>
            <w:r>
              <w:lastRenderedPageBreak/>
              <w:t>1</w:t>
            </w:r>
          </w:p>
        </w:tc>
        <w:tc>
          <w:tcPr>
            <w:tcW w:w="4253" w:type="dxa"/>
          </w:tcPr>
          <w:p w:rsidR="00585097" w:rsidRPr="00583B1F" w:rsidRDefault="00583B1F" w:rsidP="00583B1F">
            <w:pPr>
              <w:rPr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  <w:r w:rsidR="00226614">
              <w:rPr>
                <w:sz w:val="24"/>
                <w:szCs w:val="24"/>
              </w:rPr>
              <w:t xml:space="preserve"> </w:t>
            </w:r>
            <w:r w:rsidR="00226614" w:rsidRPr="00583B1F">
              <w:rPr>
                <w:szCs w:val="28"/>
              </w:rPr>
              <w:t>Масленникова Наталья Юрье</w:t>
            </w:r>
            <w:r w:rsidR="00226614" w:rsidRPr="00583B1F">
              <w:rPr>
                <w:szCs w:val="28"/>
              </w:rPr>
              <w:t>в</w:t>
            </w:r>
            <w:r w:rsidR="00226614" w:rsidRPr="00583B1F">
              <w:rPr>
                <w:szCs w:val="28"/>
              </w:rPr>
              <w:t xml:space="preserve">на </w:t>
            </w:r>
            <w:r w:rsidRPr="00583B1F">
              <w:rPr>
                <w:szCs w:val="28"/>
              </w:rPr>
              <w:t xml:space="preserve"> </w:t>
            </w:r>
            <w:r w:rsidR="00226614" w:rsidRPr="00583B1F">
              <w:rPr>
                <w:szCs w:val="28"/>
              </w:rPr>
              <w:t xml:space="preserve"> </w:t>
            </w:r>
            <w:r w:rsidR="004F434A" w:rsidRPr="00583B1F">
              <w:rPr>
                <w:szCs w:val="28"/>
              </w:rPr>
              <w:t xml:space="preserve"> </w:t>
            </w:r>
          </w:p>
        </w:tc>
        <w:tc>
          <w:tcPr>
            <w:tcW w:w="4536" w:type="dxa"/>
          </w:tcPr>
          <w:p w:rsidR="00585097" w:rsidRPr="00E270EB" w:rsidRDefault="00583B1F" w:rsidP="004C2E9A">
            <w:pPr>
              <w:jc w:val="center"/>
            </w:pPr>
            <w:r w:rsidRPr="00A05EE2">
              <w:t>Собрание избирателей по месту работы</w:t>
            </w:r>
            <w:r w:rsidR="00226614">
              <w:t xml:space="preserve"> 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61056D" w:rsidRDefault="00585097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A05EE2" w:rsidRPr="0061056D" w:rsidTr="004C2E9A">
        <w:trPr>
          <w:trHeight w:val="358"/>
        </w:trPr>
        <w:tc>
          <w:tcPr>
            <w:tcW w:w="567" w:type="dxa"/>
          </w:tcPr>
          <w:p w:rsidR="00A05EE2" w:rsidRDefault="00A5617F" w:rsidP="004C2E9A">
            <w:pPr>
              <w:jc w:val="center"/>
            </w:pPr>
            <w:r>
              <w:t>2</w:t>
            </w:r>
          </w:p>
        </w:tc>
        <w:tc>
          <w:tcPr>
            <w:tcW w:w="4253" w:type="dxa"/>
          </w:tcPr>
          <w:p w:rsidR="00A05EE2" w:rsidRPr="00A5617F" w:rsidRDefault="00A05EE2" w:rsidP="003F7881">
            <w:pPr>
              <w:rPr>
                <w:szCs w:val="28"/>
              </w:rPr>
            </w:pPr>
            <w:r w:rsidRPr="00A5617F">
              <w:rPr>
                <w:szCs w:val="28"/>
              </w:rPr>
              <w:t>Белушенко Наталья Николаевна</w:t>
            </w:r>
          </w:p>
        </w:tc>
        <w:tc>
          <w:tcPr>
            <w:tcW w:w="4536" w:type="dxa"/>
          </w:tcPr>
          <w:p w:rsidR="00A05EE2" w:rsidRPr="00A5617F" w:rsidRDefault="00A05EE2" w:rsidP="003F7881">
            <w:pPr>
              <w:rPr>
                <w:szCs w:val="28"/>
              </w:rPr>
            </w:pPr>
            <w:r w:rsidRPr="00A5617F">
              <w:rPr>
                <w:szCs w:val="28"/>
              </w:rPr>
              <w:t xml:space="preserve">Шахтинское местное отделение политической партии </w:t>
            </w:r>
            <w:r w:rsidRPr="00FC57BE">
              <w:rPr>
                <w:b/>
                <w:szCs w:val="28"/>
              </w:rPr>
              <w:t>«КОММ</w:t>
            </w:r>
            <w:r w:rsidRPr="00FC57BE">
              <w:rPr>
                <w:b/>
                <w:szCs w:val="28"/>
              </w:rPr>
              <w:t>У</w:t>
            </w:r>
            <w:r w:rsidRPr="00FC57BE">
              <w:rPr>
                <w:b/>
                <w:szCs w:val="28"/>
              </w:rPr>
              <w:t>НИСТИЧЕСКАЯ ПАРТИЯ РОССИЙСКОЙ ФЕДЕРАЦИИ»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A05EE2" w:rsidRDefault="00A05EE2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85097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85097" w:rsidRPr="00D56AA2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2576</w:t>
      </w:r>
    </w:p>
    <w:p w:rsidR="00585097" w:rsidRPr="007A1666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585097" w:rsidRPr="00D56AA2" w:rsidTr="004C2E9A">
        <w:trPr>
          <w:trHeight w:val="251"/>
        </w:trPr>
        <w:tc>
          <w:tcPr>
            <w:tcW w:w="567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D56AA2" w:rsidRDefault="00585097" w:rsidP="004C2E9A">
            <w:pPr>
              <w:rPr>
                <w:b/>
                <w:sz w:val="24"/>
                <w:szCs w:val="24"/>
              </w:rPr>
            </w:pPr>
          </w:p>
        </w:tc>
      </w:tr>
      <w:tr w:rsidR="00585097" w:rsidRPr="0061056D" w:rsidTr="004C2E9A">
        <w:trPr>
          <w:trHeight w:val="358"/>
        </w:trPr>
        <w:tc>
          <w:tcPr>
            <w:tcW w:w="567" w:type="dxa"/>
          </w:tcPr>
          <w:p w:rsidR="00585097" w:rsidRPr="0061056D" w:rsidRDefault="00585097" w:rsidP="004C2E9A">
            <w:pPr>
              <w:jc w:val="center"/>
            </w:pPr>
            <w:r>
              <w:t>1</w:t>
            </w:r>
          </w:p>
        </w:tc>
        <w:tc>
          <w:tcPr>
            <w:tcW w:w="4253" w:type="dxa"/>
          </w:tcPr>
          <w:p w:rsidR="00585097" w:rsidRPr="00583B1F" w:rsidRDefault="005D5043" w:rsidP="004C2E9A">
            <w:pPr>
              <w:rPr>
                <w:szCs w:val="28"/>
              </w:rPr>
            </w:pPr>
            <w:r w:rsidRPr="00583B1F">
              <w:rPr>
                <w:szCs w:val="28"/>
              </w:rPr>
              <w:t>Демехина Алла Владимировна</w:t>
            </w:r>
          </w:p>
        </w:tc>
        <w:tc>
          <w:tcPr>
            <w:tcW w:w="4536" w:type="dxa"/>
          </w:tcPr>
          <w:p w:rsidR="00585097" w:rsidRPr="00A05EE2" w:rsidRDefault="00585097" w:rsidP="004C2E9A">
            <w:pPr>
              <w:jc w:val="center"/>
            </w:pPr>
            <w:r w:rsidRPr="00A05EE2">
              <w:t>Собрание избирателей по месту работы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61056D" w:rsidRDefault="00585097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585097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85097" w:rsidRPr="00D56AA2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D56AA2">
        <w:rPr>
          <w:rFonts w:ascii="Times New Roman" w:hAnsi="Times New Roman"/>
          <w:b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b/>
          <w:sz w:val="28"/>
          <w:szCs w:val="28"/>
        </w:rPr>
        <w:t>2577</w:t>
      </w:r>
    </w:p>
    <w:p w:rsidR="00585097" w:rsidRPr="007A1666" w:rsidRDefault="00585097" w:rsidP="00585097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536"/>
        <w:gridCol w:w="709"/>
      </w:tblGrid>
      <w:tr w:rsidR="00585097" w:rsidRPr="00D56AA2" w:rsidTr="004C2E9A">
        <w:trPr>
          <w:trHeight w:val="251"/>
        </w:trPr>
        <w:tc>
          <w:tcPr>
            <w:tcW w:w="567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36" w:type="dxa"/>
          </w:tcPr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Субъект предложения кандидатуры</w:t>
            </w:r>
          </w:p>
          <w:p w:rsidR="00585097" w:rsidRPr="00D56AA2" w:rsidRDefault="00585097" w:rsidP="004C2E9A">
            <w:pPr>
              <w:jc w:val="center"/>
              <w:rPr>
                <w:b/>
                <w:sz w:val="24"/>
                <w:szCs w:val="24"/>
              </w:rPr>
            </w:pPr>
            <w:r w:rsidRPr="00D56AA2">
              <w:rPr>
                <w:b/>
                <w:sz w:val="24"/>
                <w:szCs w:val="24"/>
              </w:rPr>
              <w:t>в состав избирательной комиссии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5097" w:rsidRPr="00D56AA2" w:rsidRDefault="00585097" w:rsidP="004C2E9A">
            <w:pPr>
              <w:rPr>
                <w:b/>
                <w:sz w:val="24"/>
                <w:szCs w:val="24"/>
              </w:rPr>
            </w:pPr>
          </w:p>
        </w:tc>
      </w:tr>
      <w:tr w:rsidR="00A5617F" w:rsidRPr="0061056D" w:rsidTr="004C2E9A">
        <w:trPr>
          <w:trHeight w:val="358"/>
        </w:trPr>
        <w:tc>
          <w:tcPr>
            <w:tcW w:w="567" w:type="dxa"/>
          </w:tcPr>
          <w:p w:rsidR="00A5617F" w:rsidRPr="0061056D" w:rsidRDefault="00A5617F" w:rsidP="004C2E9A">
            <w:pPr>
              <w:jc w:val="center"/>
            </w:pPr>
            <w:r>
              <w:t>1</w:t>
            </w:r>
          </w:p>
        </w:tc>
        <w:tc>
          <w:tcPr>
            <w:tcW w:w="4253" w:type="dxa"/>
          </w:tcPr>
          <w:p w:rsidR="00A5617F" w:rsidRPr="00A5617F" w:rsidRDefault="00A5617F" w:rsidP="00585097">
            <w:pPr>
              <w:rPr>
                <w:szCs w:val="28"/>
              </w:rPr>
            </w:pPr>
            <w:r w:rsidRPr="00A5617F">
              <w:rPr>
                <w:szCs w:val="28"/>
              </w:rPr>
              <w:t xml:space="preserve"> Ненашева Елена Александровна  </w:t>
            </w:r>
          </w:p>
        </w:tc>
        <w:tc>
          <w:tcPr>
            <w:tcW w:w="4536" w:type="dxa"/>
          </w:tcPr>
          <w:p w:rsidR="00A5617F" w:rsidRPr="00A05EE2" w:rsidRDefault="00A5617F" w:rsidP="003F7881">
            <w:pPr>
              <w:jc w:val="center"/>
            </w:pPr>
            <w:r w:rsidRPr="00A05EE2">
              <w:t>Собрание избирателей по месту работы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A5617F" w:rsidRPr="0061056D" w:rsidRDefault="00A5617F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583B1F" w:rsidRPr="0061056D" w:rsidTr="004C2E9A">
        <w:trPr>
          <w:trHeight w:val="358"/>
        </w:trPr>
        <w:tc>
          <w:tcPr>
            <w:tcW w:w="567" w:type="dxa"/>
          </w:tcPr>
          <w:p w:rsidR="00583B1F" w:rsidRDefault="00583B1F" w:rsidP="004C2E9A">
            <w:pPr>
              <w:jc w:val="center"/>
            </w:pPr>
            <w:r>
              <w:t>2</w:t>
            </w:r>
          </w:p>
        </w:tc>
        <w:tc>
          <w:tcPr>
            <w:tcW w:w="4253" w:type="dxa"/>
          </w:tcPr>
          <w:p w:rsidR="00583B1F" w:rsidRPr="00A5617F" w:rsidRDefault="00583B1F" w:rsidP="00583B1F">
            <w:pPr>
              <w:rPr>
                <w:szCs w:val="28"/>
              </w:rPr>
            </w:pPr>
            <w:r w:rsidRPr="00A5617F">
              <w:rPr>
                <w:szCs w:val="28"/>
              </w:rPr>
              <w:t>Мальцева Антонина Викторовна</w:t>
            </w:r>
          </w:p>
        </w:tc>
        <w:tc>
          <w:tcPr>
            <w:tcW w:w="4536" w:type="dxa"/>
          </w:tcPr>
          <w:p w:rsidR="00583B1F" w:rsidRDefault="00583B1F" w:rsidP="008143C6">
            <w:pPr>
              <w:rPr>
                <w:sz w:val="24"/>
                <w:szCs w:val="24"/>
              </w:rPr>
            </w:pPr>
            <w:r w:rsidRPr="00E270EB">
              <w:t xml:space="preserve">Местное отделение </w:t>
            </w:r>
            <w:r>
              <w:t>П</w:t>
            </w:r>
            <w:r w:rsidRPr="00E270EB">
              <w:t xml:space="preserve">олитической партии </w:t>
            </w:r>
            <w:r w:rsidRPr="00FC57BE">
              <w:rPr>
                <w:b/>
              </w:rPr>
              <w:t>СПРАВЕДЛИВАЯ РО</w:t>
            </w:r>
            <w:r w:rsidRPr="00FC57BE">
              <w:rPr>
                <w:b/>
              </w:rPr>
              <w:t>С</w:t>
            </w:r>
            <w:r w:rsidRPr="00FC57BE">
              <w:rPr>
                <w:b/>
              </w:rPr>
              <w:t xml:space="preserve">СИЯ </w:t>
            </w:r>
            <w:r w:rsidRPr="00E270EB">
              <w:t xml:space="preserve">в </w:t>
            </w:r>
            <w:r>
              <w:t>городе</w:t>
            </w:r>
            <w:r w:rsidRPr="00E270EB">
              <w:t xml:space="preserve"> Шахты Ростовской области</w:t>
            </w:r>
            <w:r>
              <w:rPr>
                <w:sz w:val="24"/>
                <w:szCs w:val="24"/>
              </w:rPr>
              <w:t xml:space="preserve"> </w:t>
            </w:r>
            <w:r w:rsidR="008143C6"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583B1F" w:rsidRDefault="00583B1F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57BE" w:rsidRPr="0061056D" w:rsidTr="004C2E9A">
        <w:trPr>
          <w:trHeight w:val="358"/>
        </w:trPr>
        <w:tc>
          <w:tcPr>
            <w:tcW w:w="567" w:type="dxa"/>
          </w:tcPr>
          <w:p w:rsidR="00FC57BE" w:rsidRDefault="00FC57BE" w:rsidP="004C2E9A">
            <w:pPr>
              <w:jc w:val="center"/>
            </w:pPr>
            <w:r>
              <w:t>3</w:t>
            </w:r>
          </w:p>
        </w:tc>
        <w:tc>
          <w:tcPr>
            <w:tcW w:w="4253" w:type="dxa"/>
          </w:tcPr>
          <w:p w:rsidR="00FC57BE" w:rsidRPr="00A5617F" w:rsidRDefault="00FC57BE" w:rsidP="00FC57BE">
            <w:pPr>
              <w:rPr>
                <w:szCs w:val="28"/>
              </w:rPr>
            </w:pPr>
            <w:r>
              <w:rPr>
                <w:szCs w:val="28"/>
              </w:rPr>
              <w:t>Зайцева Татьяна Владимировна</w:t>
            </w:r>
          </w:p>
        </w:tc>
        <w:tc>
          <w:tcPr>
            <w:tcW w:w="4536" w:type="dxa"/>
          </w:tcPr>
          <w:p w:rsidR="00FC57BE" w:rsidRPr="00A5617F" w:rsidRDefault="00FC57BE" w:rsidP="00FC57BE">
            <w:pPr>
              <w:rPr>
                <w:szCs w:val="28"/>
              </w:rPr>
            </w:pPr>
            <w:r w:rsidRPr="00A5617F">
              <w:rPr>
                <w:szCs w:val="28"/>
              </w:rPr>
              <w:t xml:space="preserve">Шахтинское местное отделение </w:t>
            </w:r>
            <w:r>
              <w:rPr>
                <w:szCs w:val="28"/>
              </w:rPr>
              <w:t xml:space="preserve">Всероссийской </w:t>
            </w:r>
            <w:r w:rsidRPr="00A5617F">
              <w:rPr>
                <w:szCs w:val="28"/>
              </w:rPr>
              <w:t>политической па</w:t>
            </w:r>
            <w:r w:rsidRPr="00A5617F">
              <w:rPr>
                <w:szCs w:val="28"/>
              </w:rPr>
              <w:t>р</w:t>
            </w:r>
            <w:r w:rsidRPr="00A5617F">
              <w:rPr>
                <w:szCs w:val="28"/>
              </w:rPr>
              <w:t xml:space="preserve">тии </w:t>
            </w:r>
            <w:r w:rsidRPr="00FC57BE">
              <w:rPr>
                <w:b/>
                <w:szCs w:val="28"/>
              </w:rPr>
              <w:t>«</w:t>
            </w:r>
            <w:r>
              <w:rPr>
                <w:b/>
                <w:szCs w:val="28"/>
              </w:rPr>
              <w:t>ЕДИНАЯ РОССИЯ</w:t>
            </w:r>
            <w:r w:rsidRPr="00FC57BE">
              <w:rPr>
                <w:b/>
                <w:szCs w:val="28"/>
              </w:rPr>
              <w:t>»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FC57BE" w:rsidRDefault="00FC57BE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57BE" w:rsidRPr="0061056D" w:rsidTr="004C2E9A">
        <w:trPr>
          <w:trHeight w:val="358"/>
        </w:trPr>
        <w:tc>
          <w:tcPr>
            <w:tcW w:w="567" w:type="dxa"/>
          </w:tcPr>
          <w:p w:rsidR="00FC57BE" w:rsidRDefault="00FC57BE" w:rsidP="004C2E9A">
            <w:pPr>
              <w:jc w:val="center"/>
            </w:pPr>
            <w:r>
              <w:t>4</w:t>
            </w:r>
          </w:p>
        </w:tc>
        <w:tc>
          <w:tcPr>
            <w:tcW w:w="4253" w:type="dxa"/>
          </w:tcPr>
          <w:p w:rsidR="00FC57BE" w:rsidRPr="00A5617F" w:rsidRDefault="00FC57BE" w:rsidP="004C2E9A">
            <w:pPr>
              <w:rPr>
                <w:szCs w:val="28"/>
              </w:rPr>
            </w:pPr>
            <w:r w:rsidRPr="00A5617F">
              <w:rPr>
                <w:szCs w:val="28"/>
              </w:rPr>
              <w:t>Сидельникова Арина Тимофее</w:t>
            </w:r>
            <w:r w:rsidRPr="00A5617F">
              <w:rPr>
                <w:szCs w:val="28"/>
              </w:rPr>
              <w:t>в</w:t>
            </w:r>
            <w:r w:rsidRPr="00A5617F">
              <w:rPr>
                <w:szCs w:val="28"/>
              </w:rPr>
              <w:t xml:space="preserve">на </w:t>
            </w:r>
            <w:r>
              <w:rPr>
                <w:szCs w:val="28"/>
              </w:rPr>
              <w:t xml:space="preserve"> </w:t>
            </w:r>
          </w:p>
        </w:tc>
        <w:tc>
          <w:tcPr>
            <w:tcW w:w="4536" w:type="dxa"/>
          </w:tcPr>
          <w:p w:rsidR="00FC57BE" w:rsidRPr="00E270EB" w:rsidRDefault="00FC57BE" w:rsidP="008143C6">
            <w:r>
              <w:t>Собрание избирателей по месту учебы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FC57BE" w:rsidRDefault="00FC57BE" w:rsidP="004C2E9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72068" w:rsidRDefault="00572068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sectPr w:rsidR="00572068" w:rsidSect="00777176">
      <w:headerReference w:type="even" r:id="rId9"/>
      <w:headerReference w:type="default" r:id="rId10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FC0" w:rsidRDefault="00793FC0">
      <w:r>
        <w:separator/>
      </w:r>
    </w:p>
  </w:endnote>
  <w:endnote w:type="continuationSeparator" w:id="0">
    <w:p w:rsidR="00793FC0" w:rsidRDefault="00793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FC0" w:rsidRDefault="00793FC0">
      <w:r>
        <w:separator/>
      </w:r>
    </w:p>
  </w:footnote>
  <w:footnote w:type="continuationSeparator" w:id="0">
    <w:p w:rsidR="00793FC0" w:rsidRDefault="00793F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1BA8" w:rsidRDefault="00921BA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1BA8" w:rsidRDefault="00921BA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1BA8" w:rsidRDefault="00921BA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C57BE">
      <w:rPr>
        <w:rStyle w:val="a5"/>
        <w:noProof/>
      </w:rPr>
      <w:t>3</w:t>
    </w:r>
    <w:r>
      <w:rPr>
        <w:rStyle w:val="a5"/>
      </w:rPr>
      <w:fldChar w:fldCharType="end"/>
    </w:r>
  </w:p>
  <w:p w:rsidR="00921BA8" w:rsidRDefault="00921BA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03AD"/>
    <w:multiLevelType w:val="hybridMultilevel"/>
    <w:tmpl w:val="E8B0355A"/>
    <w:lvl w:ilvl="0" w:tplc="9D2AE8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A5818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F664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8881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0AF8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CC80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F031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6818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82F7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6F757D"/>
    <w:multiLevelType w:val="hybridMultilevel"/>
    <w:tmpl w:val="85EC4FB0"/>
    <w:lvl w:ilvl="0" w:tplc="FFFFFFFF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3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4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40ED7593"/>
    <w:multiLevelType w:val="hybridMultilevel"/>
    <w:tmpl w:val="CEA67542"/>
    <w:lvl w:ilvl="0" w:tplc="02A6F4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5627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7ACE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3019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846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CA2C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EACB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9086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C8A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9">
    <w:nsid w:val="57BF0B1B"/>
    <w:multiLevelType w:val="hybridMultilevel"/>
    <w:tmpl w:val="6510B53C"/>
    <w:lvl w:ilvl="0" w:tplc="4C44253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A59E3F72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77C66EBA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57C489E8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E3C554E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282221FA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C8364142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BD4FE88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53C04A66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0">
    <w:nsid w:val="61281218"/>
    <w:multiLevelType w:val="hybridMultilevel"/>
    <w:tmpl w:val="BFB2A61A"/>
    <w:lvl w:ilvl="0" w:tplc="24D2F5B2">
      <w:start w:val="1"/>
      <w:numFmt w:val="decimal"/>
      <w:lvlText w:val=" 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9"/>
  </w:num>
  <w:num w:numId="5">
    <w:abstractNumId w:val="5"/>
  </w:num>
  <w:num w:numId="6">
    <w:abstractNumId w:val="11"/>
  </w:num>
  <w:num w:numId="7">
    <w:abstractNumId w:val="7"/>
  </w:num>
  <w:num w:numId="8">
    <w:abstractNumId w:val="3"/>
  </w:num>
  <w:num w:numId="9">
    <w:abstractNumId w:val="8"/>
  </w:num>
  <w:num w:numId="10">
    <w:abstractNumId w:val="12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557C"/>
    <w:rsid w:val="00036AEE"/>
    <w:rsid w:val="000432CC"/>
    <w:rsid w:val="000672BB"/>
    <w:rsid w:val="0007384E"/>
    <w:rsid w:val="000840D3"/>
    <w:rsid w:val="00097D76"/>
    <w:rsid w:val="000A0C03"/>
    <w:rsid w:val="000A3D3D"/>
    <w:rsid w:val="000B235E"/>
    <w:rsid w:val="000B67C5"/>
    <w:rsid w:val="000D4E2D"/>
    <w:rsid w:val="000E295E"/>
    <w:rsid w:val="000F4E41"/>
    <w:rsid w:val="000F5536"/>
    <w:rsid w:val="00112EC1"/>
    <w:rsid w:val="00154F0B"/>
    <w:rsid w:val="00171FFF"/>
    <w:rsid w:val="001762B3"/>
    <w:rsid w:val="00177E51"/>
    <w:rsid w:val="001A1F0B"/>
    <w:rsid w:val="001D569B"/>
    <w:rsid w:val="001E3800"/>
    <w:rsid w:val="001E7EFC"/>
    <w:rsid w:val="00215ED9"/>
    <w:rsid w:val="00226614"/>
    <w:rsid w:val="00234A52"/>
    <w:rsid w:val="00235FA8"/>
    <w:rsid w:val="002537C4"/>
    <w:rsid w:val="0026517A"/>
    <w:rsid w:val="0029350F"/>
    <w:rsid w:val="00296C09"/>
    <w:rsid w:val="002A7CE1"/>
    <w:rsid w:val="002B7D2A"/>
    <w:rsid w:val="002C202D"/>
    <w:rsid w:val="00325C73"/>
    <w:rsid w:val="00346520"/>
    <w:rsid w:val="003568F8"/>
    <w:rsid w:val="00362D5E"/>
    <w:rsid w:val="003853F2"/>
    <w:rsid w:val="00386E4B"/>
    <w:rsid w:val="00391F52"/>
    <w:rsid w:val="003B65E5"/>
    <w:rsid w:val="003C1AC6"/>
    <w:rsid w:val="003C324A"/>
    <w:rsid w:val="003D1943"/>
    <w:rsid w:val="003F7881"/>
    <w:rsid w:val="004038DB"/>
    <w:rsid w:val="004438F4"/>
    <w:rsid w:val="00464176"/>
    <w:rsid w:val="00475F39"/>
    <w:rsid w:val="004A4260"/>
    <w:rsid w:val="004B7D96"/>
    <w:rsid w:val="004C194E"/>
    <w:rsid w:val="004C2E9A"/>
    <w:rsid w:val="004C5E0F"/>
    <w:rsid w:val="004D6222"/>
    <w:rsid w:val="004D74E8"/>
    <w:rsid w:val="004F434A"/>
    <w:rsid w:val="004F47BB"/>
    <w:rsid w:val="00504074"/>
    <w:rsid w:val="00505BF8"/>
    <w:rsid w:val="005104D6"/>
    <w:rsid w:val="00524421"/>
    <w:rsid w:val="0052674A"/>
    <w:rsid w:val="00570B61"/>
    <w:rsid w:val="00572068"/>
    <w:rsid w:val="00583B1F"/>
    <w:rsid w:val="00585097"/>
    <w:rsid w:val="00585793"/>
    <w:rsid w:val="00585975"/>
    <w:rsid w:val="0059044E"/>
    <w:rsid w:val="005963BE"/>
    <w:rsid w:val="005A7937"/>
    <w:rsid w:val="005B0A46"/>
    <w:rsid w:val="005C7187"/>
    <w:rsid w:val="005D5043"/>
    <w:rsid w:val="005E40CE"/>
    <w:rsid w:val="005F2BD4"/>
    <w:rsid w:val="005F33CF"/>
    <w:rsid w:val="00611A02"/>
    <w:rsid w:val="00632C7B"/>
    <w:rsid w:val="00644FA3"/>
    <w:rsid w:val="006662F4"/>
    <w:rsid w:val="00666415"/>
    <w:rsid w:val="00675018"/>
    <w:rsid w:val="00675461"/>
    <w:rsid w:val="00694C94"/>
    <w:rsid w:val="006A496D"/>
    <w:rsid w:val="006E0CF5"/>
    <w:rsid w:val="006F5E8F"/>
    <w:rsid w:val="006F6163"/>
    <w:rsid w:val="00744EEF"/>
    <w:rsid w:val="00745FDE"/>
    <w:rsid w:val="0075401D"/>
    <w:rsid w:val="00755D64"/>
    <w:rsid w:val="00760FD6"/>
    <w:rsid w:val="0076557C"/>
    <w:rsid w:val="00767CB4"/>
    <w:rsid w:val="00777176"/>
    <w:rsid w:val="00793FC0"/>
    <w:rsid w:val="007B7B3C"/>
    <w:rsid w:val="007C7D0D"/>
    <w:rsid w:val="007D1ABB"/>
    <w:rsid w:val="007E1351"/>
    <w:rsid w:val="007E1ABA"/>
    <w:rsid w:val="007E21FD"/>
    <w:rsid w:val="007E36B5"/>
    <w:rsid w:val="007E7751"/>
    <w:rsid w:val="0080634C"/>
    <w:rsid w:val="008143C6"/>
    <w:rsid w:val="00816995"/>
    <w:rsid w:val="00842458"/>
    <w:rsid w:val="008441F2"/>
    <w:rsid w:val="00853B17"/>
    <w:rsid w:val="00863E62"/>
    <w:rsid w:val="008B20B9"/>
    <w:rsid w:val="008E47A4"/>
    <w:rsid w:val="008E630C"/>
    <w:rsid w:val="008E685F"/>
    <w:rsid w:val="008F71A0"/>
    <w:rsid w:val="009056F6"/>
    <w:rsid w:val="00912600"/>
    <w:rsid w:val="00921BA8"/>
    <w:rsid w:val="009441ED"/>
    <w:rsid w:val="0095151F"/>
    <w:rsid w:val="00982FCB"/>
    <w:rsid w:val="009909BA"/>
    <w:rsid w:val="009A4C3F"/>
    <w:rsid w:val="009A5254"/>
    <w:rsid w:val="009C4344"/>
    <w:rsid w:val="009D4DA1"/>
    <w:rsid w:val="009E58B6"/>
    <w:rsid w:val="00A05EE2"/>
    <w:rsid w:val="00A308FD"/>
    <w:rsid w:val="00A432DD"/>
    <w:rsid w:val="00A4406D"/>
    <w:rsid w:val="00A5617F"/>
    <w:rsid w:val="00A627A3"/>
    <w:rsid w:val="00A722CF"/>
    <w:rsid w:val="00A756B4"/>
    <w:rsid w:val="00A90597"/>
    <w:rsid w:val="00AA13A1"/>
    <w:rsid w:val="00AA72FC"/>
    <w:rsid w:val="00AA7379"/>
    <w:rsid w:val="00AD2CAD"/>
    <w:rsid w:val="00AD33ED"/>
    <w:rsid w:val="00B10AD1"/>
    <w:rsid w:val="00B11AA6"/>
    <w:rsid w:val="00B150E5"/>
    <w:rsid w:val="00B15A35"/>
    <w:rsid w:val="00B2548E"/>
    <w:rsid w:val="00B315FF"/>
    <w:rsid w:val="00B4049A"/>
    <w:rsid w:val="00B46602"/>
    <w:rsid w:val="00B62DB4"/>
    <w:rsid w:val="00B647A8"/>
    <w:rsid w:val="00B71B85"/>
    <w:rsid w:val="00B726FE"/>
    <w:rsid w:val="00B83C5C"/>
    <w:rsid w:val="00B87CB7"/>
    <w:rsid w:val="00B96324"/>
    <w:rsid w:val="00BD19E6"/>
    <w:rsid w:val="00BE04CE"/>
    <w:rsid w:val="00BE16CD"/>
    <w:rsid w:val="00BF15D9"/>
    <w:rsid w:val="00BF24F3"/>
    <w:rsid w:val="00C01FC9"/>
    <w:rsid w:val="00C03FF3"/>
    <w:rsid w:val="00C23052"/>
    <w:rsid w:val="00C332E6"/>
    <w:rsid w:val="00C44DAC"/>
    <w:rsid w:val="00C45074"/>
    <w:rsid w:val="00C647F8"/>
    <w:rsid w:val="00C711C0"/>
    <w:rsid w:val="00C762F5"/>
    <w:rsid w:val="00C82B41"/>
    <w:rsid w:val="00C850DC"/>
    <w:rsid w:val="00CE4818"/>
    <w:rsid w:val="00D0465A"/>
    <w:rsid w:val="00D11DC4"/>
    <w:rsid w:val="00D528EA"/>
    <w:rsid w:val="00D56AA2"/>
    <w:rsid w:val="00D632DD"/>
    <w:rsid w:val="00D90E29"/>
    <w:rsid w:val="00DA605D"/>
    <w:rsid w:val="00DE704A"/>
    <w:rsid w:val="00E07D9D"/>
    <w:rsid w:val="00E21ABF"/>
    <w:rsid w:val="00E60D57"/>
    <w:rsid w:val="00E67647"/>
    <w:rsid w:val="00E81E20"/>
    <w:rsid w:val="00E86104"/>
    <w:rsid w:val="00E8619E"/>
    <w:rsid w:val="00EC5325"/>
    <w:rsid w:val="00EE122C"/>
    <w:rsid w:val="00EE6873"/>
    <w:rsid w:val="00F210F7"/>
    <w:rsid w:val="00F52EC4"/>
    <w:rsid w:val="00F61F7F"/>
    <w:rsid w:val="00F73FAC"/>
    <w:rsid w:val="00F82B8C"/>
    <w:rsid w:val="00F85325"/>
    <w:rsid w:val="00F96448"/>
    <w:rsid w:val="00F97351"/>
    <w:rsid w:val="00FA013D"/>
    <w:rsid w:val="00FA3DA2"/>
    <w:rsid w:val="00FA416F"/>
    <w:rsid w:val="00FC57BE"/>
    <w:rsid w:val="00FF1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536"/>
        <w:tab w:val="right" w:pos="9072"/>
      </w:tabs>
    </w:pPr>
  </w:style>
  <w:style w:type="paragraph" w:styleId="a4">
    <w:name w:val="footer"/>
    <w:basedOn w:val="a"/>
    <w:semiHidden/>
    <w:pPr>
      <w:tabs>
        <w:tab w:val="center" w:pos="4536"/>
        <w:tab w:val="right" w:pos="9072"/>
      </w:tabs>
    </w:pPr>
  </w:style>
  <w:style w:type="character" w:styleId="a5">
    <w:name w:val="page number"/>
    <w:basedOn w:val="a0"/>
    <w:semiHidden/>
  </w:style>
  <w:style w:type="paragraph" w:styleId="a6">
    <w:name w:val="Body Text"/>
    <w:basedOn w:val="a"/>
    <w:semiHidden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semiHidden/>
    <w:unhideWhenUsed/>
    <w:rsid w:val="002537C4"/>
    <w:pPr>
      <w:spacing w:before="100" w:beforeAutospacing="1" w:after="100" w:afterAutospacing="1"/>
    </w:pPr>
    <w:rPr>
      <w:sz w:val="18"/>
      <w:szCs w:val="18"/>
    </w:rPr>
  </w:style>
  <w:style w:type="paragraph" w:customStyle="1" w:styleId="ac">
    <w:name w:val="Рабочий"/>
    <w:basedOn w:val="a"/>
    <w:rsid w:val="00C03FF3"/>
    <w:pPr>
      <w:spacing w:line="360" w:lineRule="auto"/>
      <w:ind w:firstLine="709"/>
      <w:jc w:val="both"/>
    </w:pPr>
    <w:rPr>
      <w:sz w:val="24"/>
    </w:rPr>
  </w:style>
  <w:style w:type="paragraph" w:styleId="3">
    <w:name w:val="Body Text Indent 3"/>
    <w:basedOn w:val="a"/>
    <w:link w:val="30"/>
    <w:uiPriority w:val="99"/>
    <w:semiHidden/>
    <w:unhideWhenUsed/>
    <w:rsid w:val="00755D6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rsid w:val="00755D64"/>
    <w:rPr>
      <w:sz w:val="16"/>
      <w:szCs w:val="16"/>
    </w:rPr>
  </w:style>
  <w:style w:type="paragraph" w:customStyle="1" w:styleId="14-15">
    <w:name w:val="14-15"/>
    <w:basedOn w:val="a"/>
    <w:rsid w:val="000432CC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d">
    <w:name w:val="footnote text"/>
    <w:basedOn w:val="a"/>
    <w:link w:val="ae"/>
    <w:uiPriority w:val="99"/>
    <w:semiHidden/>
    <w:unhideWhenUsed/>
    <w:rsid w:val="000432CC"/>
    <w:pPr>
      <w:ind w:firstLine="360"/>
    </w:pPr>
    <w:rPr>
      <w:rFonts w:ascii="Calibri" w:hAnsi="Calibri"/>
      <w:sz w:val="20"/>
      <w:lang w:val="en-US" w:eastAsia="en-US" w:bidi="en-US"/>
    </w:rPr>
  </w:style>
  <w:style w:type="character" w:customStyle="1" w:styleId="ae">
    <w:name w:val="Текст сноски Знак"/>
    <w:link w:val="ad"/>
    <w:uiPriority w:val="99"/>
    <w:semiHidden/>
    <w:rsid w:val="000432CC"/>
    <w:rPr>
      <w:rFonts w:ascii="Calibri" w:hAnsi="Calibri"/>
      <w:lang w:val="en-US" w:eastAsia="en-US" w:bidi="en-US"/>
    </w:rPr>
  </w:style>
  <w:style w:type="character" w:styleId="af">
    <w:name w:val="footnote reference"/>
    <w:uiPriority w:val="99"/>
    <w:semiHidden/>
    <w:unhideWhenUsed/>
    <w:rsid w:val="000432CC"/>
    <w:rPr>
      <w:vertAlign w:val="superscript"/>
    </w:rPr>
  </w:style>
  <w:style w:type="table" w:styleId="af0">
    <w:name w:val="Table Grid"/>
    <w:basedOn w:val="a1"/>
    <w:uiPriority w:val="59"/>
    <w:rsid w:val="00B726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B726FE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149</TotalTime>
  <Pages>11</Pages>
  <Words>2250</Words>
  <Characters>12830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15050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Тик</dc:creator>
  <cp:keywords/>
  <dc:description/>
  <cp:lastModifiedBy>ARM_PPZ</cp:lastModifiedBy>
  <cp:revision>4</cp:revision>
  <cp:lastPrinted>2018-02-13T12:37:00Z</cp:lastPrinted>
  <dcterms:created xsi:type="dcterms:W3CDTF">2018-02-13T12:35:00Z</dcterms:created>
  <dcterms:modified xsi:type="dcterms:W3CDTF">2018-02-16T17:52:00Z</dcterms:modified>
</cp:coreProperties>
</file>