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9E163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D2B25">
        <w:t>-6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295890">
        <w:rPr>
          <w:b/>
          <w:bCs/>
          <w:szCs w:val="28"/>
        </w:rPr>
        <w:t>Труфанову Роману Николаевичу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295890">
        <w:rPr>
          <w:sz w:val="28"/>
          <w:szCs w:val="28"/>
        </w:rPr>
        <w:t>Труфанова Р.Н</w:t>
      </w:r>
      <w:r w:rsidR="00893F7C">
        <w:rPr>
          <w:sz w:val="28"/>
          <w:szCs w:val="28"/>
        </w:rPr>
        <w:t>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295890">
        <w:rPr>
          <w:szCs w:val="28"/>
        </w:rPr>
        <w:t>Труфанову Роману Николаевичу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AC8" w:rsidRDefault="006E6AC8">
      <w:r>
        <w:separator/>
      </w:r>
    </w:p>
  </w:endnote>
  <w:endnote w:type="continuationSeparator" w:id="1">
    <w:p w:rsidR="006E6AC8" w:rsidRDefault="006E6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AC8" w:rsidRDefault="006E6AC8">
      <w:r>
        <w:separator/>
      </w:r>
    </w:p>
  </w:footnote>
  <w:footnote w:type="continuationSeparator" w:id="1">
    <w:p w:rsidR="006E6AC8" w:rsidRDefault="006E6A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E6AC8"/>
    <w:rsid w:val="006F1806"/>
    <w:rsid w:val="007055FD"/>
    <w:rsid w:val="00711330"/>
    <w:rsid w:val="00716AD7"/>
    <w:rsid w:val="00732692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6AAA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2B25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163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2D66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2020-07-14T15:59:00Z</dcterms:created>
  <dcterms:modified xsi:type="dcterms:W3CDTF">2020-07-14T15:59:00Z</dcterms:modified>
</cp:coreProperties>
</file>