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014192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295890">
        <w:t>4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224</w:t>
      </w:r>
      <w:r w:rsidR="00893F7C">
        <w:t>-</w:t>
      </w:r>
      <w:r w:rsidR="00510BFA">
        <w:t>7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6265A1">
        <w:rPr>
          <w:b/>
          <w:bCs/>
          <w:szCs w:val="28"/>
        </w:rPr>
        <w:t>Корниенко Юрию Юрьевичу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6265A1">
        <w:rPr>
          <w:sz w:val="28"/>
          <w:szCs w:val="28"/>
        </w:rPr>
        <w:t>Корниенко Ю.Ю</w:t>
      </w:r>
      <w:r w:rsidR="00F14CD9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6265A1">
        <w:rPr>
          <w:szCs w:val="28"/>
        </w:rPr>
        <w:t>Корниенко Юрию Юрьевичу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513" w:rsidRDefault="00EE2513">
      <w:r>
        <w:separator/>
      </w:r>
    </w:p>
  </w:endnote>
  <w:endnote w:type="continuationSeparator" w:id="1">
    <w:p w:rsidR="00EE2513" w:rsidRDefault="00EE2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513" w:rsidRDefault="00EE2513">
      <w:r>
        <w:separator/>
      </w:r>
    </w:p>
  </w:footnote>
  <w:footnote w:type="continuationSeparator" w:id="1">
    <w:p w:rsidR="00EE2513" w:rsidRDefault="00EE2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4192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90764"/>
    <w:rsid w:val="004C0962"/>
    <w:rsid w:val="004C3D75"/>
    <w:rsid w:val="004C4097"/>
    <w:rsid w:val="004C7166"/>
    <w:rsid w:val="004F32B4"/>
    <w:rsid w:val="005047E6"/>
    <w:rsid w:val="00510BFA"/>
    <w:rsid w:val="00510D5E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72F1"/>
    <w:rsid w:val="006265A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2725"/>
    <w:rsid w:val="00716AD7"/>
    <w:rsid w:val="00732692"/>
    <w:rsid w:val="0075066B"/>
    <w:rsid w:val="007643C5"/>
    <w:rsid w:val="00767BFD"/>
    <w:rsid w:val="00775105"/>
    <w:rsid w:val="00790AAF"/>
    <w:rsid w:val="007A08AF"/>
    <w:rsid w:val="007A31E3"/>
    <w:rsid w:val="007A7CF8"/>
    <w:rsid w:val="007B5352"/>
    <w:rsid w:val="007D5060"/>
    <w:rsid w:val="007E17D2"/>
    <w:rsid w:val="007F4566"/>
    <w:rsid w:val="00802729"/>
    <w:rsid w:val="00803CBD"/>
    <w:rsid w:val="00817443"/>
    <w:rsid w:val="00830575"/>
    <w:rsid w:val="00833EDD"/>
    <w:rsid w:val="008642AD"/>
    <w:rsid w:val="00872DF9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398"/>
    <w:rsid w:val="009B0B0B"/>
    <w:rsid w:val="009E29CD"/>
    <w:rsid w:val="009F0EB8"/>
    <w:rsid w:val="00A03EDA"/>
    <w:rsid w:val="00A1068E"/>
    <w:rsid w:val="00A1573A"/>
    <w:rsid w:val="00A3753D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C11F0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A48FD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998"/>
    <w:rsid w:val="00CA3C2A"/>
    <w:rsid w:val="00CB047A"/>
    <w:rsid w:val="00CC317F"/>
    <w:rsid w:val="00CC3C52"/>
    <w:rsid w:val="00CC735C"/>
    <w:rsid w:val="00CD4376"/>
    <w:rsid w:val="00CE245E"/>
    <w:rsid w:val="00CE563E"/>
    <w:rsid w:val="00CF18CF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2513"/>
    <w:rsid w:val="00EE6A26"/>
    <w:rsid w:val="00EF234C"/>
    <w:rsid w:val="00EF68C1"/>
    <w:rsid w:val="00F03ECB"/>
    <w:rsid w:val="00F10417"/>
    <w:rsid w:val="00F1453E"/>
    <w:rsid w:val="00F14CD9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0464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2020-07-14T07:27:00Z</cp:lastPrinted>
  <dcterms:created xsi:type="dcterms:W3CDTF">2020-07-14T16:00:00Z</dcterms:created>
  <dcterms:modified xsi:type="dcterms:W3CDTF">2020-07-14T16:00:00Z</dcterms:modified>
</cp:coreProperties>
</file>