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BA8" w:rsidRDefault="005A53A1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2578735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921BA8" w:rsidRDefault="00921BA8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921BA8" w:rsidRDefault="00921BA8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921BA8" w:rsidRDefault="00921BA8">
      <w:pPr>
        <w:pStyle w:val="a8"/>
        <w:tabs>
          <w:tab w:val="left" w:pos="9072"/>
        </w:tabs>
        <w:ind w:left="0"/>
        <w:jc w:val="center"/>
      </w:pPr>
      <w:r>
        <w:br/>
      </w:r>
      <w:r w:rsidR="001F16F4">
        <w:t>29</w:t>
      </w:r>
      <w:r w:rsidR="002C6B9C">
        <w:t xml:space="preserve"> декабря</w:t>
      </w:r>
      <w:r w:rsidR="003B4125">
        <w:t xml:space="preserve"> </w:t>
      </w:r>
      <w:r w:rsidR="002C6B9C">
        <w:t xml:space="preserve"> </w:t>
      </w:r>
      <w:r>
        <w:t>20</w:t>
      </w:r>
      <w:r w:rsidR="002C6B9C">
        <w:t>21</w:t>
      </w:r>
      <w:r>
        <w:t xml:space="preserve"> года                                                                                    </w:t>
      </w:r>
      <w:r w:rsidR="008F71A0">
        <w:t xml:space="preserve">№ </w:t>
      </w:r>
      <w:r w:rsidR="001F16F4">
        <w:t>31</w:t>
      </w:r>
      <w:r w:rsidR="002C6B9C">
        <w:t>-</w:t>
      </w:r>
      <w:r w:rsidR="001F16F4">
        <w:t>1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921BA8" w:rsidRDefault="00921BA8">
      <w:pPr>
        <w:jc w:val="center"/>
      </w:pPr>
    </w:p>
    <w:p w:rsidR="00921BA8" w:rsidRPr="00AF04A4" w:rsidRDefault="00921BA8" w:rsidP="002C6B9C">
      <w:pPr>
        <w:tabs>
          <w:tab w:val="left" w:pos="8080"/>
        </w:tabs>
        <w:spacing w:before="60" w:after="60"/>
        <w:ind w:left="1418" w:right="1274"/>
        <w:jc w:val="both"/>
        <w:rPr>
          <w:b/>
        </w:rPr>
      </w:pPr>
      <w:r>
        <w:rPr>
          <w:b/>
          <w:kern w:val="28"/>
        </w:rPr>
        <w:t xml:space="preserve">О </w:t>
      </w:r>
      <w:r w:rsidR="008F0F10">
        <w:rPr>
          <w:b/>
        </w:rPr>
        <w:t>режиме работы Т</w:t>
      </w:r>
      <w:r>
        <w:rPr>
          <w:b/>
        </w:rPr>
        <w:t xml:space="preserve">ерриториальной </w:t>
      </w:r>
      <w:r w:rsidR="00B31175">
        <w:rPr>
          <w:b/>
        </w:rPr>
        <w:br/>
      </w:r>
      <w:r>
        <w:rPr>
          <w:b/>
        </w:rPr>
        <w:t>избирательной комиссии города</w:t>
      </w:r>
      <w:r w:rsidR="002C6B9C">
        <w:rPr>
          <w:b/>
        </w:rPr>
        <w:t xml:space="preserve"> </w:t>
      </w:r>
      <w:r>
        <w:rPr>
          <w:b/>
        </w:rPr>
        <w:t>Шахты</w:t>
      </w:r>
      <w:r w:rsidR="002C6B9C">
        <w:rPr>
          <w:b/>
        </w:rPr>
        <w:t xml:space="preserve"> </w:t>
      </w:r>
      <w:r w:rsidR="002C6B9C">
        <w:rPr>
          <w:b/>
        </w:rPr>
        <w:br/>
        <w:t>Ростовской области</w:t>
      </w:r>
      <w:r>
        <w:rPr>
          <w:b/>
        </w:rPr>
        <w:t xml:space="preserve"> в период подготовки и </w:t>
      </w:r>
      <w:r w:rsidR="002C6B9C">
        <w:rPr>
          <w:b/>
        </w:rPr>
        <w:br/>
      </w:r>
      <w:r>
        <w:rPr>
          <w:b/>
        </w:rPr>
        <w:t>пров</w:t>
      </w:r>
      <w:r>
        <w:rPr>
          <w:b/>
        </w:rPr>
        <w:t>е</w:t>
      </w:r>
      <w:r>
        <w:rPr>
          <w:b/>
        </w:rPr>
        <w:t xml:space="preserve">дения </w:t>
      </w:r>
      <w:r w:rsidR="002C6B9C">
        <w:rPr>
          <w:b/>
        </w:rPr>
        <w:t xml:space="preserve">дополнительных </w:t>
      </w:r>
      <w:r>
        <w:rPr>
          <w:b/>
        </w:rPr>
        <w:t>выбо</w:t>
      </w:r>
      <w:r w:rsidR="008C43E4">
        <w:rPr>
          <w:b/>
        </w:rPr>
        <w:t>ров депутат</w:t>
      </w:r>
      <w:r w:rsidR="002C6B9C">
        <w:rPr>
          <w:b/>
        </w:rPr>
        <w:t>а</w:t>
      </w:r>
      <w:r w:rsidR="008C43E4">
        <w:rPr>
          <w:b/>
        </w:rPr>
        <w:t xml:space="preserve"> </w:t>
      </w:r>
      <w:r w:rsidR="002C6B9C">
        <w:rPr>
          <w:b/>
        </w:rPr>
        <w:br/>
      </w:r>
      <w:r w:rsidR="008C43E4">
        <w:rPr>
          <w:b/>
        </w:rPr>
        <w:t>Законодател</w:t>
      </w:r>
      <w:r w:rsidR="008C43E4">
        <w:rPr>
          <w:b/>
        </w:rPr>
        <w:t>ь</w:t>
      </w:r>
      <w:r w:rsidR="008C43E4">
        <w:rPr>
          <w:b/>
        </w:rPr>
        <w:t>ного Собрания</w:t>
      </w:r>
      <w:r w:rsidR="00AF04A4">
        <w:rPr>
          <w:b/>
        </w:rPr>
        <w:t xml:space="preserve"> </w:t>
      </w:r>
      <w:r w:rsidR="008C43E4">
        <w:rPr>
          <w:b/>
        </w:rPr>
        <w:t xml:space="preserve"> </w:t>
      </w:r>
      <w:r w:rsidR="00AF04A4">
        <w:rPr>
          <w:b/>
        </w:rPr>
        <w:t xml:space="preserve"> </w:t>
      </w:r>
      <w:r w:rsidR="00C32342">
        <w:rPr>
          <w:b/>
        </w:rPr>
        <w:t xml:space="preserve">Ростовской области </w:t>
      </w:r>
      <w:r w:rsidR="003B368E">
        <w:rPr>
          <w:b/>
        </w:rPr>
        <w:t>шестого</w:t>
      </w:r>
      <w:r w:rsidR="00AF04A4">
        <w:rPr>
          <w:b/>
        </w:rPr>
        <w:t xml:space="preserve"> созыва </w:t>
      </w:r>
      <w:r w:rsidR="008C43E4">
        <w:rPr>
          <w:b/>
        </w:rPr>
        <w:t xml:space="preserve"> </w:t>
      </w:r>
      <w:r w:rsidR="0023319F">
        <w:rPr>
          <w:b/>
        </w:rPr>
        <w:t xml:space="preserve">по </w:t>
      </w:r>
      <w:r w:rsidR="00EA1CE6">
        <w:rPr>
          <w:b/>
        </w:rPr>
        <w:t xml:space="preserve">Шахтинскому </w:t>
      </w:r>
      <w:r w:rsidR="007E1C95">
        <w:rPr>
          <w:b/>
        </w:rPr>
        <w:t xml:space="preserve">одномандатному </w:t>
      </w:r>
      <w:r w:rsidR="002C6B9C">
        <w:rPr>
          <w:b/>
        </w:rPr>
        <w:br/>
      </w:r>
      <w:r w:rsidR="007E1C95">
        <w:rPr>
          <w:b/>
        </w:rPr>
        <w:t>избирательному округу</w:t>
      </w:r>
      <w:r w:rsidR="00EA1CE6">
        <w:rPr>
          <w:b/>
        </w:rPr>
        <w:t xml:space="preserve"> №</w:t>
      </w:r>
      <w:r w:rsidR="007E1C95">
        <w:rPr>
          <w:b/>
        </w:rPr>
        <w:t xml:space="preserve"> 8 </w:t>
      </w:r>
      <w:r w:rsidR="00EA1CE6">
        <w:rPr>
          <w:b/>
        </w:rPr>
        <w:t xml:space="preserve"> </w:t>
      </w:r>
    </w:p>
    <w:p w:rsidR="00921BA8" w:rsidRDefault="00921BA8">
      <w:pPr>
        <w:pStyle w:val="1"/>
        <w:tabs>
          <w:tab w:val="clear" w:pos="9639"/>
        </w:tabs>
        <w:spacing w:before="0" w:after="0"/>
      </w:pPr>
    </w:p>
    <w:p w:rsidR="003B4125" w:rsidRDefault="00921BA8" w:rsidP="00B31175">
      <w:pPr>
        <w:spacing w:before="60" w:after="60" w:line="360" w:lineRule="auto"/>
        <w:ind w:firstLine="709"/>
        <w:jc w:val="both"/>
        <w:rPr>
          <w:szCs w:val="28"/>
        </w:rPr>
      </w:pPr>
      <w:r>
        <w:rPr>
          <w:kern w:val="28"/>
        </w:rPr>
        <w:t>В связи с подготовкой и проведением</w:t>
      </w:r>
      <w:r w:rsidR="008F71A0">
        <w:rPr>
          <w:kern w:val="28"/>
        </w:rPr>
        <w:t xml:space="preserve"> </w:t>
      </w:r>
      <w:r w:rsidR="008C43E4">
        <w:rPr>
          <w:szCs w:val="28"/>
        </w:rPr>
        <w:t xml:space="preserve"> </w:t>
      </w:r>
      <w:r w:rsidR="002C6B9C">
        <w:rPr>
          <w:szCs w:val="28"/>
        </w:rPr>
        <w:t xml:space="preserve">дополнительных </w:t>
      </w:r>
      <w:r w:rsidR="00C32342">
        <w:rPr>
          <w:szCs w:val="28"/>
        </w:rPr>
        <w:t>выборов деп</w:t>
      </w:r>
      <w:r w:rsidR="00C32342">
        <w:rPr>
          <w:szCs w:val="28"/>
        </w:rPr>
        <w:t>у</w:t>
      </w:r>
      <w:r w:rsidR="008C43E4">
        <w:rPr>
          <w:szCs w:val="28"/>
        </w:rPr>
        <w:t>тат</w:t>
      </w:r>
      <w:r w:rsidR="002C6B9C">
        <w:rPr>
          <w:szCs w:val="28"/>
        </w:rPr>
        <w:t>а</w:t>
      </w:r>
      <w:r w:rsidR="00C32342">
        <w:rPr>
          <w:szCs w:val="28"/>
        </w:rPr>
        <w:t xml:space="preserve"> </w:t>
      </w:r>
      <w:r w:rsidR="008C43E4">
        <w:rPr>
          <w:szCs w:val="28"/>
        </w:rPr>
        <w:t xml:space="preserve">Законодательного Собрания </w:t>
      </w:r>
      <w:r w:rsidR="00C32342">
        <w:rPr>
          <w:szCs w:val="28"/>
        </w:rPr>
        <w:t>Ростовской области</w:t>
      </w:r>
      <w:r w:rsidR="005127C6">
        <w:rPr>
          <w:szCs w:val="28"/>
        </w:rPr>
        <w:t xml:space="preserve"> </w:t>
      </w:r>
      <w:r w:rsidR="003B368E" w:rsidRPr="003B368E">
        <w:t>шестого</w:t>
      </w:r>
      <w:r w:rsidR="003B368E" w:rsidRPr="003B368E">
        <w:rPr>
          <w:szCs w:val="28"/>
        </w:rPr>
        <w:t xml:space="preserve"> </w:t>
      </w:r>
      <w:r w:rsidR="005127C6">
        <w:rPr>
          <w:szCs w:val="28"/>
        </w:rPr>
        <w:t>созыва</w:t>
      </w:r>
      <w:r w:rsidR="008C43E4">
        <w:rPr>
          <w:szCs w:val="28"/>
        </w:rPr>
        <w:t xml:space="preserve"> </w:t>
      </w:r>
      <w:r w:rsidR="001F16F4">
        <w:rPr>
          <w:szCs w:val="28"/>
        </w:rPr>
        <w:t xml:space="preserve">по </w:t>
      </w:r>
      <w:r w:rsidR="00EA1CE6">
        <w:rPr>
          <w:szCs w:val="28"/>
        </w:rPr>
        <w:t xml:space="preserve">Шахтинскому </w:t>
      </w:r>
      <w:r w:rsidR="001F16F4">
        <w:rPr>
          <w:szCs w:val="28"/>
        </w:rPr>
        <w:t>одноманда</w:t>
      </w:r>
      <w:r w:rsidR="00EA1CE6">
        <w:rPr>
          <w:szCs w:val="28"/>
        </w:rPr>
        <w:t>тному избирательному округу № 8</w:t>
      </w:r>
      <w:r w:rsidR="001F16F4">
        <w:rPr>
          <w:szCs w:val="28"/>
        </w:rPr>
        <w:t xml:space="preserve">, назначенных на </w:t>
      </w:r>
      <w:r w:rsidR="002C6B9C">
        <w:rPr>
          <w:szCs w:val="28"/>
        </w:rPr>
        <w:t>27 марта 2022</w:t>
      </w:r>
      <w:r w:rsidR="008C43E4">
        <w:rPr>
          <w:szCs w:val="28"/>
        </w:rPr>
        <w:t xml:space="preserve"> года</w:t>
      </w:r>
      <w:r w:rsidR="003B4125">
        <w:rPr>
          <w:szCs w:val="28"/>
        </w:rPr>
        <w:t>,</w:t>
      </w:r>
    </w:p>
    <w:p w:rsidR="00921BA8" w:rsidRDefault="008F0F10" w:rsidP="002532A9">
      <w:pPr>
        <w:pStyle w:val="21"/>
        <w:spacing w:line="360" w:lineRule="auto"/>
        <w:ind w:right="-144" w:firstLine="0"/>
        <w:jc w:val="center"/>
      </w:pPr>
      <w:r>
        <w:t>Т</w:t>
      </w:r>
      <w:r w:rsidR="00921BA8">
        <w:t xml:space="preserve">ерриториальная избирательная комиссия города Шахты </w:t>
      </w:r>
      <w:r w:rsidR="00A13C54">
        <w:t xml:space="preserve">Ростовской области </w:t>
      </w:r>
      <w:r w:rsidR="00921BA8">
        <w:rPr>
          <w:b/>
        </w:rPr>
        <w:t>ПОСТАНОВЛЯЕТ</w:t>
      </w:r>
      <w:r w:rsidR="00921BA8">
        <w:t>:</w:t>
      </w:r>
    </w:p>
    <w:p w:rsidR="00921BA8" w:rsidRDefault="00921BA8" w:rsidP="00B31175">
      <w:pPr>
        <w:spacing w:before="60" w:after="60" w:line="360" w:lineRule="auto"/>
        <w:ind w:firstLine="709"/>
        <w:jc w:val="both"/>
      </w:pPr>
      <w:r>
        <w:t>1. На период подготовки и проведения</w:t>
      </w:r>
      <w:r w:rsidR="002C6B9C">
        <w:t xml:space="preserve"> дополнительных</w:t>
      </w:r>
      <w:r>
        <w:t xml:space="preserve"> </w:t>
      </w:r>
      <w:r w:rsidR="008C43E4">
        <w:rPr>
          <w:szCs w:val="28"/>
        </w:rPr>
        <w:t>выборов деп</w:t>
      </w:r>
      <w:r w:rsidR="008C43E4">
        <w:rPr>
          <w:szCs w:val="28"/>
        </w:rPr>
        <w:t>у</w:t>
      </w:r>
      <w:r w:rsidR="008C43E4">
        <w:rPr>
          <w:szCs w:val="28"/>
        </w:rPr>
        <w:t>тат</w:t>
      </w:r>
      <w:r w:rsidR="002C6B9C">
        <w:rPr>
          <w:szCs w:val="28"/>
        </w:rPr>
        <w:t>а</w:t>
      </w:r>
      <w:r w:rsidR="008C43E4">
        <w:rPr>
          <w:szCs w:val="28"/>
        </w:rPr>
        <w:t xml:space="preserve"> Законодательного Собрания Ростовской области </w:t>
      </w:r>
      <w:r w:rsidR="003B368E" w:rsidRPr="003B368E">
        <w:t>шестого</w:t>
      </w:r>
      <w:r w:rsidR="003B368E" w:rsidRPr="003B368E">
        <w:rPr>
          <w:szCs w:val="28"/>
        </w:rPr>
        <w:t xml:space="preserve"> </w:t>
      </w:r>
      <w:r w:rsidR="008C43E4">
        <w:rPr>
          <w:szCs w:val="28"/>
        </w:rPr>
        <w:t xml:space="preserve">созыва </w:t>
      </w:r>
      <w:r w:rsidR="002C6B9C">
        <w:rPr>
          <w:szCs w:val="28"/>
        </w:rPr>
        <w:t xml:space="preserve">по </w:t>
      </w:r>
      <w:r w:rsidR="00EA1CE6">
        <w:rPr>
          <w:szCs w:val="28"/>
        </w:rPr>
        <w:t xml:space="preserve">Шахтинскому </w:t>
      </w:r>
      <w:r w:rsidR="002C6B9C">
        <w:rPr>
          <w:szCs w:val="28"/>
        </w:rPr>
        <w:t xml:space="preserve">одномандатному избирательному округу </w:t>
      </w:r>
      <w:r w:rsidR="00EA1CE6">
        <w:rPr>
          <w:szCs w:val="28"/>
        </w:rPr>
        <w:t>№ 8,</w:t>
      </w:r>
      <w:r w:rsidR="002C6B9C">
        <w:rPr>
          <w:szCs w:val="28"/>
        </w:rPr>
        <w:t xml:space="preserve"> </w:t>
      </w:r>
      <w:r w:rsidR="001F16F4">
        <w:rPr>
          <w:szCs w:val="28"/>
        </w:rPr>
        <w:t xml:space="preserve">назначенных на </w:t>
      </w:r>
      <w:r w:rsidR="002C6B9C">
        <w:rPr>
          <w:szCs w:val="28"/>
        </w:rPr>
        <w:t>27 марта 2022</w:t>
      </w:r>
      <w:r w:rsidR="008C43E4">
        <w:rPr>
          <w:szCs w:val="28"/>
        </w:rPr>
        <w:t xml:space="preserve"> года</w:t>
      </w:r>
      <w:r w:rsidR="003B4125">
        <w:t xml:space="preserve">, </w:t>
      </w:r>
      <w:r>
        <w:t>установить следующий режим р</w:t>
      </w:r>
      <w:r>
        <w:t>а</w:t>
      </w:r>
      <w:r>
        <w:t xml:space="preserve">боты </w:t>
      </w:r>
      <w:r w:rsidR="008F0F10">
        <w:t>Т</w:t>
      </w:r>
      <w:r>
        <w:t>ерриториальной избирательной к</w:t>
      </w:r>
      <w:r>
        <w:t>о</w:t>
      </w:r>
      <w:r>
        <w:t>миссии</w:t>
      </w:r>
      <w:r w:rsidR="008F0F10">
        <w:t xml:space="preserve"> города Шахты</w:t>
      </w:r>
      <w:r>
        <w:t>:</w:t>
      </w:r>
      <w:r w:rsidR="008F0F10">
        <w:t xml:space="preserve"> </w:t>
      </w:r>
    </w:p>
    <w:p w:rsidR="003B368E" w:rsidRDefault="003B368E" w:rsidP="003B368E">
      <w:pPr>
        <w:spacing w:line="360" w:lineRule="auto"/>
        <w:jc w:val="both"/>
        <w:rPr>
          <w:szCs w:val="28"/>
        </w:rPr>
      </w:pPr>
      <w:r w:rsidRPr="004B2FB2">
        <w:rPr>
          <w:szCs w:val="28"/>
        </w:rPr>
        <w:t>1.1 понедельник - четверг с 9</w:t>
      </w:r>
      <w:r>
        <w:rPr>
          <w:szCs w:val="28"/>
        </w:rPr>
        <w:t>:</w:t>
      </w:r>
      <w:r w:rsidRPr="004B2FB2">
        <w:rPr>
          <w:szCs w:val="28"/>
        </w:rPr>
        <w:t>00 до 18</w:t>
      </w:r>
      <w:r>
        <w:rPr>
          <w:szCs w:val="28"/>
        </w:rPr>
        <w:t>:00</w:t>
      </w:r>
      <w:r w:rsidRPr="004B2FB2">
        <w:rPr>
          <w:szCs w:val="28"/>
        </w:rPr>
        <w:t xml:space="preserve">, </w:t>
      </w:r>
      <w:r>
        <w:rPr>
          <w:szCs w:val="28"/>
        </w:rPr>
        <w:t>пятница с 9:00 до 17:00</w:t>
      </w:r>
      <w:r w:rsidRPr="004B2FB2">
        <w:rPr>
          <w:szCs w:val="28"/>
        </w:rPr>
        <w:t>, пере</w:t>
      </w:r>
      <w:r>
        <w:rPr>
          <w:szCs w:val="28"/>
        </w:rPr>
        <w:t xml:space="preserve">рыв с 13:00 до 14:00;   </w:t>
      </w:r>
    </w:p>
    <w:p w:rsidR="003B368E" w:rsidRDefault="003B368E" w:rsidP="003B368E">
      <w:pPr>
        <w:spacing w:line="360" w:lineRule="auto"/>
        <w:jc w:val="both"/>
        <w:rPr>
          <w:szCs w:val="28"/>
        </w:rPr>
      </w:pPr>
      <w:r>
        <w:rPr>
          <w:szCs w:val="28"/>
        </w:rPr>
        <w:t>1.2 в выходные и праздничные дни с 9:00 до 17:00</w:t>
      </w:r>
      <w:r w:rsidR="005A5169">
        <w:rPr>
          <w:szCs w:val="28"/>
        </w:rPr>
        <w:t xml:space="preserve">, </w:t>
      </w:r>
      <w:r w:rsidR="005A5169" w:rsidRPr="005A5169">
        <w:rPr>
          <w:szCs w:val="28"/>
        </w:rPr>
        <w:t xml:space="preserve"> </w:t>
      </w:r>
      <w:r w:rsidR="005A5169" w:rsidRPr="004B2FB2">
        <w:rPr>
          <w:szCs w:val="28"/>
        </w:rPr>
        <w:t>пере</w:t>
      </w:r>
      <w:r w:rsidR="005A5169">
        <w:rPr>
          <w:szCs w:val="28"/>
        </w:rPr>
        <w:t xml:space="preserve">рыв с 14:00 до 15:00;    </w:t>
      </w:r>
    </w:p>
    <w:p w:rsidR="003B368E" w:rsidRDefault="003B368E" w:rsidP="003B368E">
      <w:pPr>
        <w:spacing w:line="360" w:lineRule="auto"/>
        <w:jc w:val="both"/>
        <w:rPr>
          <w:szCs w:val="28"/>
        </w:rPr>
      </w:pPr>
      <w:r w:rsidRPr="004B2FB2">
        <w:rPr>
          <w:szCs w:val="28"/>
        </w:rPr>
        <w:lastRenderedPageBreak/>
        <w:t xml:space="preserve">1.3 прием граждан </w:t>
      </w:r>
      <w:r>
        <w:rPr>
          <w:szCs w:val="28"/>
        </w:rPr>
        <w:t>ежедневно с 10:</w:t>
      </w:r>
      <w:r w:rsidRPr="004B2FB2">
        <w:rPr>
          <w:szCs w:val="28"/>
        </w:rPr>
        <w:t>00 до 16</w:t>
      </w:r>
      <w:r>
        <w:rPr>
          <w:szCs w:val="28"/>
        </w:rPr>
        <w:t>:</w:t>
      </w:r>
      <w:r w:rsidRPr="004B2FB2">
        <w:rPr>
          <w:szCs w:val="28"/>
        </w:rPr>
        <w:t>00, перерыв с 13</w:t>
      </w:r>
      <w:r>
        <w:rPr>
          <w:szCs w:val="28"/>
        </w:rPr>
        <w:t>:00</w:t>
      </w:r>
      <w:r w:rsidRPr="004B2FB2">
        <w:rPr>
          <w:szCs w:val="28"/>
        </w:rPr>
        <w:t xml:space="preserve"> до 14</w:t>
      </w:r>
      <w:r>
        <w:rPr>
          <w:szCs w:val="28"/>
        </w:rPr>
        <w:t>:00</w:t>
      </w:r>
      <w:r w:rsidRPr="004B2FB2">
        <w:rPr>
          <w:szCs w:val="28"/>
        </w:rPr>
        <w:t>, в вы</w:t>
      </w:r>
      <w:r>
        <w:rPr>
          <w:szCs w:val="28"/>
        </w:rPr>
        <w:t>ходные дни с 10:00 до 14:00;</w:t>
      </w:r>
    </w:p>
    <w:p w:rsidR="003B368E" w:rsidRPr="001F16F4" w:rsidRDefault="002C6B9C" w:rsidP="003B368E">
      <w:pPr>
        <w:spacing w:line="360" w:lineRule="auto"/>
        <w:jc w:val="both"/>
        <w:rPr>
          <w:szCs w:val="28"/>
        </w:rPr>
      </w:pPr>
      <w:r w:rsidRPr="001F16F4">
        <w:rPr>
          <w:szCs w:val="28"/>
        </w:rPr>
        <w:t>1.4  в дни</w:t>
      </w:r>
      <w:r w:rsidR="003B368E" w:rsidRPr="001F16F4">
        <w:rPr>
          <w:szCs w:val="28"/>
        </w:rPr>
        <w:t xml:space="preserve"> проведения голосования  </w:t>
      </w:r>
      <w:r w:rsidRPr="001F16F4">
        <w:rPr>
          <w:szCs w:val="28"/>
        </w:rPr>
        <w:t xml:space="preserve">25 и 26 </w:t>
      </w:r>
      <w:r w:rsidR="001F16F4" w:rsidRPr="001F16F4">
        <w:rPr>
          <w:szCs w:val="28"/>
        </w:rPr>
        <w:t>марта</w:t>
      </w:r>
      <w:r w:rsidRPr="001F16F4">
        <w:rPr>
          <w:szCs w:val="28"/>
        </w:rPr>
        <w:t xml:space="preserve"> 2022 г. </w:t>
      </w:r>
      <w:r w:rsidR="003B368E" w:rsidRPr="001F16F4">
        <w:rPr>
          <w:szCs w:val="28"/>
        </w:rPr>
        <w:t xml:space="preserve"> с 7:00</w:t>
      </w:r>
      <w:r w:rsidRPr="001F16F4">
        <w:rPr>
          <w:szCs w:val="28"/>
        </w:rPr>
        <w:t xml:space="preserve"> до 20:00, </w:t>
      </w:r>
      <w:r w:rsidR="00EA1CE6">
        <w:rPr>
          <w:szCs w:val="28"/>
        </w:rPr>
        <w:br/>
      </w:r>
      <w:r w:rsidRPr="001F16F4">
        <w:rPr>
          <w:szCs w:val="28"/>
        </w:rPr>
        <w:t xml:space="preserve">27 </w:t>
      </w:r>
      <w:r w:rsidR="001F16F4" w:rsidRPr="001F16F4">
        <w:rPr>
          <w:szCs w:val="28"/>
        </w:rPr>
        <w:t>марта</w:t>
      </w:r>
      <w:r w:rsidRPr="001F16F4">
        <w:rPr>
          <w:szCs w:val="28"/>
        </w:rPr>
        <w:t xml:space="preserve"> 2022 г. с 7:00 до</w:t>
      </w:r>
      <w:r w:rsidR="003B368E" w:rsidRPr="001F16F4">
        <w:rPr>
          <w:szCs w:val="28"/>
        </w:rPr>
        <w:t xml:space="preserve"> установления итогов голосов</w:t>
      </w:r>
      <w:r w:rsidR="003B368E" w:rsidRPr="001F16F4">
        <w:rPr>
          <w:szCs w:val="28"/>
        </w:rPr>
        <w:t>а</w:t>
      </w:r>
      <w:r w:rsidR="003B368E" w:rsidRPr="001F16F4">
        <w:rPr>
          <w:szCs w:val="28"/>
        </w:rPr>
        <w:t>ния.</w:t>
      </w:r>
    </w:p>
    <w:p w:rsidR="003B368E" w:rsidRPr="001F16F4" w:rsidRDefault="003B368E" w:rsidP="003B368E">
      <w:pPr>
        <w:spacing w:line="360" w:lineRule="auto"/>
        <w:ind w:firstLine="709"/>
        <w:jc w:val="both"/>
        <w:rPr>
          <w:szCs w:val="28"/>
        </w:rPr>
      </w:pPr>
      <w:r w:rsidRPr="001F16F4">
        <w:rPr>
          <w:szCs w:val="28"/>
        </w:rPr>
        <w:t>2. В период приема заявлений о включении избирателей в список и</w:t>
      </w:r>
      <w:r w:rsidRPr="001F16F4">
        <w:rPr>
          <w:szCs w:val="28"/>
        </w:rPr>
        <w:t>з</w:t>
      </w:r>
      <w:r w:rsidRPr="001F16F4">
        <w:rPr>
          <w:szCs w:val="28"/>
        </w:rPr>
        <w:t xml:space="preserve">бирателей по месту нахождения на </w:t>
      </w:r>
      <w:r w:rsidR="002C6B9C" w:rsidRPr="001F16F4">
        <w:rPr>
          <w:szCs w:val="28"/>
        </w:rPr>
        <w:t xml:space="preserve">дополнительных </w:t>
      </w:r>
      <w:r w:rsidRPr="001F16F4">
        <w:rPr>
          <w:szCs w:val="28"/>
        </w:rPr>
        <w:t>выборах депутат</w:t>
      </w:r>
      <w:r w:rsidR="002C6B9C" w:rsidRPr="001F16F4">
        <w:rPr>
          <w:szCs w:val="28"/>
        </w:rPr>
        <w:t>а</w:t>
      </w:r>
      <w:r w:rsidRPr="001F16F4">
        <w:rPr>
          <w:szCs w:val="28"/>
        </w:rPr>
        <w:t xml:space="preserve"> Зак</w:t>
      </w:r>
      <w:r w:rsidRPr="001F16F4">
        <w:rPr>
          <w:szCs w:val="28"/>
        </w:rPr>
        <w:t>о</w:t>
      </w:r>
      <w:r w:rsidRPr="001F16F4">
        <w:rPr>
          <w:szCs w:val="28"/>
        </w:rPr>
        <w:t xml:space="preserve">нодательного Собрания Ростовской области шестого созыва с </w:t>
      </w:r>
      <w:r w:rsidR="001F16F4" w:rsidRPr="001F16F4">
        <w:rPr>
          <w:szCs w:val="28"/>
        </w:rPr>
        <w:t>0</w:t>
      </w:r>
      <w:r w:rsidR="00244BB8">
        <w:rPr>
          <w:szCs w:val="28"/>
        </w:rPr>
        <w:t>7</w:t>
      </w:r>
      <w:r w:rsidR="001F16F4" w:rsidRPr="001F16F4">
        <w:rPr>
          <w:szCs w:val="28"/>
        </w:rPr>
        <w:t xml:space="preserve"> февр</w:t>
      </w:r>
      <w:r w:rsidR="001F16F4" w:rsidRPr="001F16F4">
        <w:rPr>
          <w:szCs w:val="28"/>
        </w:rPr>
        <w:t>а</w:t>
      </w:r>
      <w:r w:rsidR="001F16F4" w:rsidRPr="001F16F4">
        <w:rPr>
          <w:szCs w:val="28"/>
        </w:rPr>
        <w:t>ля по 21 марта</w:t>
      </w:r>
      <w:r w:rsidRPr="001F16F4">
        <w:rPr>
          <w:szCs w:val="28"/>
        </w:rPr>
        <w:t xml:space="preserve"> 20</w:t>
      </w:r>
      <w:r w:rsidR="002C6B9C" w:rsidRPr="001F16F4">
        <w:rPr>
          <w:szCs w:val="28"/>
        </w:rPr>
        <w:t>22</w:t>
      </w:r>
      <w:r w:rsidR="001F16F4" w:rsidRPr="001F16F4">
        <w:rPr>
          <w:szCs w:val="28"/>
        </w:rPr>
        <w:t xml:space="preserve"> года</w:t>
      </w:r>
      <w:r w:rsidRPr="001F16F4">
        <w:rPr>
          <w:szCs w:val="28"/>
        </w:rPr>
        <w:t>:</w:t>
      </w:r>
      <w:r w:rsidR="001F16F4" w:rsidRPr="001F16F4">
        <w:rPr>
          <w:szCs w:val="28"/>
        </w:rPr>
        <w:t xml:space="preserve"> </w:t>
      </w:r>
    </w:p>
    <w:p w:rsidR="003B368E" w:rsidRDefault="003B368E" w:rsidP="003B368E">
      <w:pPr>
        <w:spacing w:line="360" w:lineRule="auto"/>
        <w:jc w:val="both"/>
        <w:rPr>
          <w:szCs w:val="28"/>
        </w:rPr>
      </w:pPr>
      <w:r w:rsidRPr="001F16F4">
        <w:rPr>
          <w:szCs w:val="28"/>
        </w:rPr>
        <w:t>2.1 прием граждан ежедневно с 1</w:t>
      </w:r>
      <w:r w:rsidR="0023319F" w:rsidRPr="001F16F4">
        <w:rPr>
          <w:szCs w:val="28"/>
        </w:rPr>
        <w:t>0:00 до 1</w:t>
      </w:r>
      <w:r w:rsidR="001F16F4" w:rsidRPr="001F16F4">
        <w:rPr>
          <w:szCs w:val="28"/>
        </w:rPr>
        <w:t>4</w:t>
      </w:r>
      <w:r w:rsidRPr="001F16F4">
        <w:rPr>
          <w:szCs w:val="28"/>
        </w:rPr>
        <w:t>:00,  в выходные и праздничные дни с 10:00 до 14:00.</w:t>
      </w:r>
    </w:p>
    <w:p w:rsidR="00921BA8" w:rsidRDefault="00921BA8" w:rsidP="00B31175">
      <w:pPr>
        <w:spacing w:line="360" w:lineRule="auto"/>
        <w:jc w:val="both"/>
        <w:rPr>
          <w:szCs w:val="28"/>
        </w:rPr>
      </w:pPr>
    </w:p>
    <w:p w:rsidR="00921BA8" w:rsidRDefault="008F0F10" w:rsidP="00B31175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2. </w:t>
      </w:r>
      <w:r w:rsidR="003B368E">
        <w:rPr>
          <w:szCs w:val="28"/>
        </w:rPr>
        <w:t>Опубликовать режим работы Территориальной избирательной к</w:t>
      </w:r>
      <w:r w:rsidR="003B368E">
        <w:rPr>
          <w:szCs w:val="28"/>
        </w:rPr>
        <w:t>о</w:t>
      </w:r>
      <w:r w:rsidR="003B368E">
        <w:rPr>
          <w:szCs w:val="28"/>
        </w:rPr>
        <w:t xml:space="preserve">миссии города Шахты в средствах массовой информации и разместить на </w:t>
      </w:r>
      <w:r w:rsidR="003B368E">
        <w:t>сайте Те</w:t>
      </w:r>
      <w:r w:rsidR="003B368E">
        <w:t>р</w:t>
      </w:r>
      <w:r w:rsidR="003B368E">
        <w:t>риториальной избирательной комиссии города Шахты в информационно-телекоммуникационной сети «Интернет».</w:t>
      </w:r>
    </w:p>
    <w:p w:rsidR="00921BA8" w:rsidRDefault="00921BA8">
      <w:pPr>
        <w:jc w:val="both"/>
        <w:rPr>
          <w:szCs w:val="28"/>
        </w:rPr>
      </w:pPr>
    </w:p>
    <w:p w:rsidR="00921BA8" w:rsidRDefault="00921BA8" w:rsidP="003B368E">
      <w:pPr>
        <w:spacing w:line="360" w:lineRule="auto"/>
        <w:jc w:val="both"/>
        <w:rPr>
          <w:vertAlign w:val="superscript"/>
        </w:rPr>
      </w:pPr>
      <w:r>
        <w:rPr>
          <w:szCs w:val="28"/>
        </w:rPr>
        <w:t xml:space="preserve">3. Контроль за выполнением настоящего постановления возложить на </w:t>
      </w:r>
      <w:r w:rsidR="003B368E">
        <w:rPr>
          <w:szCs w:val="28"/>
        </w:rPr>
        <w:t>пре</w:t>
      </w:r>
      <w:r w:rsidR="003B368E">
        <w:rPr>
          <w:szCs w:val="28"/>
        </w:rPr>
        <w:t>д</w:t>
      </w:r>
      <w:r w:rsidR="003B368E">
        <w:rPr>
          <w:szCs w:val="28"/>
        </w:rPr>
        <w:t>седателя комиссии Кухтина А.В.</w:t>
      </w:r>
      <w:r>
        <w:rPr>
          <w:vertAlign w:val="superscript"/>
        </w:rPr>
        <w:t xml:space="preserve"> </w:t>
      </w:r>
    </w:p>
    <w:p w:rsidR="003B368E" w:rsidRDefault="003B368E" w:rsidP="003B368E">
      <w:pPr>
        <w:spacing w:line="360" w:lineRule="auto"/>
        <w:jc w:val="both"/>
        <w:rPr>
          <w:vertAlign w:val="superscript"/>
        </w:rPr>
      </w:pPr>
    </w:p>
    <w:p w:rsidR="003B368E" w:rsidRDefault="003B368E" w:rsidP="003B368E">
      <w:pPr>
        <w:spacing w:line="360" w:lineRule="auto"/>
        <w:jc w:val="both"/>
        <w:rPr>
          <w:vertAlign w:val="superscript"/>
        </w:rPr>
      </w:pPr>
    </w:p>
    <w:p w:rsidR="002532A9" w:rsidRDefault="002532A9">
      <w:pPr>
        <w:spacing w:before="60" w:after="60"/>
      </w:pPr>
    </w:p>
    <w:p w:rsidR="00921BA8" w:rsidRDefault="00921BA8">
      <w:pPr>
        <w:spacing w:before="60" w:after="60"/>
      </w:pPr>
      <w:r>
        <w:t>Председатель комиссии</w:t>
      </w:r>
      <w:r>
        <w:tab/>
        <w:t xml:space="preserve">                          </w:t>
      </w:r>
      <w:r>
        <w:tab/>
      </w:r>
      <w:r>
        <w:tab/>
        <w:t xml:space="preserve">   </w:t>
      </w:r>
      <w:r w:rsidR="004D74E8">
        <w:t xml:space="preserve">   </w:t>
      </w:r>
      <w:r w:rsidR="0023319F">
        <w:t>А</w:t>
      </w:r>
      <w:r w:rsidR="00AF04A4">
        <w:t xml:space="preserve">.В. </w:t>
      </w:r>
      <w:r w:rsidR="0023319F">
        <w:t>Кухтин</w:t>
      </w:r>
    </w:p>
    <w:p w:rsidR="003B4125" w:rsidRDefault="003B4125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 xml:space="preserve">Секретарь комиссии </w:t>
      </w:r>
      <w:r>
        <w:rPr>
          <w:kern w:val="28"/>
        </w:rPr>
        <w:tab/>
      </w:r>
      <w:r w:rsidR="00921BA8">
        <w:rPr>
          <w:kern w:val="28"/>
        </w:rPr>
        <w:t>В.И. Максюта</w:t>
      </w:r>
    </w:p>
    <w:sectPr w:rsidR="00921BA8" w:rsidSect="003B4125">
      <w:headerReference w:type="even" r:id="rId8"/>
      <w:headerReference w:type="default" r:id="rId9"/>
      <w:type w:val="continuous"/>
      <w:pgSz w:w="11906" w:h="16838"/>
      <w:pgMar w:top="1134" w:right="851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19FB" w:rsidRDefault="005E19FB">
      <w:r>
        <w:separator/>
      </w:r>
    </w:p>
  </w:endnote>
  <w:endnote w:type="continuationSeparator" w:id="1">
    <w:p w:rsidR="005E19FB" w:rsidRDefault="005E19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19FB" w:rsidRDefault="005E19FB">
      <w:r>
        <w:separator/>
      </w:r>
    </w:p>
  </w:footnote>
  <w:footnote w:type="continuationSeparator" w:id="1">
    <w:p w:rsidR="005E19FB" w:rsidRDefault="005E19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186" w:rsidRDefault="00EC118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C1186" w:rsidRDefault="00EC118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186" w:rsidRDefault="00EC118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A53A1">
      <w:rPr>
        <w:rStyle w:val="a5"/>
        <w:noProof/>
      </w:rPr>
      <w:t>2</w:t>
    </w:r>
    <w:r>
      <w:rPr>
        <w:rStyle w:val="a5"/>
      </w:rPr>
      <w:fldChar w:fldCharType="end"/>
    </w:r>
  </w:p>
  <w:p w:rsidR="00EC1186" w:rsidRDefault="00EC118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7"/>
  </w:num>
  <w:num w:numId="5">
    <w:abstractNumId w:val="3"/>
  </w:num>
  <w:num w:numId="6">
    <w:abstractNumId w:val="8"/>
  </w:num>
  <w:num w:numId="7">
    <w:abstractNumId w:val="5"/>
  </w:num>
  <w:num w:numId="8">
    <w:abstractNumId w:val="1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922F5"/>
    <w:rsid w:val="000942D0"/>
    <w:rsid w:val="00120F01"/>
    <w:rsid w:val="0013326E"/>
    <w:rsid w:val="00146FF8"/>
    <w:rsid w:val="00154C67"/>
    <w:rsid w:val="00167D56"/>
    <w:rsid w:val="00186399"/>
    <w:rsid w:val="001C3203"/>
    <w:rsid w:val="001F16F4"/>
    <w:rsid w:val="0023319F"/>
    <w:rsid w:val="0023670E"/>
    <w:rsid w:val="00244BB8"/>
    <w:rsid w:val="002532A9"/>
    <w:rsid w:val="002C6B9C"/>
    <w:rsid w:val="00321491"/>
    <w:rsid w:val="00325AB2"/>
    <w:rsid w:val="003B368E"/>
    <w:rsid w:val="003B4125"/>
    <w:rsid w:val="003C13AA"/>
    <w:rsid w:val="003F0B1D"/>
    <w:rsid w:val="00474DBD"/>
    <w:rsid w:val="00486912"/>
    <w:rsid w:val="004B6911"/>
    <w:rsid w:val="004C06F6"/>
    <w:rsid w:val="004D74E8"/>
    <w:rsid w:val="004E1D54"/>
    <w:rsid w:val="004F7480"/>
    <w:rsid w:val="005127C6"/>
    <w:rsid w:val="00534401"/>
    <w:rsid w:val="005A5169"/>
    <w:rsid w:val="005A53A1"/>
    <w:rsid w:val="005C061D"/>
    <w:rsid w:val="005E19FB"/>
    <w:rsid w:val="006602C8"/>
    <w:rsid w:val="006D10EE"/>
    <w:rsid w:val="006E3485"/>
    <w:rsid w:val="00732F9D"/>
    <w:rsid w:val="0076557C"/>
    <w:rsid w:val="00790C85"/>
    <w:rsid w:val="007E1C95"/>
    <w:rsid w:val="00862861"/>
    <w:rsid w:val="008C43E4"/>
    <w:rsid w:val="008E648C"/>
    <w:rsid w:val="008F0F10"/>
    <w:rsid w:val="008F71A0"/>
    <w:rsid w:val="00916080"/>
    <w:rsid w:val="00921BA8"/>
    <w:rsid w:val="009B17B4"/>
    <w:rsid w:val="009B3500"/>
    <w:rsid w:val="009C243C"/>
    <w:rsid w:val="00A11160"/>
    <w:rsid w:val="00A13C54"/>
    <w:rsid w:val="00A834DF"/>
    <w:rsid w:val="00A92D02"/>
    <w:rsid w:val="00A94125"/>
    <w:rsid w:val="00AF04A4"/>
    <w:rsid w:val="00B016E6"/>
    <w:rsid w:val="00B31175"/>
    <w:rsid w:val="00B40B59"/>
    <w:rsid w:val="00C042E1"/>
    <w:rsid w:val="00C32342"/>
    <w:rsid w:val="00C82B41"/>
    <w:rsid w:val="00C937A1"/>
    <w:rsid w:val="00EA1CE6"/>
    <w:rsid w:val="00EC1186"/>
    <w:rsid w:val="00F5392C"/>
    <w:rsid w:val="00F65897"/>
    <w:rsid w:val="00FF5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semiHidden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2018-06-26T09:05:00Z</cp:lastPrinted>
  <dcterms:created xsi:type="dcterms:W3CDTF">2022-01-16T13:49:00Z</dcterms:created>
  <dcterms:modified xsi:type="dcterms:W3CDTF">2022-01-16T13:49:00Z</dcterms:modified>
</cp:coreProperties>
</file>