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04541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E16C02">
        <w:t>8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E16C02">
        <w:rPr>
          <w:b/>
          <w:bCs/>
          <w:szCs w:val="28"/>
        </w:rPr>
        <w:t>Курдюк Вадиму Николаевичу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E16C02">
        <w:rPr>
          <w:sz w:val="28"/>
          <w:szCs w:val="28"/>
        </w:rPr>
        <w:t>Курдюк В.Н.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E16C02">
        <w:rPr>
          <w:szCs w:val="28"/>
        </w:rPr>
        <w:t>Курдюк Вадиму Николаевичу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6FB" w:rsidRDefault="00BE26FB">
      <w:r>
        <w:separator/>
      </w:r>
    </w:p>
  </w:endnote>
  <w:endnote w:type="continuationSeparator" w:id="1">
    <w:p w:rsidR="00BE26FB" w:rsidRDefault="00BE2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6FB" w:rsidRDefault="00BE26FB">
      <w:r>
        <w:separator/>
      </w:r>
    </w:p>
  </w:footnote>
  <w:footnote w:type="continuationSeparator" w:id="1">
    <w:p w:rsidR="00BE26FB" w:rsidRDefault="00BE26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45412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A0FC3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958A9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2CC2"/>
    <w:rsid w:val="007D5060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3E63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32547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AF3276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26FB"/>
    <w:rsid w:val="00BE6182"/>
    <w:rsid w:val="00BF0F0F"/>
    <w:rsid w:val="00BF217C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3D22"/>
    <w:rsid w:val="00E148F1"/>
    <w:rsid w:val="00E16C02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125D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2020-07-18T13:31:00Z</dcterms:created>
  <dcterms:modified xsi:type="dcterms:W3CDTF">2020-07-18T13:31:00Z</dcterms:modified>
</cp:coreProperties>
</file>