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293095">
        <w:t xml:space="preserve">19 </w:t>
      </w:r>
      <w:r w:rsidR="001D37F8">
        <w:t>августа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r w:rsidR="002652E2">
        <w:t>227-</w:t>
      </w:r>
      <w:r w:rsidR="00815E88">
        <w:t>2</w:t>
      </w:r>
      <w:r w:rsidR="00CC5E2C">
        <w:t>4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CC5E2C" w:rsidRPr="00FF3FFF" w:rsidRDefault="00CC5E2C" w:rsidP="00CC5E2C">
      <w:pPr>
        <w:pStyle w:val="ad"/>
        <w:tabs>
          <w:tab w:val="left" w:pos="7655"/>
        </w:tabs>
        <w:spacing w:line="240" w:lineRule="auto"/>
        <w:ind w:left="1701" w:right="1701" w:firstLine="0"/>
        <w:rPr>
          <w:b/>
          <w:color w:val="000000"/>
          <w:sz w:val="28"/>
          <w:szCs w:val="28"/>
        </w:rPr>
      </w:pPr>
      <w:r w:rsidRPr="00E86696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</w:t>
      </w:r>
      <w:r w:rsidR="00100C9A">
        <w:rPr>
          <w:b/>
          <w:bCs/>
          <w:sz w:val="28"/>
          <w:szCs w:val="28"/>
        </w:rPr>
        <w:t xml:space="preserve"> </w:t>
      </w:r>
      <w:r>
        <w:rPr>
          <w:b/>
          <w:sz w:val="28"/>
        </w:rPr>
        <w:t>освобождении от должности председателя</w:t>
      </w:r>
      <w:r w:rsidRPr="00BD7C98">
        <w:rPr>
          <w:b/>
          <w:sz w:val="28"/>
        </w:rPr>
        <w:t xml:space="preserve"> участковой комиссии избирательного участ</w:t>
      </w:r>
      <w:r>
        <w:rPr>
          <w:b/>
          <w:sz w:val="28"/>
        </w:rPr>
        <w:t xml:space="preserve">ка </w:t>
      </w:r>
      <w:r w:rsidRPr="00FF3FFF">
        <w:rPr>
          <w:b/>
          <w:color w:val="000000"/>
          <w:sz w:val="28"/>
          <w:szCs w:val="28"/>
        </w:rPr>
        <w:t xml:space="preserve">№ </w:t>
      </w:r>
      <w:r>
        <w:rPr>
          <w:b/>
          <w:color w:val="000000"/>
          <w:sz w:val="28"/>
          <w:szCs w:val="28"/>
        </w:rPr>
        <w:t>2557</w:t>
      </w:r>
      <w:r w:rsidRPr="00FF3FFF">
        <w:rPr>
          <w:b/>
          <w:color w:val="000000"/>
          <w:sz w:val="28"/>
          <w:szCs w:val="28"/>
        </w:rPr>
        <w:t xml:space="preserve"> города Шахты</w:t>
      </w:r>
    </w:p>
    <w:p w:rsidR="00CC5E2C" w:rsidRPr="00D06FC2" w:rsidRDefault="00CC5E2C" w:rsidP="00CC5E2C">
      <w:pPr>
        <w:pStyle w:val="ad"/>
        <w:tabs>
          <w:tab w:val="left" w:pos="7655"/>
        </w:tabs>
        <w:spacing w:line="240" w:lineRule="auto"/>
        <w:ind w:left="1701" w:right="1701" w:firstLine="0"/>
        <w:rPr>
          <w:b/>
          <w:szCs w:val="28"/>
        </w:rPr>
      </w:pPr>
    </w:p>
    <w:p w:rsidR="00CC5E2C" w:rsidRDefault="00CC5E2C" w:rsidP="00CC5E2C">
      <w:pPr>
        <w:pStyle w:val="31"/>
        <w:spacing w:after="0" w:line="360" w:lineRule="auto"/>
        <w:ind w:firstLine="709"/>
        <w:jc w:val="both"/>
        <w:rPr>
          <w:sz w:val="28"/>
          <w:szCs w:val="28"/>
          <w:lang w:val="ru-RU"/>
        </w:rPr>
      </w:pPr>
    </w:p>
    <w:p w:rsidR="00CC5E2C" w:rsidRDefault="00CC5E2C" w:rsidP="00CC5E2C">
      <w:pPr>
        <w:pStyle w:val="3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CC5E2C" w:rsidRPr="006D237B" w:rsidRDefault="00CC5E2C" w:rsidP="00CC5E2C">
      <w:pPr>
        <w:pStyle w:val="31"/>
        <w:spacing w:after="0" w:line="360" w:lineRule="auto"/>
        <w:ind w:firstLine="709"/>
        <w:jc w:val="both"/>
        <w:rPr>
          <w:sz w:val="28"/>
          <w:szCs w:val="28"/>
        </w:rPr>
      </w:pPr>
    </w:p>
    <w:p w:rsidR="00CC5E2C" w:rsidRDefault="00CC5E2C" w:rsidP="00CC5E2C">
      <w:pPr>
        <w:spacing w:line="360" w:lineRule="auto"/>
        <w:jc w:val="center"/>
        <w:rPr>
          <w:szCs w:val="28"/>
        </w:rPr>
      </w:pPr>
      <w:r w:rsidRPr="006D237B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города ШахтыРостовской области </w:t>
      </w:r>
      <w:r w:rsidRPr="00D06FC2">
        <w:rPr>
          <w:b/>
          <w:szCs w:val="28"/>
        </w:rPr>
        <w:t>ПОСТАНОВЛЯЕТ</w:t>
      </w:r>
      <w:r w:rsidRPr="006D237B">
        <w:rPr>
          <w:szCs w:val="28"/>
        </w:rPr>
        <w:t>:</w:t>
      </w:r>
    </w:p>
    <w:p w:rsidR="00CC5E2C" w:rsidRPr="004C13FC" w:rsidRDefault="00CC5E2C" w:rsidP="00CC5E2C">
      <w:pPr>
        <w:numPr>
          <w:ilvl w:val="0"/>
          <w:numId w:val="5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color w:val="000000"/>
          <w:szCs w:val="28"/>
        </w:rPr>
      </w:pPr>
      <w:r w:rsidRPr="004C13FC">
        <w:rPr>
          <w:color w:val="000000"/>
          <w:szCs w:val="28"/>
        </w:rPr>
        <w:t>Освободить от должности председателя участковой комиссии и</w:t>
      </w:r>
      <w:r w:rsidRPr="004C13FC">
        <w:rPr>
          <w:color w:val="000000"/>
          <w:szCs w:val="28"/>
        </w:rPr>
        <w:t>з</w:t>
      </w:r>
      <w:r w:rsidRPr="004C13FC">
        <w:rPr>
          <w:color w:val="000000"/>
          <w:szCs w:val="28"/>
        </w:rPr>
        <w:t xml:space="preserve">бирательного участка  № </w:t>
      </w:r>
      <w:r>
        <w:rPr>
          <w:color w:val="000000"/>
          <w:szCs w:val="28"/>
        </w:rPr>
        <w:t>2557</w:t>
      </w:r>
      <w:r w:rsidRPr="004C13FC">
        <w:rPr>
          <w:color w:val="000000"/>
          <w:szCs w:val="28"/>
        </w:rPr>
        <w:t xml:space="preserve"> города Шахты  </w:t>
      </w:r>
      <w:r>
        <w:rPr>
          <w:color w:val="000000"/>
          <w:szCs w:val="28"/>
        </w:rPr>
        <w:t>Пищикова Андрея Владимир</w:t>
      </w:r>
      <w:r>
        <w:rPr>
          <w:color w:val="000000"/>
          <w:szCs w:val="28"/>
        </w:rPr>
        <w:t>о</w:t>
      </w:r>
      <w:r>
        <w:rPr>
          <w:color w:val="000000"/>
          <w:szCs w:val="28"/>
        </w:rPr>
        <w:t>вича.</w:t>
      </w:r>
    </w:p>
    <w:p w:rsidR="00CC5E2C" w:rsidRPr="004C13FC" w:rsidRDefault="00CC5E2C" w:rsidP="00CC5E2C">
      <w:pPr>
        <w:numPr>
          <w:ilvl w:val="0"/>
          <w:numId w:val="5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color w:val="000000"/>
          <w:szCs w:val="28"/>
        </w:rPr>
      </w:pPr>
      <w:r w:rsidRPr="004C13FC">
        <w:rPr>
          <w:color w:val="000000"/>
          <w:szCs w:val="28"/>
        </w:rPr>
        <w:t xml:space="preserve"> Направить настоящее постановление в участковую комиссию и</w:t>
      </w:r>
      <w:r w:rsidRPr="004C13FC">
        <w:rPr>
          <w:color w:val="000000"/>
          <w:szCs w:val="28"/>
        </w:rPr>
        <w:t>з</w:t>
      </w:r>
      <w:r w:rsidRPr="004C13FC">
        <w:rPr>
          <w:color w:val="000000"/>
          <w:szCs w:val="28"/>
        </w:rPr>
        <w:t xml:space="preserve">бирательного участка № </w:t>
      </w:r>
      <w:r>
        <w:rPr>
          <w:color w:val="000000"/>
          <w:szCs w:val="28"/>
        </w:rPr>
        <w:t>2516</w:t>
      </w:r>
      <w:r w:rsidRPr="004C13FC">
        <w:rPr>
          <w:color w:val="000000"/>
          <w:szCs w:val="28"/>
        </w:rPr>
        <w:t xml:space="preserve"> города Шахты.</w:t>
      </w:r>
    </w:p>
    <w:p w:rsidR="00A46512" w:rsidRDefault="00A46512" w:rsidP="00CC5E2C">
      <w:pPr>
        <w:tabs>
          <w:tab w:val="right" w:pos="7938"/>
        </w:tabs>
        <w:spacing w:before="60" w:after="60"/>
        <w:ind w:left="1276" w:right="1530"/>
        <w:jc w:val="both"/>
        <w:rPr>
          <w:szCs w:val="28"/>
        </w:rPr>
      </w:pPr>
    </w:p>
    <w:p w:rsidR="00CC5E2C" w:rsidRDefault="00CC5E2C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bookmarkStart w:id="0" w:name="_GoBack"/>
      <w:bookmarkEnd w:id="0"/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EE4" w:rsidRDefault="00107EE4">
      <w:r>
        <w:separator/>
      </w:r>
    </w:p>
  </w:endnote>
  <w:endnote w:type="continuationSeparator" w:id="1">
    <w:p w:rsidR="00107EE4" w:rsidRDefault="00107E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Pr="00AE4C70" w:rsidRDefault="00BD07C8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EE4" w:rsidRDefault="00107EE4">
      <w:r>
        <w:separator/>
      </w:r>
    </w:p>
  </w:footnote>
  <w:footnote w:type="continuationSeparator" w:id="1">
    <w:p w:rsidR="00107EE4" w:rsidRDefault="00107E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1F7D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1F7D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5E2C">
      <w:rPr>
        <w:rStyle w:val="a5"/>
        <w:noProof/>
      </w:rPr>
      <w:t>2</w: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47414B8D"/>
    <w:multiLevelType w:val="hybridMultilevel"/>
    <w:tmpl w:val="4992D8FE"/>
    <w:lvl w:ilvl="0" w:tplc="46FCBEE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6114F"/>
    <w:rsid w:val="0006287A"/>
    <w:rsid w:val="00064DA4"/>
    <w:rsid w:val="000D6A2E"/>
    <w:rsid w:val="000E3195"/>
    <w:rsid w:val="000E3B41"/>
    <w:rsid w:val="00100C9A"/>
    <w:rsid w:val="00107EE4"/>
    <w:rsid w:val="00111695"/>
    <w:rsid w:val="001721C2"/>
    <w:rsid w:val="001905FF"/>
    <w:rsid w:val="001B42E3"/>
    <w:rsid w:val="001D37F8"/>
    <w:rsid w:val="001F1A7C"/>
    <w:rsid w:val="001F7DF4"/>
    <w:rsid w:val="00206983"/>
    <w:rsid w:val="002244C7"/>
    <w:rsid w:val="002248AB"/>
    <w:rsid w:val="00227B5C"/>
    <w:rsid w:val="00231D53"/>
    <w:rsid w:val="00236F66"/>
    <w:rsid w:val="00242860"/>
    <w:rsid w:val="002652E2"/>
    <w:rsid w:val="002748D5"/>
    <w:rsid w:val="00285215"/>
    <w:rsid w:val="0029179F"/>
    <w:rsid w:val="00293095"/>
    <w:rsid w:val="002B3B4F"/>
    <w:rsid w:val="002C7FF7"/>
    <w:rsid w:val="002E7FBD"/>
    <w:rsid w:val="003122C5"/>
    <w:rsid w:val="003170AD"/>
    <w:rsid w:val="00321A4A"/>
    <w:rsid w:val="003337C1"/>
    <w:rsid w:val="00355AEF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E2BEF"/>
    <w:rsid w:val="004E3CE8"/>
    <w:rsid w:val="00516EA6"/>
    <w:rsid w:val="005310F6"/>
    <w:rsid w:val="00542C04"/>
    <w:rsid w:val="00553266"/>
    <w:rsid w:val="005662F6"/>
    <w:rsid w:val="00585D6E"/>
    <w:rsid w:val="005978EC"/>
    <w:rsid w:val="005B37A8"/>
    <w:rsid w:val="005C1AB3"/>
    <w:rsid w:val="005F4552"/>
    <w:rsid w:val="005F5CDE"/>
    <w:rsid w:val="005F7DCF"/>
    <w:rsid w:val="0060614F"/>
    <w:rsid w:val="00611490"/>
    <w:rsid w:val="006240C4"/>
    <w:rsid w:val="00642553"/>
    <w:rsid w:val="006752FF"/>
    <w:rsid w:val="0069429F"/>
    <w:rsid w:val="006D24D1"/>
    <w:rsid w:val="006E43C9"/>
    <w:rsid w:val="0070167A"/>
    <w:rsid w:val="007031AD"/>
    <w:rsid w:val="00715E07"/>
    <w:rsid w:val="00717B35"/>
    <w:rsid w:val="00727333"/>
    <w:rsid w:val="00755663"/>
    <w:rsid w:val="00762742"/>
    <w:rsid w:val="0078142F"/>
    <w:rsid w:val="00795446"/>
    <w:rsid w:val="007E4827"/>
    <w:rsid w:val="007E5612"/>
    <w:rsid w:val="00810167"/>
    <w:rsid w:val="0081478D"/>
    <w:rsid w:val="00815E88"/>
    <w:rsid w:val="008256D5"/>
    <w:rsid w:val="008312A1"/>
    <w:rsid w:val="008356FB"/>
    <w:rsid w:val="008909C0"/>
    <w:rsid w:val="0089609C"/>
    <w:rsid w:val="008A101F"/>
    <w:rsid w:val="008A4078"/>
    <w:rsid w:val="008A6E10"/>
    <w:rsid w:val="008D48B2"/>
    <w:rsid w:val="008F58B2"/>
    <w:rsid w:val="00922385"/>
    <w:rsid w:val="0094280E"/>
    <w:rsid w:val="00955D36"/>
    <w:rsid w:val="0097583B"/>
    <w:rsid w:val="00994035"/>
    <w:rsid w:val="009B1450"/>
    <w:rsid w:val="009B686A"/>
    <w:rsid w:val="009B7572"/>
    <w:rsid w:val="009D655D"/>
    <w:rsid w:val="009E573F"/>
    <w:rsid w:val="009E63A9"/>
    <w:rsid w:val="00A34E57"/>
    <w:rsid w:val="00A412E3"/>
    <w:rsid w:val="00A42E09"/>
    <w:rsid w:val="00A46512"/>
    <w:rsid w:val="00A76750"/>
    <w:rsid w:val="00A7755F"/>
    <w:rsid w:val="00AA762A"/>
    <w:rsid w:val="00AB5F30"/>
    <w:rsid w:val="00AE4C70"/>
    <w:rsid w:val="00AF6F02"/>
    <w:rsid w:val="00B041D8"/>
    <w:rsid w:val="00B17CBE"/>
    <w:rsid w:val="00B337EC"/>
    <w:rsid w:val="00B51813"/>
    <w:rsid w:val="00B778E9"/>
    <w:rsid w:val="00B82E0D"/>
    <w:rsid w:val="00B9359D"/>
    <w:rsid w:val="00BC52A5"/>
    <w:rsid w:val="00BD07C8"/>
    <w:rsid w:val="00BD440F"/>
    <w:rsid w:val="00BE30D4"/>
    <w:rsid w:val="00BF5B31"/>
    <w:rsid w:val="00BF5D22"/>
    <w:rsid w:val="00C406CF"/>
    <w:rsid w:val="00CC522A"/>
    <w:rsid w:val="00CC5E2C"/>
    <w:rsid w:val="00D140F8"/>
    <w:rsid w:val="00D65ABE"/>
    <w:rsid w:val="00D946A7"/>
    <w:rsid w:val="00DC377E"/>
    <w:rsid w:val="00DE7872"/>
    <w:rsid w:val="00E05D09"/>
    <w:rsid w:val="00E27AB6"/>
    <w:rsid w:val="00E42018"/>
    <w:rsid w:val="00E82E7F"/>
    <w:rsid w:val="00EE5455"/>
    <w:rsid w:val="00F152A9"/>
    <w:rsid w:val="00F2170F"/>
    <w:rsid w:val="00F37B88"/>
    <w:rsid w:val="00F84DA3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  <w:style w:type="paragraph" w:customStyle="1" w:styleId="ad">
    <w:name w:val="Рабочий"/>
    <w:basedOn w:val="a"/>
    <w:rsid w:val="00CC5E2C"/>
    <w:pPr>
      <w:spacing w:line="360" w:lineRule="auto"/>
      <w:ind w:firstLine="709"/>
      <w:jc w:val="both"/>
    </w:pPr>
    <w:rPr>
      <w:sz w:val="24"/>
    </w:rPr>
  </w:style>
  <w:style w:type="paragraph" w:styleId="31">
    <w:name w:val="Body Text 3"/>
    <w:basedOn w:val="a"/>
    <w:link w:val="32"/>
    <w:rsid w:val="00CC5E2C"/>
    <w:pPr>
      <w:spacing w:after="120"/>
    </w:pPr>
    <w:rPr>
      <w:sz w:val="16"/>
      <w:szCs w:val="16"/>
      <w:lang/>
    </w:rPr>
  </w:style>
  <w:style w:type="character" w:customStyle="1" w:styleId="32">
    <w:name w:val="Основной текст 3 Знак"/>
    <w:basedOn w:val="a0"/>
    <w:link w:val="31"/>
    <w:rsid w:val="00CC5E2C"/>
    <w:rPr>
      <w:sz w:val="16"/>
      <w:szCs w:val="16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EFA98-D3F9-40A8-AAA2-5F49BD897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2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2025-08-20T07:18:00Z</cp:lastPrinted>
  <dcterms:created xsi:type="dcterms:W3CDTF">2025-09-02T08:24:00Z</dcterms:created>
  <dcterms:modified xsi:type="dcterms:W3CDTF">2025-09-02T08:24:00Z</dcterms:modified>
</cp:coreProperties>
</file>