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F471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 w:rsidP="00464F4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464F4A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464F4A">
        <w:t>6</w:t>
      </w:r>
      <w:r w:rsidR="00893F7C">
        <w:t>-</w:t>
      </w:r>
      <w:r w:rsidR="00464F4A">
        <w:t xml:space="preserve">11 </w:t>
      </w:r>
      <w: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D3191E">
        <w:rPr>
          <w:b/>
          <w:bCs/>
          <w:szCs w:val="28"/>
        </w:rPr>
        <w:t>Ващенко Евгению Владимировичу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D3191E">
        <w:rPr>
          <w:sz w:val="28"/>
          <w:szCs w:val="28"/>
        </w:rPr>
        <w:t>Ващенко Е.В</w:t>
      </w:r>
      <w:r w:rsidR="00040AB0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D3191E">
        <w:rPr>
          <w:szCs w:val="28"/>
        </w:rPr>
        <w:t>Ващенко Евгению Владимировичу</w:t>
      </w:r>
      <w:r w:rsidR="002972AE">
        <w:rPr>
          <w:szCs w:val="28"/>
        </w:rPr>
        <w:t xml:space="preserve"> </w:t>
      </w:r>
      <w:r w:rsidR="00F352B5">
        <w:rPr>
          <w:szCs w:val="28"/>
        </w:rPr>
        <w:t xml:space="preserve"> (ИНН </w:t>
      </w:r>
      <w:r w:rsidR="00D3191E" w:rsidRPr="00D3191E">
        <w:rPr>
          <w:bCs/>
          <w:szCs w:val="28"/>
        </w:rPr>
        <w:t>615501063211</w:t>
      </w:r>
      <w:r w:rsidR="00B46F8D" w:rsidRPr="009C6CB2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E75" w:rsidRDefault="00116E75">
      <w:r>
        <w:separator/>
      </w:r>
    </w:p>
  </w:endnote>
  <w:endnote w:type="continuationSeparator" w:id="1">
    <w:p w:rsidR="00116E75" w:rsidRDefault="00116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E75" w:rsidRDefault="00116E75">
      <w:r>
        <w:separator/>
      </w:r>
    </w:p>
  </w:footnote>
  <w:footnote w:type="continuationSeparator" w:id="1">
    <w:p w:rsidR="00116E75" w:rsidRDefault="00116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972AE" w:rsidRDefault="002972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2AE" w:rsidRDefault="002972A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191E">
      <w:rPr>
        <w:rStyle w:val="a6"/>
        <w:noProof/>
      </w:rPr>
      <w:t>2</w:t>
    </w:r>
    <w:r>
      <w:rPr>
        <w:rStyle w:val="a6"/>
      </w:rPr>
      <w:fldChar w:fldCharType="end"/>
    </w:r>
  </w:p>
  <w:p w:rsidR="002972AE" w:rsidRDefault="002972A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AB0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6E75"/>
    <w:rsid w:val="00117BDC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972AE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F0FC7"/>
    <w:rsid w:val="00401866"/>
    <w:rsid w:val="0040492E"/>
    <w:rsid w:val="00405639"/>
    <w:rsid w:val="0040645E"/>
    <w:rsid w:val="0040714C"/>
    <w:rsid w:val="00407576"/>
    <w:rsid w:val="00423DA0"/>
    <w:rsid w:val="00464F4A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1ECF"/>
    <w:rsid w:val="00554ECB"/>
    <w:rsid w:val="00561087"/>
    <w:rsid w:val="0056145C"/>
    <w:rsid w:val="00561CEB"/>
    <w:rsid w:val="00573537"/>
    <w:rsid w:val="00576003"/>
    <w:rsid w:val="00580A02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6F471B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C6CB2"/>
    <w:rsid w:val="009E2029"/>
    <w:rsid w:val="009E29CD"/>
    <w:rsid w:val="009F0EB8"/>
    <w:rsid w:val="00A03EDA"/>
    <w:rsid w:val="00A1068E"/>
    <w:rsid w:val="00A1573A"/>
    <w:rsid w:val="00A33793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0413"/>
    <w:rsid w:val="00AC19B5"/>
    <w:rsid w:val="00AC5863"/>
    <w:rsid w:val="00AE07FE"/>
    <w:rsid w:val="00AE2763"/>
    <w:rsid w:val="00B233EC"/>
    <w:rsid w:val="00B30B05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937BF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191E"/>
    <w:rsid w:val="00D34267"/>
    <w:rsid w:val="00D3620E"/>
    <w:rsid w:val="00D511A4"/>
    <w:rsid w:val="00D51519"/>
    <w:rsid w:val="00D60BDA"/>
    <w:rsid w:val="00D62B8E"/>
    <w:rsid w:val="00D8640F"/>
    <w:rsid w:val="00D87559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6818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1B0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uiPriority w:val="22"/>
    <w:qFormat/>
    <w:rsid w:val="009C6C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2020-07-17T06:47:00Z</cp:lastPrinted>
  <dcterms:created xsi:type="dcterms:W3CDTF">2020-07-17T15:23:00Z</dcterms:created>
  <dcterms:modified xsi:type="dcterms:W3CDTF">2020-07-17T15:23:00Z</dcterms:modified>
</cp:coreProperties>
</file>