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D4AA5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7C7EF9">
        <w:t>0</w:t>
      </w:r>
      <w:r w:rsidR="001C285D">
        <w:t>4</w:t>
      </w:r>
      <w:r w:rsidR="007C7EF9">
        <w:t xml:space="preserve"> августа</w:t>
      </w:r>
      <w:r w:rsidR="00DE233E">
        <w:t xml:space="preserve"> </w:t>
      </w:r>
      <w:r w:rsidR="006B2E12">
        <w:t>202</w:t>
      </w:r>
      <w:r w:rsidR="00CB0C42">
        <w:t>1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CB0C42">
        <w:t>1</w:t>
      </w:r>
      <w:r w:rsidR="007C7EF9">
        <w:t>1</w:t>
      </w:r>
      <w:r w:rsidR="007E0188">
        <w:t>-</w:t>
      </w:r>
      <w:r w:rsidR="007838E9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7838E9" w:rsidRPr="007838E9" w:rsidRDefault="007838E9" w:rsidP="007838E9">
      <w:pPr>
        <w:ind w:left="1701" w:right="1700"/>
        <w:jc w:val="both"/>
        <w:rPr>
          <w:rFonts w:eastAsia="Calibri"/>
          <w:b/>
          <w:color w:val="000000"/>
          <w:szCs w:val="28"/>
        </w:rPr>
      </w:pPr>
      <w:r>
        <w:rPr>
          <w:rFonts w:eastAsia="Calibri"/>
          <w:b/>
          <w:szCs w:val="28"/>
        </w:rPr>
        <w:t xml:space="preserve">Об обращении в Избирательную комиссию </w:t>
      </w:r>
      <w:r>
        <w:rPr>
          <w:rFonts w:eastAsia="Calibri"/>
          <w:b/>
          <w:szCs w:val="28"/>
        </w:rPr>
        <w:br/>
        <w:t xml:space="preserve">Ростовской области о согласовании </w:t>
      </w:r>
      <w:r>
        <w:rPr>
          <w:rFonts w:eastAsia="Calibri"/>
          <w:b/>
          <w:szCs w:val="28"/>
        </w:rPr>
        <w:br/>
        <w:t xml:space="preserve">образования избирательных участков для </w:t>
      </w:r>
      <w:r>
        <w:rPr>
          <w:rFonts w:eastAsia="Calibri"/>
          <w:b/>
          <w:szCs w:val="28"/>
        </w:rPr>
        <w:br/>
        <w:t>пр</w:t>
      </w:r>
      <w:r>
        <w:rPr>
          <w:rFonts w:eastAsia="Calibri"/>
          <w:b/>
          <w:szCs w:val="28"/>
        </w:rPr>
        <w:t>о</w:t>
      </w:r>
      <w:r>
        <w:rPr>
          <w:rFonts w:eastAsia="Calibri"/>
          <w:b/>
          <w:szCs w:val="28"/>
        </w:rPr>
        <w:t xml:space="preserve">ведения голосования на выборах депутатов Государственной Думы Федерального </w:t>
      </w:r>
      <w:r>
        <w:rPr>
          <w:rFonts w:eastAsia="Calibri"/>
          <w:b/>
          <w:szCs w:val="28"/>
        </w:rPr>
        <w:br/>
        <w:t xml:space="preserve">Собрания Российской Федерации восьмого </w:t>
      </w:r>
      <w:r>
        <w:rPr>
          <w:rFonts w:eastAsia="Calibri"/>
          <w:b/>
          <w:szCs w:val="28"/>
        </w:rPr>
        <w:br/>
        <w:t xml:space="preserve">созыва в местах временного пребывания </w:t>
      </w:r>
      <w:r>
        <w:rPr>
          <w:rFonts w:eastAsia="Calibri"/>
          <w:b/>
          <w:szCs w:val="28"/>
        </w:rPr>
        <w:br/>
        <w:t xml:space="preserve">избирателей на территории </w:t>
      </w:r>
      <w:r>
        <w:rPr>
          <w:rFonts w:eastAsia="Calibri"/>
          <w:b/>
          <w:color w:val="000000"/>
          <w:szCs w:val="28"/>
        </w:rPr>
        <w:t>города Шахты</w:t>
      </w:r>
      <w:r w:rsidRPr="007838E9">
        <w:rPr>
          <w:rFonts w:eastAsia="Calibri"/>
          <w:b/>
          <w:color w:val="000000"/>
          <w:szCs w:val="28"/>
        </w:rPr>
        <w:t xml:space="preserve"> </w:t>
      </w:r>
      <w:r>
        <w:rPr>
          <w:rFonts w:eastAsia="Calibri"/>
          <w:b/>
          <w:color w:val="000000"/>
          <w:szCs w:val="28"/>
        </w:rPr>
        <w:br/>
      </w:r>
      <w:r w:rsidRPr="007838E9">
        <w:rPr>
          <w:rFonts w:eastAsia="Calibri"/>
          <w:b/>
          <w:color w:val="000000"/>
          <w:szCs w:val="28"/>
        </w:rPr>
        <w:t>Р</w:t>
      </w:r>
      <w:r w:rsidRPr="007838E9">
        <w:rPr>
          <w:rFonts w:eastAsia="Calibri"/>
          <w:b/>
          <w:color w:val="000000"/>
          <w:szCs w:val="28"/>
        </w:rPr>
        <w:t>о</w:t>
      </w:r>
      <w:r w:rsidRPr="007838E9">
        <w:rPr>
          <w:rFonts w:eastAsia="Calibri"/>
          <w:b/>
          <w:color w:val="000000"/>
          <w:szCs w:val="28"/>
        </w:rPr>
        <w:t>стовской области</w:t>
      </w:r>
    </w:p>
    <w:p w:rsidR="007838E9" w:rsidRDefault="007838E9" w:rsidP="007838E9">
      <w:pPr>
        <w:ind w:left="720"/>
        <w:jc w:val="center"/>
        <w:rPr>
          <w:rFonts w:eastAsia="Calibri"/>
          <w:szCs w:val="28"/>
        </w:rPr>
      </w:pPr>
    </w:p>
    <w:p w:rsidR="007838E9" w:rsidRDefault="007838E9" w:rsidP="00083ACD">
      <w:pPr>
        <w:spacing w:line="360" w:lineRule="auto"/>
        <w:ind w:firstLine="540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</w:t>
      </w:r>
      <w:r>
        <w:rPr>
          <w:rFonts w:eastAsia="Calibri"/>
          <w:szCs w:val="28"/>
        </w:rPr>
        <w:t>а</w:t>
      </w:r>
      <w:r>
        <w:rPr>
          <w:rFonts w:eastAsia="Calibri"/>
          <w:szCs w:val="28"/>
        </w:rPr>
        <w:t>ния Российской Федерации», в целях создания максимального удобства для избирателей, находящихся в местах временного пребывания на территории</w:t>
      </w:r>
      <w:r>
        <w:rPr>
          <w:rFonts w:eastAsia="Calibri"/>
          <w:color w:val="FF0000"/>
          <w:szCs w:val="28"/>
        </w:rPr>
        <w:t xml:space="preserve"> </w:t>
      </w:r>
      <w:r>
        <w:rPr>
          <w:rFonts w:eastAsia="Calibri"/>
          <w:color w:val="000000"/>
          <w:szCs w:val="28"/>
        </w:rPr>
        <w:t>города Шахты</w:t>
      </w:r>
      <w:r w:rsidRPr="007838E9">
        <w:rPr>
          <w:rFonts w:eastAsia="Calibri"/>
          <w:color w:val="000000"/>
          <w:szCs w:val="28"/>
        </w:rPr>
        <w:t xml:space="preserve"> Р</w:t>
      </w:r>
      <w:r w:rsidRPr="007838E9">
        <w:rPr>
          <w:rFonts w:eastAsia="Calibri"/>
          <w:color w:val="000000"/>
          <w:szCs w:val="28"/>
        </w:rPr>
        <w:t>о</w:t>
      </w:r>
      <w:r w:rsidRPr="007838E9">
        <w:rPr>
          <w:rFonts w:eastAsia="Calibri"/>
          <w:color w:val="000000"/>
          <w:szCs w:val="28"/>
        </w:rPr>
        <w:t>стовской области</w:t>
      </w:r>
      <w:r>
        <w:rPr>
          <w:rFonts w:eastAsia="Calibri"/>
          <w:szCs w:val="28"/>
        </w:rPr>
        <w:t>,</w:t>
      </w:r>
    </w:p>
    <w:p w:rsidR="007838E9" w:rsidRDefault="007838E9" w:rsidP="007838E9">
      <w:pPr>
        <w:jc w:val="both"/>
        <w:rPr>
          <w:rFonts w:eastAsia="Calibri"/>
          <w:szCs w:val="28"/>
        </w:rPr>
      </w:pPr>
    </w:p>
    <w:p w:rsidR="007838E9" w:rsidRDefault="007838E9" w:rsidP="00083ACD">
      <w:pPr>
        <w:jc w:val="center"/>
        <w:rPr>
          <w:spacing w:val="-1"/>
          <w:szCs w:val="28"/>
        </w:rPr>
      </w:pPr>
      <w:r>
        <w:rPr>
          <w:rFonts w:eastAsia="Calibri"/>
          <w:szCs w:val="28"/>
        </w:rPr>
        <w:t xml:space="preserve">Территориальная избирательная комиссия </w:t>
      </w:r>
      <w:r w:rsidR="00083ACD">
        <w:rPr>
          <w:rFonts w:eastAsia="Calibri"/>
          <w:szCs w:val="28"/>
        </w:rPr>
        <w:t>города Шахты</w:t>
      </w:r>
      <w:r>
        <w:rPr>
          <w:rFonts w:eastAsia="Calibri"/>
          <w:szCs w:val="28"/>
        </w:rPr>
        <w:t xml:space="preserve"> Ростовской области </w:t>
      </w:r>
      <w:r w:rsidRPr="00083ACD">
        <w:rPr>
          <w:b/>
          <w:spacing w:val="-1"/>
          <w:szCs w:val="28"/>
        </w:rPr>
        <w:t>ПОСТАНОВИЛА</w:t>
      </w:r>
      <w:r>
        <w:rPr>
          <w:spacing w:val="-1"/>
          <w:szCs w:val="28"/>
        </w:rPr>
        <w:t>:</w:t>
      </w:r>
    </w:p>
    <w:p w:rsidR="007838E9" w:rsidRDefault="007838E9" w:rsidP="007838E9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7838E9" w:rsidRDefault="007838E9" w:rsidP="007838E9">
      <w:pPr>
        <w:tabs>
          <w:tab w:val="left" w:pos="709"/>
        </w:tabs>
        <w:spacing w:line="360" w:lineRule="auto"/>
        <w:ind w:right="-1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Обратиться в Избирательную комиссию Ростовской области </w:t>
      </w:r>
      <w:r>
        <w:rPr>
          <w:szCs w:val="28"/>
        </w:rPr>
        <w:br/>
        <w:t>для согласования образования избирательных участков для проведения гол</w:t>
      </w:r>
      <w:r>
        <w:rPr>
          <w:szCs w:val="28"/>
        </w:rPr>
        <w:t>о</w:t>
      </w:r>
      <w:r>
        <w:rPr>
          <w:szCs w:val="28"/>
        </w:rPr>
        <w:t>сования на выборах депутатов Государственной Думы Федерального Собр</w:t>
      </w:r>
      <w:r>
        <w:rPr>
          <w:szCs w:val="28"/>
        </w:rPr>
        <w:t>а</w:t>
      </w:r>
      <w:r>
        <w:rPr>
          <w:szCs w:val="28"/>
        </w:rPr>
        <w:t xml:space="preserve">ния Российской Федерации восьмого созыва в местах временного пребывания избирателей на территории </w:t>
      </w:r>
      <w:r w:rsidR="00083ACD">
        <w:rPr>
          <w:color w:val="000000"/>
          <w:szCs w:val="28"/>
        </w:rPr>
        <w:t>города Шахты</w:t>
      </w:r>
      <w:r w:rsidRPr="007838E9">
        <w:rPr>
          <w:color w:val="000000"/>
          <w:szCs w:val="28"/>
        </w:rPr>
        <w:t xml:space="preserve"> Ростовской области</w:t>
      </w:r>
      <w:r>
        <w:rPr>
          <w:szCs w:val="28"/>
        </w:rPr>
        <w:t>:</w:t>
      </w:r>
    </w:p>
    <w:p w:rsidR="007838E9" w:rsidRPr="007838E9" w:rsidRDefault="007838E9" w:rsidP="007838E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838E9">
        <w:rPr>
          <w:color w:val="000000"/>
          <w:szCs w:val="28"/>
        </w:rPr>
        <w:t>1.1.</w:t>
      </w:r>
      <w:r w:rsidRPr="007838E9">
        <w:rPr>
          <w:color w:val="000000"/>
          <w:szCs w:val="28"/>
        </w:rPr>
        <w:tab/>
        <w:t xml:space="preserve">Избирательный участок № </w:t>
      </w:r>
      <w:r w:rsidR="00083ACD">
        <w:rPr>
          <w:color w:val="000000"/>
          <w:szCs w:val="28"/>
        </w:rPr>
        <w:t>2578:</w:t>
      </w:r>
    </w:p>
    <w:p w:rsidR="00BF148A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 </w:t>
      </w:r>
      <w:r w:rsidRPr="00CF4CFC">
        <w:rPr>
          <w:szCs w:val="28"/>
        </w:rPr>
        <w:t>Место нахождения участковой избирательной комиссии: 346523, Ро</w:t>
      </w:r>
      <w:r w:rsidRPr="00CF4CFC">
        <w:rPr>
          <w:szCs w:val="28"/>
        </w:rPr>
        <w:t>с</w:t>
      </w:r>
      <w:r w:rsidRPr="00CF4CFC">
        <w:rPr>
          <w:szCs w:val="28"/>
        </w:rPr>
        <w:t>товская область,  г. Шахты, пер.</w:t>
      </w:r>
      <w:r>
        <w:rPr>
          <w:szCs w:val="28"/>
        </w:rPr>
        <w:t xml:space="preserve"> </w:t>
      </w:r>
      <w:r w:rsidRPr="00CF4CFC">
        <w:rPr>
          <w:szCs w:val="28"/>
        </w:rPr>
        <w:t>Острикова, 5</w:t>
      </w:r>
      <w:r>
        <w:rPr>
          <w:szCs w:val="28"/>
        </w:rPr>
        <w:t xml:space="preserve">, контактный </w:t>
      </w:r>
      <w:r w:rsidRPr="007838E9">
        <w:rPr>
          <w:color w:val="000000"/>
          <w:szCs w:val="28"/>
        </w:rPr>
        <w:t xml:space="preserve">телефон: </w:t>
      </w:r>
      <w:r w:rsidR="00BF148A">
        <w:rPr>
          <w:szCs w:val="28"/>
        </w:rPr>
        <w:t xml:space="preserve">8(8636) </w:t>
      </w:r>
      <w:r w:rsidR="00BF148A" w:rsidRPr="0024483F">
        <w:rPr>
          <w:szCs w:val="28"/>
        </w:rPr>
        <w:t>23-07-65</w:t>
      </w:r>
      <w:r w:rsidR="00BF148A">
        <w:rPr>
          <w:szCs w:val="28"/>
        </w:rPr>
        <w:t>.</w:t>
      </w:r>
    </w:p>
    <w:p w:rsidR="00530D96" w:rsidRPr="0068536A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CF4CFC">
        <w:rPr>
          <w:szCs w:val="28"/>
        </w:rPr>
        <w:t>Место нахождения помещения для голосования: 346523, Ростовская о</w:t>
      </w:r>
      <w:r w:rsidRPr="00CF4CFC">
        <w:rPr>
          <w:szCs w:val="28"/>
        </w:rPr>
        <w:t>б</w:t>
      </w:r>
      <w:r w:rsidRPr="0068536A">
        <w:rPr>
          <w:szCs w:val="28"/>
        </w:rPr>
        <w:t>ласть,  г. Шахты, пер.</w:t>
      </w:r>
      <w:r>
        <w:rPr>
          <w:szCs w:val="28"/>
        </w:rPr>
        <w:t xml:space="preserve"> </w:t>
      </w:r>
      <w:r w:rsidRPr="0068536A">
        <w:rPr>
          <w:szCs w:val="28"/>
        </w:rPr>
        <w:t xml:space="preserve">Острикова, </w:t>
      </w:r>
      <w:r>
        <w:rPr>
          <w:szCs w:val="28"/>
        </w:rPr>
        <w:t xml:space="preserve">д. </w:t>
      </w:r>
      <w:r w:rsidRPr="0068536A">
        <w:rPr>
          <w:szCs w:val="28"/>
        </w:rPr>
        <w:t>5</w:t>
      </w:r>
      <w:r>
        <w:rPr>
          <w:szCs w:val="28"/>
        </w:rPr>
        <w:t xml:space="preserve">, контактный </w:t>
      </w:r>
      <w:r w:rsidRPr="007838E9">
        <w:rPr>
          <w:color w:val="000000"/>
          <w:szCs w:val="28"/>
        </w:rPr>
        <w:t xml:space="preserve">телефон: </w:t>
      </w:r>
      <w:r w:rsidR="00BF148A">
        <w:rPr>
          <w:szCs w:val="28"/>
        </w:rPr>
        <w:t xml:space="preserve">8(8636) </w:t>
      </w:r>
      <w:r w:rsidR="00BF148A" w:rsidRPr="0024483F">
        <w:rPr>
          <w:szCs w:val="28"/>
        </w:rPr>
        <w:t>23-07-65</w:t>
      </w:r>
      <w:r w:rsidRPr="0068536A">
        <w:rPr>
          <w:szCs w:val="28"/>
        </w:rPr>
        <w:t xml:space="preserve"> (Муниципальное бюджетное учреждение здравоохранения Городская больн</w:t>
      </w:r>
      <w:r w:rsidRPr="0068536A">
        <w:rPr>
          <w:szCs w:val="28"/>
        </w:rPr>
        <w:t>и</w:t>
      </w:r>
      <w:r>
        <w:rPr>
          <w:szCs w:val="28"/>
        </w:rPr>
        <w:t>ца № 2)</w:t>
      </w:r>
      <w:r w:rsidR="00BF148A">
        <w:rPr>
          <w:szCs w:val="28"/>
        </w:rPr>
        <w:t>.</w:t>
      </w:r>
    </w:p>
    <w:p w:rsidR="00530D96" w:rsidRPr="00757D6A" w:rsidRDefault="00530D96" w:rsidP="00530D96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>1</w:t>
      </w:r>
      <w:r w:rsidRPr="005C64C2">
        <w:rPr>
          <w:szCs w:val="28"/>
        </w:rPr>
        <w:t>.2.</w:t>
      </w:r>
      <w:r>
        <w:t> </w:t>
      </w:r>
      <w:r w:rsidRPr="00757D6A">
        <w:rPr>
          <w:szCs w:val="28"/>
        </w:rPr>
        <w:t xml:space="preserve">Участок для голосования  </w:t>
      </w:r>
      <w:r w:rsidRPr="001840B6">
        <w:rPr>
          <w:szCs w:val="28"/>
        </w:rPr>
        <w:t>№ 2579</w:t>
      </w:r>
      <w:r w:rsidRPr="00CF4CFC">
        <w:rPr>
          <w:szCs w:val="28"/>
        </w:rPr>
        <w:t>.</w:t>
      </w:r>
    </w:p>
    <w:p w:rsidR="00530D96" w:rsidRPr="00CF4CFC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CF4CFC">
        <w:rPr>
          <w:szCs w:val="28"/>
        </w:rPr>
        <w:t>Место нахождения участковой избирательной комиссии: 346510, Ро</w:t>
      </w:r>
      <w:r w:rsidRPr="00CF4CFC">
        <w:rPr>
          <w:szCs w:val="28"/>
        </w:rPr>
        <w:t>с</w:t>
      </w:r>
      <w:r w:rsidRPr="00CF4CFC">
        <w:rPr>
          <w:szCs w:val="28"/>
        </w:rPr>
        <w:t>товская область, г. Шахты, улица Дубинина, д. 4</w:t>
      </w:r>
      <w:r>
        <w:rPr>
          <w:szCs w:val="28"/>
        </w:rPr>
        <w:t xml:space="preserve">, контактный </w:t>
      </w:r>
      <w:r w:rsidRPr="007838E9">
        <w:rPr>
          <w:color w:val="000000"/>
          <w:szCs w:val="28"/>
        </w:rPr>
        <w:t xml:space="preserve">телефон: </w:t>
      </w:r>
      <w:r w:rsidR="00BF148A">
        <w:rPr>
          <w:szCs w:val="28"/>
        </w:rPr>
        <w:t xml:space="preserve">8(8636) </w:t>
      </w:r>
      <w:r w:rsidR="00BF148A" w:rsidRPr="0024483F">
        <w:rPr>
          <w:szCs w:val="28"/>
        </w:rPr>
        <w:t>26-13-37</w:t>
      </w:r>
      <w:r w:rsidR="00BF148A">
        <w:rPr>
          <w:szCs w:val="28"/>
        </w:rPr>
        <w:t>.</w:t>
      </w:r>
    </w:p>
    <w:p w:rsidR="00530D96" w:rsidRPr="00CF4CFC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CF4CFC">
        <w:rPr>
          <w:szCs w:val="28"/>
        </w:rPr>
        <w:t xml:space="preserve"> Место нахождения помещения для голосования:</w:t>
      </w:r>
      <w:r w:rsidRPr="00CF4CFC">
        <w:t xml:space="preserve"> </w:t>
      </w:r>
      <w:r w:rsidRPr="00CF4CFC">
        <w:rPr>
          <w:szCs w:val="28"/>
        </w:rPr>
        <w:t>346510, Ростовская о</w:t>
      </w:r>
      <w:r w:rsidRPr="00CF4CFC">
        <w:rPr>
          <w:szCs w:val="28"/>
        </w:rPr>
        <w:t>б</w:t>
      </w:r>
      <w:r w:rsidRPr="00CF4CFC">
        <w:rPr>
          <w:szCs w:val="28"/>
        </w:rPr>
        <w:t>ласть,</w:t>
      </w:r>
      <w:r>
        <w:rPr>
          <w:szCs w:val="28"/>
        </w:rPr>
        <w:t xml:space="preserve"> г. Шахты, улица Дубинина, д. 4,</w:t>
      </w:r>
      <w:r w:rsidRPr="00CF4CFC">
        <w:rPr>
          <w:szCs w:val="28"/>
        </w:rPr>
        <w:t xml:space="preserve"> </w:t>
      </w:r>
      <w:r>
        <w:rPr>
          <w:szCs w:val="28"/>
        </w:rPr>
        <w:t xml:space="preserve">контактный </w:t>
      </w:r>
      <w:r w:rsidRPr="007838E9">
        <w:rPr>
          <w:color w:val="000000"/>
          <w:szCs w:val="28"/>
        </w:rPr>
        <w:t xml:space="preserve">телефон: </w:t>
      </w:r>
      <w:r w:rsidR="00BF148A">
        <w:rPr>
          <w:szCs w:val="28"/>
        </w:rPr>
        <w:t xml:space="preserve">8(8636) </w:t>
      </w:r>
      <w:r w:rsidR="00BF148A" w:rsidRPr="0024483F">
        <w:rPr>
          <w:szCs w:val="28"/>
        </w:rPr>
        <w:t>26-13-37</w:t>
      </w:r>
      <w:r w:rsidR="00BF148A" w:rsidRPr="00CF4CFC">
        <w:rPr>
          <w:szCs w:val="28"/>
        </w:rPr>
        <w:t xml:space="preserve"> </w:t>
      </w:r>
      <w:r w:rsidRPr="00CF4CFC">
        <w:rPr>
          <w:szCs w:val="28"/>
        </w:rPr>
        <w:t>(ГБУ РО «Лечебно-реабилитационный центр № 2» (ГБУ РО «ЛРЦ № 2»)</w:t>
      </w:r>
      <w:r w:rsidR="00BF148A">
        <w:rPr>
          <w:szCs w:val="28"/>
        </w:rPr>
        <w:t>.</w:t>
      </w:r>
    </w:p>
    <w:p w:rsidR="00530D96" w:rsidRPr="00757D6A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Pr="005C64C2">
        <w:rPr>
          <w:szCs w:val="28"/>
        </w:rPr>
        <w:t>.</w:t>
      </w:r>
      <w:r>
        <w:rPr>
          <w:szCs w:val="28"/>
        </w:rPr>
        <w:t>3</w:t>
      </w:r>
      <w:r w:rsidRPr="005C64C2">
        <w:rPr>
          <w:szCs w:val="28"/>
        </w:rPr>
        <w:t>.</w:t>
      </w:r>
      <w:r>
        <w:t> </w:t>
      </w:r>
      <w:r w:rsidRPr="00757D6A">
        <w:rPr>
          <w:szCs w:val="28"/>
        </w:rPr>
        <w:t xml:space="preserve">Участок для голосования  </w:t>
      </w:r>
      <w:r w:rsidRPr="001840B6">
        <w:rPr>
          <w:szCs w:val="28"/>
        </w:rPr>
        <w:t>№ 2580.</w:t>
      </w:r>
    </w:p>
    <w:p w:rsidR="00530D96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7F0F7F">
        <w:rPr>
          <w:szCs w:val="28"/>
        </w:rPr>
        <w:t>Место нахождения участковой избирательной комиссии:</w:t>
      </w:r>
      <w:r w:rsidRPr="007F0F7F">
        <w:rPr>
          <w:color w:val="FF0000"/>
          <w:szCs w:val="28"/>
        </w:rPr>
        <w:t xml:space="preserve"> </w:t>
      </w:r>
      <w:r w:rsidRPr="001840B6">
        <w:rPr>
          <w:szCs w:val="28"/>
        </w:rPr>
        <w:t>346500, Ро</w:t>
      </w:r>
      <w:r w:rsidRPr="001840B6">
        <w:rPr>
          <w:szCs w:val="28"/>
        </w:rPr>
        <w:t>с</w:t>
      </w:r>
      <w:r w:rsidRPr="001840B6">
        <w:rPr>
          <w:szCs w:val="28"/>
        </w:rPr>
        <w:t>товская область,  г.Шахты, улица Шевченко, д. 153</w:t>
      </w:r>
      <w:r>
        <w:rPr>
          <w:szCs w:val="28"/>
        </w:rPr>
        <w:t xml:space="preserve">, контактный </w:t>
      </w:r>
      <w:r w:rsidRPr="007838E9">
        <w:rPr>
          <w:color w:val="000000"/>
          <w:szCs w:val="28"/>
        </w:rPr>
        <w:t xml:space="preserve">телефон: </w:t>
      </w:r>
      <w:r>
        <w:rPr>
          <w:szCs w:val="28"/>
        </w:rPr>
        <w:t>8</w:t>
      </w:r>
      <w:r w:rsidRPr="0024483F">
        <w:rPr>
          <w:szCs w:val="28"/>
        </w:rPr>
        <w:t>(8636)22-49-37</w:t>
      </w:r>
      <w:r w:rsidRPr="007838E9">
        <w:rPr>
          <w:color w:val="000000"/>
          <w:szCs w:val="28"/>
        </w:rPr>
        <w:t>.</w:t>
      </w:r>
      <w:r>
        <w:rPr>
          <w:color w:val="FF0000"/>
          <w:szCs w:val="28"/>
        </w:rPr>
        <w:t xml:space="preserve"> </w:t>
      </w:r>
    </w:p>
    <w:p w:rsidR="00530D96" w:rsidRPr="00CF4CFC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Pr="007F0F7F">
        <w:rPr>
          <w:szCs w:val="28"/>
        </w:rPr>
        <w:t>Место нахождения помещения для голосования:</w:t>
      </w:r>
      <w:r w:rsidRPr="007F0F7F">
        <w:t xml:space="preserve"> </w:t>
      </w:r>
      <w:r w:rsidRPr="001840B6">
        <w:rPr>
          <w:szCs w:val="28"/>
        </w:rPr>
        <w:t>346500, Ростовская о</w:t>
      </w:r>
      <w:r w:rsidRPr="001840B6">
        <w:rPr>
          <w:szCs w:val="28"/>
        </w:rPr>
        <w:t>б</w:t>
      </w:r>
      <w:r w:rsidRPr="00CF4CFC">
        <w:rPr>
          <w:szCs w:val="28"/>
        </w:rPr>
        <w:t xml:space="preserve">ласть,  г.Шахты, улица Шевченко, д. 153,  </w:t>
      </w:r>
      <w:r>
        <w:rPr>
          <w:szCs w:val="28"/>
        </w:rPr>
        <w:t xml:space="preserve">контактный </w:t>
      </w:r>
      <w:r w:rsidRPr="007838E9">
        <w:rPr>
          <w:color w:val="000000"/>
          <w:szCs w:val="28"/>
        </w:rPr>
        <w:t xml:space="preserve">телефон: </w:t>
      </w:r>
      <w:r>
        <w:rPr>
          <w:szCs w:val="28"/>
        </w:rPr>
        <w:t>8</w:t>
      </w:r>
      <w:r w:rsidRPr="0024483F">
        <w:rPr>
          <w:szCs w:val="28"/>
        </w:rPr>
        <w:t>(8636)22-49-37</w:t>
      </w:r>
      <w:r>
        <w:rPr>
          <w:szCs w:val="28"/>
        </w:rPr>
        <w:t xml:space="preserve"> </w:t>
      </w:r>
      <w:r w:rsidRPr="00CF4CFC">
        <w:rPr>
          <w:szCs w:val="28"/>
        </w:rPr>
        <w:t>(Муниципальное бюджетное учреждение здравоохранения Городская больница скорой медицинской помощи им. В.И. Ленина</w:t>
      </w:r>
      <w:r>
        <w:rPr>
          <w:szCs w:val="28"/>
        </w:rPr>
        <w:t>)</w:t>
      </w:r>
      <w:r w:rsidR="00BF148A">
        <w:rPr>
          <w:szCs w:val="28"/>
        </w:rPr>
        <w:t>.</w:t>
      </w:r>
      <w:r>
        <w:rPr>
          <w:szCs w:val="28"/>
        </w:rPr>
        <w:t xml:space="preserve"> </w:t>
      </w:r>
    </w:p>
    <w:p w:rsidR="00530D96" w:rsidRPr="00757D6A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</w:t>
      </w:r>
      <w:r w:rsidRPr="005C64C2">
        <w:rPr>
          <w:szCs w:val="28"/>
        </w:rPr>
        <w:t>.</w:t>
      </w:r>
      <w:r>
        <w:t> </w:t>
      </w:r>
      <w:r w:rsidRPr="00757D6A">
        <w:rPr>
          <w:szCs w:val="28"/>
        </w:rPr>
        <w:t xml:space="preserve">Участок для голосования  </w:t>
      </w:r>
      <w:r w:rsidRPr="001840B6">
        <w:rPr>
          <w:szCs w:val="28"/>
        </w:rPr>
        <w:t>№ 2582.</w:t>
      </w:r>
    </w:p>
    <w:p w:rsidR="00530D96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7F0F7F">
        <w:rPr>
          <w:szCs w:val="28"/>
        </w:rPr>
        <w:t>Место нахождения участковой избирательной комиссии:</w:t>
      </w:r>
      <w:r w:rsidRPr="007F0F7F">
        <w:rPr>
          <w:color w:val="FF0000"/>
          <w:szCs w:val="28"/>
        </w:rPr>
        <w:t xml:space="preserve"> </w:t>
      </w:r>
      <w:r w:rsidRPr="001840B6">
        <w:rPr>
          <w:szCs w:val="28"/>
        </w:rPr>
        <w:t>3465</w:t>
      </w:r>
      <w:r>
        <w:rPr>
          <w:szCs w:val="28"/>
        </w:rPr>
        <w:t>19</w:t>
      </w:r>
      <w:r w:rsidRPr="001840B6">
        <w:rPr>
          <w:szCs w:val="28"/>
        </w:rPr>
        <w:t>, Ро</w:t>
      </w:r>
      <w:r w:rsidRPr="001840B6">
        <w:rPr>
          <w:szCs w:val="28"/>
        </w:rPr>
        <w:t>с</w:t>
      </w:r>
      <w:r w:rsidRPr="001840B6">
        <w:rPr>
          <w:szCs w:val="28"/>
        </w:rPr>
        <w:t>товская область,  г.Шахты, улица Открытая</w:t>
      </w:r>
      <w:r>
        <w:rPr>
          <w:szCs w:val="28"/>
        </w:rPr>
        <w:t>, 10, контактный</w:t>
      </w:r>
      <w:r w:rsidRPr="00674FE0">
        <w:rPr>
          <w:szCs w:val="28"/>
        </w:rPr>
        <w:t xml:space="preserve"> </w:t>
      </w:r>
      <w:r w:rsidRPr="007838E9">
        <w:rPr>
          <w:color w:val="000000"/>
          <w:szCs w:val="28"/>
        </w:rPr>
        <w:t xml:space="preserve">телефон: </w:t>
      </w:r>
      <w:r>
        <w:rPr>
          <w:szCs w:val="28"/>
        </w:rPr>
        <w:t xml:space="preserve">8(8636) </w:t>
      </w:r>
      <w:r w:rsidRPr="0024483F">
        <w:rPr>
          <w:szCs w:val="28"/>
        </w:rPr>
        <w:t>20-00-65</w:t>
      </w:r>
      <w:r>
        <w:rPr>
          <w:szCs w:val="28"/>
        </w:rPr>
        <w:t>.</w:t>
      </w:r>
    </w:p>
    <w:p w:rsidR="00530D96" w:rsidRPr="00674FE0" w:rsidRDefault="00530D96" w:rsidP="00530D96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Pr="007F0F7F">
        <w:rPr>
          <w:szCs w:val="28"/>
        </w:rPr>
        <w:t>Место нахождения помещения для голосования:</w:t>
      </w:r>
      <w:r w:rsidRPr="007F0F7F">
        <w:t xml:space="preserve"> </w:t>
      </w:r>
      <w:r w:rsidRPr="001840B6">
        <w:rPr>
          <w:szCs w:val="28"/>
        </w:rPr>
        <w:t>3465</w:t>
      </w:r>
      <w:r>
        <w:rPr>
          <w:szCs w:val="28"/>
        </w:rPr>
        <w:t>19</w:t>
      </w:r>
      <w:r w:rsidRPr="001840B6">
        <w:rPr>
          <w:szCs w:val="28"/>
        </w:rPr>
        <w:t>, Ростовская о</w:t>
      </w:r>
      <w:r w:rsidRPr="001840B6">
        <w:rPr>
          <w:szCs w:val="28"/>
        </w:rPr>
        <w:t>б</w:t>
      </w:r>
      <w:r w:rsidRPr="00674FE0">
        <w:rPr>
          <w:szCs w:val="28"/>
        </w:rPr>
        <w:t>ласть,  г.Шахты, улица Открытая</w:t>
      </w:r>
      <w:r>
        <w:rPr>
          <w:szCs w:val="28"/>
        </w:rPr>
        <w:t>, 10,</w:t>
      </w:r>
      <w:r w:rsidRPr="00674FE0">
        <w:rPr>
          <w:szCs w:val="28"/>
        </w:rPr>
        <w:t xml:space="preserve"> </w:t>
      </w:r>
      <w:r>
        <w:rPr>
          <w:szCs w:val="28"/>
        </w:rPr>
        <w:t>контактный</w:t>
      </w:r>
      <w:r w:rsidRPr="00674FE0">
        <w:rPr>
          <w:szCs w:val="28"/>
        </w:rPr>
        <w:t xml:space="preserve"> </w:t>
      </w:r>
      <w:r w:rsidRPr="007838E9">
        <w:rPr>
          <w:color w:val="000000"/>
          <w:szCs w:val="28"/>
        </w:rPr>
        <w:t xml:space="preserve">телефон: </w:t>
      </w:r>
      <w:r>
        <w:rPr>
          <w:szCs w:val="28"/>
        </w:rPr>
        <w:t xml:space="preserve">8(8636) </w:t>
      </w:r>
      <w:r w:rsidRPr="0024483F">
        <w:rPr>
          <w:szCs w:val="28"/>
        </w:rPr>
        <w:t>20-00-65</w:t>
      </w:r>
      <w:r w:rsidRPr="00674FE0">
        <w:rPr>
          <w:szCs w:val="28"/>
        </w:rPr>
        <w:t xml:space="preserve"> (Федеральное казенное учреждение «Следственный изолятор № 4 Главного </w:t>
      </w:r>
      <w:r w:rsidRPr="00674FE0">
        <w:rPr>
          <w:szCs w:val="28"/>
        </w:rPr>
        <w:lastRenderedPageBreak/>
        <w:t>управления Федеральной службы исполнения наказаний по Ростовской обла</w:t>
      </w:r>
      <w:r w:rsidRPr="00674FE0">
        <w:rPr>
          <w:szCs w:val="28"/>
        </w:rPr>
        <w:t>с</w:t>
      </w:r>
      <w:r w:rsidRPr="00674FE0">
        <w:rPr>
          <w:szCs w:val="28"/>
        </w:rPr>
        <w:t>ти)</w:t>
      </w:r>
      <w:r>
        <w:rPr>
          <w:szCs w:val="28"/>
        </w:rPr>
        <w:t xml:space="preserve">, </w:t>
      </w:r>
    </w:p>
    <w:p w:rsidR="007838E9" w:rsidRPr="007838E9" w:rsidRDefault="00530D96" w:rsidP="007838E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7838E9" w:rsidRPr="007838E9" w:rsidRDefault="007838E9" w:rsidP="007838E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838E9">
        <w:rPr>
          <w:color w:val="000000"/>
          <w:szCs w:val="28"/>
        </w:rPr>
        <w:t>2.</w:t>
      </w:r>
      <w:r w:rsidRPr="007838E9">
        <w:rPr>
          <w:color w:val="000000"/>
          <w:szCs w:val="28"/>
        </w:rPr>
        <w:tab/>
        <w:t>Направить настоящее постановление в Избирательную комиссию Ро</w:t>
      </w:r>
      <w:r w:rsidRPr="007838E9">
        <w:rPr>
          <w:color w:val="000000"/>
          <w:szCs w:val="28"/>
        </w:rPr>
        <w:t>с</w:t>
      </w:r>
      <w:r w:rsidRPr="007838E9">
        <w:rPr>
          <w:color w:val="000000"/>
          <w:szCs w:val="28"/>
        </w:rPr>
        <w:t xml:space="preserve">товской области. </w:t>
      </w:r>
    </w:p>
    <w:p w:rsidR="007838E9" w:rsidRPr="007838E9" w:rsidRDefault="007838E9" w:rsidP="007838E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838E9">
        <w:rPr>
          <w:color w:val="000000"/>
          <w:szCs w:val="28"/>
        </w:rPr>
        <w:t>3.</w:t>
      </w:r>
      <w:r w:rsidRPr="007838E9">
        <w:rPr>
          <w:color w:val="000000"/>
          <w:szCs w:val="28"/>
        </w:rPr>
        <w:tab/>
      </w:r>
      <w:r w:rsidRPr="007838E9">
        <w:rPr>
          <w:noProof/>
          <w:color w:val="000000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83ACD">
        <w:rPr>
          <w:noProof/>
          <w:color w:val="000000"/>
          <w:szCs w:val="28"/>
        </w:rPr>
        <w:t>города Шахты</w:t>
      </w:r>
      <w:r w:rsidRPr="007838E9">
        <w:rPr>
          <w:noProof/>
          <w:color w:val="000000"/>
          <w:szCs w:val="28"/>
        </w:rPr>
        <w:t xml:space="preserve"> Ростовской области в информационно-телекоммуникационной сети «Интернет».</w:t>
      </w:r>
    </w:p>
    <w:p w:rsidR="007838E9" w:rsidRPr="007838E9" w:rsidRDefault="007838E9" w:rsidP="007838E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838E9">
        <w:rPr>
          <w:color w:val="000000"/>
          <w:szCs w:val="28"/>
        </w:rPr>
        <w:t>4.</w:t>
      </w:r>
      <w:r w:rsidRPr="007838E9">
        <w:rPr>
          <w:color w:val="000000"/>
          <w:szCs w:val="28"/>
        </w:rPr>
        <w:tab/>
      </w:r>
      <w:r w:rsidRPr="007838E9">
        <w:rPr>
          <w:iCs/>
          <w:color w:val="000000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083ACD">
        <w:rPr>
          <w:iCs/>
          <w:color w:val="000000"/>
        </w:rPr>
        <w:t xml:space="preserve">города Шахты </w:t>
      </w:r>
      <w:r w:rsidRPr="007838E9">
        <w:rPr>
          <w:iCs/>
          <w:color w:val="000000"/>
        </w:rPr>
        <w:t>Ро</w:t>
      </w:r>
      <w:r w:rsidRPr="007838E9">
        <w:rPr>
          <w:iCs/>
          <w:color w:val="000000"/>
        </w:rPr>
        <w:t>с</w:t>
      </w:r>
      <w:r w:rsidRPr="007838E9">
        <w:rPr>
          <w:iCs/>
          <w:color w:val="000000"/>
        </w:rPr>
        <w:t xml:space="preserve">товской области </w:t>
      </w:r>
      <w:r w:rsidR="00083ACD">
        <w:rPr>
          <w:iCs/>
          <w:color w:val="000000"/>
        </w:rPr>
        <w:t>Кухтина А.В.</w:t>
      </w:r>
    </w:p>
    <w:p w:rsidR="007C7EF9" w:rsidRPr="007C7EF9" w:rsidRDefault="00083ACD" w:rsidP="007C7EF9">
      <w:pPr>
        <w:jc w:val="both"/>
        <w:rPr>
          <w:rFonts w:eastAsia="Lucida Sans Unicode"/>
          <w:bCs/>
          <w:iCs/>
          <w:color w:val="000000"/>
          <w:kern w:val="2"/>
          <w:szCs w:val="28"/>
        </w:rPr>
      </w:pPr>
      <w:r>
        <w:rPr>
          <w:rFonts w:eastAsia="Lucida Sans Unicode"/>
          <w:bCs/>
          <w:iCs/>
          <w:color w:val="000000"/>
          <w:kern w:val="2"/>
          <w:szCs w:val="28"/>
        </w:rPr>
        <w:t xml:space="preserve"> </w:t>
      </w:r>
    </w:p>
    <w:p w:rsidR="007C7EF9" w:rsidRPr="007C7EF9" w:rsidRDefault="007C7EF9" w:rsidP="007C7EF9">
      <w:pPr>
        <w:jc w:val="both"/>
        <w:rPr>
          <w:bCs/>
          <w:iCs/>
          <w:color w:val="000000"/>
          <w:szCs w:val="28"/>
        </w:rPr>
      </w:pPr>
    </w:p>
    <w:p w:rsidR="00303D5F" w:rsidRPr="00FC341F" w:rsidRDefault="00303D5F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C70460" w:rsidRDefault="00C70460" w:rsidP="00C70460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</w:t>
      </w:r>
      <w:r w:rsidR="000B0A4D">
        <w:t xml:space="preserve"> </w:t>
      </w:r>
      <w:r>
        <w:t>Кухтин</w:t>
      </w:r>
    </w:p>
    <w:p w:rsidR="007C7EF9" w:rsidRDefault="007C7EF9" w:rsidP="007C7EF9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03523B" w:rsidRPr="00E86696" w:rsidRDefault="00C70460" w:rsidP="007C7EF9">
      <w:pPr>
        <w:pStyle w:val="a3"/>
        <w:tabs>
          <w:tab w:val="clear" w:pos="4536"/>
          <w:tab w:val="left" w:pos="6804"/>
        </w:tabs>
        <w:spacing w:line="360" w:lineRule="auto"/>
        <w:rPr>
          <w:b/>
          <w:szCs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</w:t>
      </w:r>
      <w:r w:rsidR="000B0A4D">
        <w:rPr>
          <w:kern w:val="28"/>
        </w:rPr>
        <w:t xml:space="preserve"> </w:t>
      </w:r>
      <w:r>
        <w:rPr>
          <w:kern w:val="28"/>
        </w:rPr>
        <w:t>Максюта</w:t>
      </w:r>
      <w:r w:rsidR="007C7EF9">
        <w:rPr>
          <w:kern w:val="28"/>
        </w:rPr>
        <w:t xml:space="preserve"> </w:t>
      </w:r>
      <w:r w:rsidR="007C7EF9">
        <w:rPr>
          <w:kern w:val="28"/>
          <w:szCs w:val="28"/>
        </w:rPr>
        <w:t xml:space="preserve"> </w:t>
      </w:r>
    </w:p>
    <w:p w:rsidR="00EE3A83" w:rsidRPr="00704669" w:rsidRDefault="00C70460" w:rsidP="00EE3A83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rPr>
          <w:b/>
        </w:rPr>
        <w:t xml:space="preserve"> </w:t>
      </w:r>
    </w:p>
    <w:sectPr w:rsidR="00EE3A83" w:rsidRPr="00704669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2D9" w:rsidRDefault="007842D9">
      <w:r>
        <w:separator/>
      </w:r>
    </w:p>
  </w:endnote>
  <w:endnote w:type="continuationSeparator" w:id="1">
    <w:p w:rsidR="007842D9" w:rsidRDefault="00784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2D9" w:rsidRDefault="007842D9">
      <w:r>
        <w:separator/>
      </w:r>
    </w:p>
  </w:footnote>
  <w:footnote w:type="continuationSeparator" w:id="1">
    <w:p w:rsidR="007842D9" w:rsidRDefault="00784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4AA5">
      <w:rPr>
        <w:rStyle w:val="a6"/>
        <w:noProof/>
      </w:rPr>
      <w:t>3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F655105"/>
    <w:multiLevelType w:val="hybridMultilevel"/>
    <w:tmpl w:val="E496ED18"/>
    <w:lvl w:ilvl="0" w:tplc="36B05B32">
      <w:start w:val="8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9A6304C"/>
    <w:multiLevelType w:val="hybridMultilevel"/>
    <w:tmpl w:val="26E6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1021"/>
    <w:rsid w:val="0003523B"/>
    <w:rsid w:val="00040F88"/>
    <w:rsid w:val="00044729"/>
    <w:rsid w:val="000449BD"/>
    <w:rsid w:val="00056FB4"/>
    <w:rsid w:val="00063394"/>
    <w:rsid w:val="00064B3E"/>
    <w:rsid w:val="000725FB"/>
    <w:rsid w:val="00077120"/>
    <w:rsid w:val="00083ACD"/>
    <w:rsid w:val="00091376"/>
    <w:rsid w:val="00091393"/>
    <w:rsid w:val="0009142F"/>
    <w:rsid w:val="00093C3A"/>
    <w:rsid w:val="00094818"/>
    <w:rsid w:val="000B0A4D"/>
    <w:rsid w:val="000B441F"/>
    <w:rsid w:val="000B7670"/>
    <w:rsid w:val="000E6310"/>
    <w:rsid w:val="000F0673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85D"/>
    <w:rsid w:val="001C2EFA"/>
    <w:rsid w:val="001C5954"/>
    <w:rsid w:val="001D1333"/>
    <w:rsid w:val="001E0EDD"/>
    <w:rsid w:val="001E1699"/>
    <w:rsid w:val="001E2C03"/>
    <w:rsid w:val="001F29FB"/>
    <w:rsid w:val="001F66AA"/>
    <w:rsid w:val="002009FD"/>
    <w:rsid w:val="00200E31"/>
    <w:rsid w:val="002058ED"/>
    <w:rsid w:val="00205E26"/>
    <w:rsid w:val="002105AF"/>
    <w:rsid w:val="00212B65"/>
    <w:rsid w:val="00223392"/>
    <w:rsid w:val="00223464"/>
    <w:rsid w:val="00231225"/>
    <w:rsid w:val="00231A50"/>
    <w:rsid w:val="002403EC"/>
    <w:rsid w:val="00240D4D"/>
    <w:rsid w:val="002436FA"/>
    <w:rsid w:val="00247BE8"/>
    <w:rsid w:val="00266340"/>
    <w:rsid w:val="002945AF"/>
    <w:rsid w:val="002951DC"/>
    <w:rsid w:val="002B3E2E"/>
    <w:rsid w:val="002C019D"/>
    <w:rsid w:val="002D2DB3"/>
    <w:rsid w:val="002D3440"/>
    <w:rsid w:val="002F6CB6"/>
    <w:rsid w:val="00303D5F"/>
    <w:rsid w:val="003163AB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F0FC7"/>
    <w:rsid w:val="003F70E5"/>
    <w:rsid w:val="00401866"/>
    <w:rsid w:val="0040645E"/>
    <w:rsid w:val="0040714C"/>
    <w:rsid w:val="00407576"/>
    <w:rsid w:val="00466736"/>
    <w:rsid w:val="00490764"/>
    <w:rsid w:val="004B1081"/>
    <w:rsid w:val="004C0962"/>
    <w:rsid w:val="004C3D75"/>
    <w:rsid w:val="004C4097"/>
    <w:rsid w:val="004C7166"/>
    <w:rsid w:val="004E7307"/>
    <w:rsid w:val="004F32B4"/>
    <w:rsid w:val="005047E6"/>
    <w:rsid w:val="00510D5E"/>
    <w:rsid w:val="00523E69"/>
    <w:rsid w:val="00530D96"/>
    <w:rsid w:val="005329E0"/>
    <w:rsid w:val="0053721E"/>
    <w:rsid w:val="00554ECB"/>
    <w:rsid w:val="00561087"/>
    <w:rsid w:val="0056145C"/>
    <w:rsid w:val="00573537"/>
    <w:rsid w:val="00576003"/>
    <w:rsid w:val="00597245"/>
    <w:rsid w:val="005A6074"/>
    <w:rsid w:val="005B625E"/>
    <w:rsid w:val="005C3448"/>
    <w:rsid w:val="005D12C5"/>
    <w:rsid w:val="005D16C1"/>
    <w:rsid w:val="005D1C8B"/>
    <w:rsid w:val="005E586F"/>
    <w:rsid w:val="006113E5"/>
    <w:rsid w:val="006172F1"/>
    <w:rsid w:val="00646B7A"/>
    <w:rsid w:val="00656869"/>
    <w:rsid w:val="00656A95"/>
    <w:rsid w:val="006600C9"/>
    <w:rsid w:val="006763D8"/>
    <w:rsid w:val="006851F8"/>
    <w:rsid w:val="006971E5"/>
    <w:rsid w:val="006B1BF3"/>
    <w:rsid w:val="006B2E12"/>
    <w:rsid w:val="006C491D"/>
    <w:rsid w:val="006C554C"/>
    <w:rsid w:val="006C66E7"/>
    <w:rsid w:val="006D4AA5"/>
    <w:rsid w:val="006D7C76"/>
    <w:rsid w:val="006E10DA"/>
    <w:rsid w:val="006E4BDF"/>
    <w:rsid w:val="006F1806"/>
    <w:rsid w:val="007055FD"/>
    <w:rsid w:val="00711330"/>
    <w:rsid w:val="00716AD7"/>
    <w:rsid w:val="00732692"/>
    <w:rsid w:val="00732E06"/>
    <w:rsid w:val="0075066B"/>
    <w:rsid w:val="00765D41"/>
    <w:rsid w:val="00767BFD"/>
    <w:rsid w:val="00775105"/>
    <w:rsid w:val="007838E9"/>
    <w:rsid w:val="007842D9"/>
    <w:rsid w:val="00790AAF"/>
    <w:rsid w:val="007A061B"/>
    <w:rsid w:val="007A31E3"/>
    <w:rsid w:val="007A7CF8"/>
    <w:rsid w:val="007B5352"/>
    <w:rsid w:val="007C7EF9"/>
    <w:rsid w:val="007D5060"/>
    <w:rsid w:val="007E0188"/>
    <w:rsid w:val="007E17D2"/>
    <w:rsid w:val="007F4566"/>
    <w:rsid w:val="00802729"/>
    <w:rsid w:val="00806A6F"/>
    <w:rsid w:val="00817443"/>
    <w:rsid w:val="00824041"/>
    <w:rsid w:val="00830575"/>
    <w:rsid w:val="00833EDD"/>
    <w:rsid w:val="00872DF9"/>
    <w:rsid w:val="00880123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69F9"/>
    <w:rsid w:val="00930582"/>
    <w:rsid w:val="009314BC"/>
    <w:rsid w:val="00931724"/>
    <w:rsid w:val="009421DC"/>
    <w:rsid w:val="0094474E"/>
    <w:rsid w:val="00954783"/>
    <w:rsid w:val="0095603D"/>
    <w:rsid w:val="0096068B"/>
    <w:rsid w:val="0096194F"/>
    <w:rsid w:val="009717E4"/>
    <w:rsid w:val="00973184"/>
    <w:rsid w:val="009B0259"/>
    <w:rsid w:val="009B0B0B"/>
    <w:rsid w:val="009D5FF6"/>
    <w:rsid w:val="009E29CD"/>
    <w:rsid w:val="009F0EB8"/>
    <w:rsid w:val="00A03EDA"/>
    <w:rsid w:val="00A1068E"/>
    <w:rsid w:val="00A1573A"/>
    <w:rsid w:val="00A373F4"/>
    <w:rsid w:val="00A37A0D"/>
    <w:rsid w:val="00A41CB8"/>
    <w:rsid w:val="00A50340"/>
    <w:rsid w:val="00A5250B"/>
    <w:rsid w:val="00A632D1"/>
    <w:rsid w:val="00A64DA5"/>
    <w:rsid w:val="00A659EC"/>
    <w:rsid w:val="00A65B65"/>
    <w:rsid w:val="00A65BAE"/>
    <w:rsid w:val="00A67E63"/>
    <w:rsid w:val="00A735A7"/>
    <w:rsid w:val="00A86B3E"/>
    <w:rsid w:val="00A86D12"/>
    <w:rsid w:val="00A86DF9"/>
    <w:rsid w:val="00A91106"/>
    <w:rsid w:val="00AB6A5E"/>
    <w:rsid w:val="00AC19B5"/>
    <w:rsid w:val="00AC5863"/>
    <w:rsid w:val="00AE0217"/>
    <w:rsid w:val="00AE2763"/>
    <w:rsid w:val="00B17441"/>
    <w:rsid w:val="00B233EC"/>
    <w:rsid w:val="00B45D31"/>
    <w:rsid w:val="00B474E8"/>
    <w:rsid w:val="00B51107"/>
    <w:rsid w:val="00B700F3"/>
    <w:rsid w:val="00B71D65"/>
    <w:rsid w:val="00B77073"/>
    <w:rsid w:val="00B9189F"/>
    <w:rsid w:val="00B92E10"/>
    <w:rsid w:val="00BB128E"/>
    <w:rsid w:val="00BB42C5"/>
    <w:rsid w:val="00BB42E9"/>
    <w:rsid w:val="00BD2501"/>
    <w:rsid w:val="00BF0F0F"/>
    <w:rsid w:val="00BF148A"/>
    <w:rsid w:val="00BF171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1622"/>
    <w:rsid w:val="00C620A7"/>
    <w:rsid w:val="00C70460"/>
    <w:rsid w:val="00C749BA"/>
    <w:rsid w:val="00C81874"/>
    <w:rsid w:val="00C83998"/>
    <w:rsid w:val="00C9207A"/>
    <w:rsid w:val="00C93212"/>
    <w:rsid w:val="00CA1CC6"/>
    <w:rsid w:val="00CB047A"/>
    <w:rsid w:val="00CB0C42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6B4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2FE0"/>
    <w:rsid w:val="00E86696"/>
    <w:rsid w:val="00EA0846"/>
    <w:rsid w:val="00EA1185"/>
    <w:rsid w:val="00EA23E0"/>
    <w:rsid w:val="00EA3827"/>
    <w:rsid w:val="00EC7EFA"/>
    <w:rsid w:val="00ED44E5"/>
    <w:rsid w:val="00ED486E"/>
    <w:rsid w:val="00ED4CBC"/>
    <w:rsid w:val="00EE3A83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582F"/>
    <w:rsid w:val="00F609A8"/>
    <w:rsid w:val="00F84ABD"/>
    <w:rsid w:val="00F87A25"/>
    <w:rsid w:val="00FA47DC"/>
    <w:rsid w:val="00FB5BD7"/>
    <w:rsid w:val="00FC6EBF"/>
    <w:rsid w:val="00FC70C9"/>
    <w:rsid w:val="00FD44D9"/>
    <w:rsid w:val="00FD5671"/>
    <w:rsid w:val="00FE592A"/>
    <w:rsid w:val="00FE5FCD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  <w:style w:type="paragraph" w:customStyle="1" w:styleId="BodyText2">
    <w:name w:val="Body Text 2"/>
    <w:basedOn w:val="a"/>
    <w:rsid w:val="003F70E5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0">
    <w:name w:val="List Paragraph"/>
    <w:basedOn w:val="a"/>
    <w:uiPriority w:val="34"/>
    <w:qFormat/>
    <w:rsid w:val="00530D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2021-08-02T11:17:00Z</cp:lastPrinted>
  <dcterms:created xsi:type="dcterms:W3CDTF">2021-08-11T09:37:00Z</dcterms:created>
  <dcterms:modified xsi:type="dcterms:W3CDTF">2021-08-11T09:37:00Z</dcterms:modified>
</cp:coreProperties>
</file>