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23AF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0F680C">
        <w:t>16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CF162D">
        <w:rPr>
          <w:b/>
          <w:bCs/>
          <w:szCs w:val="28"/>
        </w:rPr>
        <w:t>Самотесовой Оксане Евгеньевне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CF162D">
        <w:rPr>
          <w:sz w:val="28"/>
          <w:szCs w:val="28"/>
        </w:rPr>
        <w:t>Самотесовой О.Е.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CF162D">
        <w:rPr>
          <w:szCs w:val="28"/>
        </w:rPr>
        <w:t>Самотесовой Оксане Евгеньевне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F86" w:rsidRDefault="003C1F86">
      <w:r>
        <w:separator/>
      </w:r>
    </w:p>
  </w:endnote>
  <w:endnote w:type="continuationSeparator" w:id="1">
    <w:p w:rsidR="003C1F86" w:rsidRDefault="003C1F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F86" w:rsidRDefault="003C1F86">
      <w:r>
        <w:separator/>
      </w:r>
    </w:p>
  </w:footnote>
  <w:footnote w:type="continuationSeparator" w:id="1">
    <w:p w:rsidR="003C1F86" w:rsidRDefault="003C1F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8E7"/>
    <w:rsid w:val="00093C3A"/>
    <w:rsid w:val="00094818"/>
    <w:rsid w:val="000B441F"/>
    <w:rsid w:val="000B7670"/>
    <w:rsid w:val="000E6310"/>
    <w:rsid w:val="000F5041"/>
    <w:rsid w:val="000F680C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1F86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15D36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23AFA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3753D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45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62D"/>
    <w:rsid w:val="00CF18CF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1063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14CD9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0464"/>
    <w:rsid w:val="00FE592A"/>
    <w:rsid w:val="00FF666D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2020-07-14T09:03:00Z</cp:lastPrinted>
  <dcterms:created xsi:type="dcterms:W3CDTF">2020-07-14T15:57:00Z</dcterms:created>
  <dcterms:modified xsi:type="dcterms:W3CDTF">2020-07-14T15:57:00Z</dcterms:modified>
</cp:coreProperties>
</file>