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933206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24196" w:rsidRPr="00933206">
        <w:t>2</w:t>
      </w:r>
      <w:r w:rsidR="00CF5916" w:rsidRPr="00933206">
        <w:t>5</w:t>
      </w:r>
      <w:r w:rsidR="00B55E42" w:rsidRPr="00933206">
        <w:t xml:space="preserve"> июня</w:t>
      </w:r>
      <w:r w:rsidR="00576003" w:rsidRPr="00933206">
        <w:t>20</w:t>
      </w:r>
      <w:r w:rsidR="00643E73" w:rsidRPr="00933206">
        <w:t>2</w:t>
      </w:r>
      <w:r w:rsidR="00CF5916" w:rsidRPr="00933206">
        <w:t>4</w:t>
      </w:r>
      <w:r w:rsidR="00D51519" w:rsidRPr="00933206">
        <w:t xml:space="preserve"> года                                                                                   </w:t>
      </w:r>
      <w:r w:rsidRPr="00933206">
        <w:t>№</w:t>
      </w:r>
      <w:r w:rsidR="00933206" w:rsidRPr="00933206">
        <w:t xml:space="preserve"> 155-32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4A2947" w:rsidP="004A2947">
            <w:pPr>
              <w:jc w:val="both"/>
              <w:rPr>
                <w:b/>
                <w:szCs w:val="28"/>
              </w:rPr>
            </w:pPr>
            <w:r w:rsidRPr="007E060C">
              <w:rPr>
                <w:b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</w:t>
            </w:r>
            <w:r>
              <w:rPr>
                <w:b/>
                <w:szCs w:val="28"/>
              </w:rPr>
              <w:t xml:space="preserve">дополнительным </w:t>
            </w:r>
            <w:r w:rsidRPr="007E060C">
              <w:rPr>
                <w:b/>
                <w:szCs w:val="28"/>
              </w:rPr>
              <w:t>выборам депутат</w:t>
            </w:r>
            <w:r>
              <w:rPr>
                <w:b/>
                <w:szCs w:val="28"/>
              </w:rPr>
              <w:t>а</w:t>
            </w:r>
            <w:r w:rsidR="00FF348C">
              <w:rPr>
                <w:b/>
                <w:szCs w:val="28"/>
              </w:rPr>
              <w:t>городской Думы города Шахты седьмого созыва по одномандатному избирательному округу № 25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FF348C" w:rsidRDefault="004A2947" w:rsidP="00FF348C">
      <w:pPr>
        <w:suppressAutoHyphens/>
        <w:spacing w:after="240" w:line="360" w:lineRule="auto"/>
        <w:ind w:right="-2" w:firstLine="709"/>
        <w:jc w:val="both"/>
        <w:rPr>
          <w:szCs w:val="28"/>
        </w:rPr>
      </w:pPr>
      <w:r>
        <w:rPr>
          <w:szCs w:val="28"/>
        </w:rPr>
        <w:t xml:space="preserve">В соответствии с пунктом 3 статьей 53 Федерального закона </w:t>
      </w:r>
      <w:r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</w:t>
      </w:r>
      <w:r w:rsidR="006E2477">
        <w:rPr>
          <w:szCs w:val="28"/>
        </w:rPr>
        <w:t xml:space="preserve">, </w:t>
      </w:r>
      <w:r w:rsidR="00FF348C" w:rsidRPr="000A1609">
        <w:rPr>
          <w:szCs w:val="28"/>
        </w:rPr>
        <w:t xml:space="preserve">Территориальная избирательная комиссия </w:t>
      </w:r>
      <w:r w:rsidR="00FF348C">
        <w:rPr>
          <w:szCs w:val="28"/>
        </w:rPr>
        <w:t>гор</w:t>
      </w:r>
      <w:r w:rsidR="003252C3">
        <w:rPr>
          <w:szCs w:val="28"/>
        </w:rPr>
        <w:t>о</w:t>
      </w:r>
      <w:r w:rsidR="00FF348C">
        <w:rPr>
          <w:szCs w:val="28"/>
        </w:rPr>
        <w:t>да Шахты</w:t>
      </w:r>
      <w:r w:rsidR="003252C3">
        <w:rPr>
          <w:szCs w:val="28"/>
        </w:rPr>
        <w:t xml:space="preserve"> Ростовской области</w:t>
      </w:r>
    </w:p>
    <w:p w:rsidR="00163167" w:rsidRDefault="00163167" w:rsidP="00FF348C">
      <w:pPr>
        <w:suppressAutoHyphens/>
        <w:spacing w:after="240" w:line="360" w:lineRule="auto"/>
        <w:ind w:right="-2" w:firstLine="709"/>
        <w:jc w:val="center"/>
        <w:rPr>
          <w:szCs w:val="28"/>
        </w:rPr>
      </w:pP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252C3" w:rsidRDefault="004A2947" w:rsidP="00523726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кандидатудля встреч с избирателями на время, указанное в заявке, но не более 60 минут на одну встречу</w:t>
      </w:r>
      <w:r w:rsidR="003252C3">
        <w:rPr>
          <w:rFonts w:ascii="Times New Roman" w:hAnsi="Times New Roman" w:cs="Times New Roman"/>
          <w:sz w:val="28"/>
          <w:szCs w:val="28"/>
        </w:rPr>
        <w:t>.</w:t>
      </w:r>
    </w:p>
    <w:p w:rsidR="006E2477" w:rsidRPr="006E2477" w:rsidRDefault="004A2947" w:rsidP="00523726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lastRenderedPageBreak/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</w:t>
      </w:r>
      <w:r>
        <w:rPr>
          <w:rFonts w:ascii="Times New Roman" w:hAnsi="Times New Roman"/>
          <w:sz w:val="28"/>
          <w:szCs w:val="28"/>
        </w:rPr>
        <w:t>городской Думы города Шахты Ростовской области «О</w:t>
      </w:r>
      <w:r w:rsidRPr="00EA65F0">
        <w:rPr>
          <w:rFonts w:ascii="Times New Roman" w:hAnsi="Times New Roman"/>
          <w:sz w:val="28"/>
          <w:szCs w:val="28"/>
        </w:rPr>
        <w:t xml:space="preserve"> назначении </w:t>
      </w:r>
      <w:r>
        <w:rPr>
          <w:rFonts w:ascii="Times New Roman" w:hAnsi="Times New Roman"/>
          <w:sz w:val="28"/>
          <w:szCs w:val="28"/>
        </w:rPr>
        <w:t xml:space="preserve">дополнительных выборов депутата </w:t>
      </w:r>
      <w:r w:rsidRPr="00523726">
        <w:rPr>
          <w:rFonts w:ascii="Times New Roman" w:hAnsi="Times New Roman" w:cs="Times New Roman"/>
          <w:sz w:val="28"/>
          <w:szCs w:val="28"/>
        </w:rPr>
        <w:t>города Шахты седьмого созыва по одномандатному избирательному округу № 25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EA65F0">
        <w:rPr>
          <w:rFonts w:ascii="Times New Roman" w:hAnsi="Times New Roman"/>
          <w:sz w:val="28"/>
          <w:szCs w:val="28"/>
        </w:rPr>
        <w:t xml:space="preserve">в своем уставном (складочном) капитале долю (вклад) Российской Федерации, субъекта Российской Федерации и (или) муниципальныхобразований, превышающую (превышающий) 30 процентов, предоставившим помещение </w:t>
      </w:r>
      <w:r>
        <w:rPr>
          <w:rFonts w:ascii="Times New Roman" w:hAnsi="Times New Roman"/>
          <w:sz w:val="28"/>
          <w:szCs w:val="28"/>
        </w:rPr>
        <w:t>одному з</w:t>
      </w:r>
      <w:r w:rsidRPr="00EA65F0">
        <w:rPr>
          <w:rFonts w:ascii="Times New Roman" w:hAnsi="Times New Roman"/>
          <w:sz w:val="28"/>
          <w:szCs w:val="28"/>
        </w:rPr>
        <w:t>арегистрированному кандидату дляпроведения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</w:t>
      </w:r>
      <w:r w:rsidR="005E344E">
        <w:rPr>
          <w:rFonts w:ascii="Times New Roman" w:hAnsi="Times New Roman"/>
          <w:sz w:val="28"/>
          <w:szCs w:val="28"/>
        </w:rPr>
        <w:t>города Шахты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</w:t>
      </w:r>
      <w:r>
        <w:rPr>
          <w:rFonts w:ascii="Times New Roman" w:hAnsi="Times New Roman"/>
          <w:sz w:val="28"/>
          <w:szCs w:val="28"/>
        </w:rPr>
        <w:t>о форме согласно приложению № 1</w:t>
      </w:r>
      <w:r w:rsidR="006E2477">
        <w:rPr>
          <w:rFonts w:ascii="Times New Roman" w:hAnsi="Times New Roman" w:cs="Times New Roman"/>
          <w:sz w:val="28"/>
          <w:szCs w:val="28"/>
        </w:rPr>
        <w:t>.</w:t>
      </w:r>
    </w:p>
    <w:p w:rsidR="004A2947" w:rsidRDefault="004A2947" w:rsidP="005E344E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Руководителю Контрольно-ревизионной службы при Территориальной избирательной комиссии</w:t>
      </w:r>
      <w:r w:rsidR="005E344E">
        <w:rPr>
          <w:rFonts w:ascii="Times New Roman" w:hAnsi="Times New Roman"/>
          <w:sz w:val="28"/>
          <w:szCs w:val="28"/>
        </w:rPr>
        <w:t>города Шахты</w:t>
      </w:r>
      <w:r>
        <w:rPr>
          <w:rFonts w:ascii="Times New Roman" w:hAnsi="Times New Roman"/>
          <w:sz w:val="28"/>
          <w:szCs w:val="28"/>
        </w:rPr>
        <w:t xml:space="preserve"> Ростовской области  </w:t>
      </w:r>
      <w:r w:rsidR="0077162D">
        <w:rPr>
          <w:rFonts w:ascii="Times New Roman" w:hAnsi="Times New Roman"/>
          <w:sz w:val="28"/>
          <w:szCs w:val="28"/>
        </w:rPr>
        <w:t>Абрамовой Светлане Михайловне</w:t>
      </w:r>
      <w:r>
        <w:rPr>
          <w:rFonts w:ascii="Times New Roman" w:hAnsi="Times New Roman"/>
          <w:sz w:val="28"/>
          <w:szCs w:val="28"/>
        </w:rPr>
        <w:t>:</w:t>
      </w:r>
    </w:p>
    <w:p w:rsidR="004A2947" w:rsidRDefault="0077162D" w:rsidP="0077162D">
      <w:pPr>
        <w:pStyle w:val="af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A2947" w:rsidRPr="00EA65F0">
        <w:rPr>
          <w:rFonts w:ascii="Times New Roman" w:hAnsi="Times New Roman"/>
          <w:sz w:val="28"/>
          <w:szCs w:val="28"/>
        </w:rPr>
        <w:t xml:space="preserve">в течение суток с момента получения уведомления </w:t>
      </w:r>
      <w:r w:rsidR="004A2947">
        <w:rPr>
          <w:rFonts w:ascii="Times New Roman" w:hAnsi="Times New Roman"/>
          <w:sz w:val="28"/>
          <w:szCs w:val="28"/>
        </w:rPr>
        <w:t>представлять  системному администратору территориального комплекса средств автоматизации сектора эксплуатации Государственной автоматизированной систем</w:t>
      </w:r>
      <w:r>
        <w:rPr>
          <w:rFonts w:ascii="Times New Roman" w:hAnsi="Times New Roman"/>
          <w:sz w:val="28"/>
          <w:szCs w:val="28"/>
        </w:rPr>
        <w:t>ы Российской Федерации «Выборы»</w:t>
      </w:r>
      <w:r w:rsidR="004A2947">
        <w:rPr>
          <w:rFonts w:ascii="Times New Roman" w:hAnsi="Times New Roman"/>
          <w:sz w:val="28"/>
          <w:szCs w:val="28"/>
        </w:rPr>
        <w:t xml:space="preserve"> информационного отдела Избирательно</w:t>
      </w:r>
      <w:r>
        <w:rPr>
          <w:rFonts w:ascii="Times New Roman" w:hAnsi="Times New Roman"/>
          <w:sz w:val="28"/>
          <w:szCs w:val="28"/>
        </w:rPr>
        <w:t>й комиссии Ростовской области Подунову А.П</w:t>
      </w:r>
      <w:r w:rsidR="004A2947">
        <w:rPr>
          <w:rFonts w:ascii="Times New Roman" w:hAnsi="Times New Roman"/>
          <w:sz w:val="28"/>
          <w:szCs w:val="28"/>
        </w:rPr>
        <w:t>. информацию о факте предоставления помещения;</w:t>
      </w:r>
    </w:p>
    <w:p w:rsidR="006E2477" w:rsidRPr="006E2477" w:rsidRDefault="004A2947" w:rsidP="0077162D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течение суток с момента получения информации  о фа</w:t>
      </w:r>
      <w:r w:rsidR="0077162D">
        <w:rPr>
          <w:rFonts w:ascii="Times New Roman" w:hAnsi="Times New Roman"/>
          <w:sz w:val="28"/>
          <w:szCs w:val="28"/>
        </w:rPr>
        <w:t xml:space="preserve">кте предоставления  помещения, </w:t>
      </w:r>
      <w:r w:rsidRPr="00EA65F0">
        <w:rPr>
          <w:rFonts w:ascii="Times New Roman" w:hAnsi="Times New Roman"/>
          <w:sz w:val="28"/>
          <w:szCs w:val="28"/>
        </w:rPr>
        <w:t xml:space="preserve">обеспечить размещение информации  по форме согласно приложению № 2на официальном сайте Территориальной </w:t>
      </w:r>
      <w:r w:rsidRPr="00EA65F0">
        <w:rPr>
          <w:rFonts w:ascii="Times New Roman" w:hAnsi="Times New Roman"/>
          <w:sz w:val="28"/>
          <w:szCs w:val="28"/>
        </w:rPr>
        <w:lastRenderedPageBreak/>
        <w:t xml:space="preserve">избирательной комиссии </w:t>
      </w:r>
      <w:r w:rsidR="0077162D">
        <w:rPr>
          <w:rFonts w:ascii="Times New Roman" w:hAnsi="Times New Roman"/>
          <w:sz w:val="28"/>
          <w:szCs w:val="28"/>
        </w:rPr>
        <w:t>горда Шахты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6E2477">
        <w:rPr>
          <w:rFonts w:ascii="Times New Roman" w:hAnsi="Times New Roman" w:cs="Times New Roman"/>
          <w:sz w:val="28"/>
          <w:szCs w:val="28"/>
        </w:rPr>
        <w:t>.</w:t>
      </w:r>
    </w:p>
    <w:p w:rsidR="006E2477" w:rsidRPr="00434110" w:rsidRDefault="004A2947" w:rsidP="004A2947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Контроль за выполнением настоящего</w:t>
      </w:r>
      <w:r w:rsidR="0077162D">
        <w:rPr>
          <w:rFonts w:ascii="Times New Roman" w:hAnsi="Times New Roman"/>
          <w:sz w:val="28"/>
          <w:szCs w:val="28"/>
        </w:rPr>
        <w:t xml:space="preserve"> постановления возложить </w:t>
      </w:r>
      <w:r w:rsidR="0077162D">
        <w:rPr>
          <w:rFonts w:ascii="Times New Roman" w:hAnsi="Times New Roman"/>
          <w:sz w:val="28"/>
          <w:szCs w:val="28"/>
        </w:rPr>
        <w:br/>
        <w:t xml:space="preserve">на </w:t>
      </w:r>
      <w:r w:rsidRPr="00EA65F0">
        <w:rPr>
          <w:rFonts w:ascii="Times New Roman" w:hAnsi="Times New Roman"/>
          <w:sz w:val="28"/>
          <w:szCs w:val="28"/>
        </w:rPr>
        <w:t>Руководител</w:t>
      </w:r>
      <w:r>
        <w:rPr>
          <w:rFonts w:ascii="Times New Roman" w:hAnsi="Times New Roman"/>
          <w:sz w:val="28"/>
          <w:szCs w:val="28"/>
        </w:rPr>
        <w:t>я</w:t>
      </w:r>
      <w:r w:rsidRPr="00EA65F0">
        <w:rPr>
          <w:rFonts w:ascii="Times New Roman" w:hAnsi="Times New Roman"/>
          <w:sz w:val="28"/>
          <w:szCs w:val="28"/>
        </w:rPr>
        <w:t xml:space="preserve"> Контрольно-ревизионной службы при Территориальной избирательной комиссии</w:t>
      </w:r>
      <w:r w:rsidR="0077162D">
        <w:rPr>
          <w:rFonts w:ascii="Times New Roman" w:hAnsi="Times New Roman"/>
          <w:sz w:val="28"/>
          <w:szCs w:val="28"/>
        </w:rPr>
        <w:t xml:space="preserve">города Шахты  </w:t>
      </w:r>
      <w:r>
        <w:rPr>
          <w:rFonts w:ascii="Times New Roman" w:hAnsi="Times New Roman"/>
          <w:sz w:val="28"/>
          <w:szCs w:val="28"/>
        </w:rPr>
        <w:t xml:space="preserve">Ростовской области  </w:t>
      </w:r>
      <w:r w:rsidR="0077162D">
        <w:rPr>
          <w:rFonts w:ascii="Times New Roman" w:hAnsi="Times New Roman"/>
          <w:sz w:val="28"/>
          <w:szCs w:val="28"/>
        </w:rPr>
        <w:t>Абрамову С.М</w:t>
      </w:r>
      <w:r>
        <w:rPr>
          <w:rFonts w:ascii="Times New Roman" w:hAnsi="Times New Roman"/>
          <w:sz w:val="28"/>
          <w:szCs w:val="28"/>
        </w:rPr>
        <w:t>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77162D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5411FC" w:rsidRDefault="00B55E42" w:rsidP="0077162D">
      <w:pPr>
        <w:spacing w:before="60" w:after="60"/>
      </w:pPr>
      <w:r w:rsidRPr="0077162D">
        <w:t xml:space="preserve">Секретарь </w:t>
      </w:r>
      <w:r w:rsidR="0077162D" w:rsidRPr="0077162D">
        <w:t>комиссии</w:t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Pr="0077162D">
        <w:t>В.И. Максюта</w:t>
      </w:r>
    </w:p>
    <w:p w:rsidR="005411FC" w:rsidRDefault="005411FC">
      <w:r>
        <w:br w:type="page"/>
      </w:r>
    </w:p>
    <w:tbl>
      <w:tblPr>
        <w:tblW w:w="9712" w:type="dxa"/>
        <w:tblInd w:w="-106" w:type="dxa"/>
        <w:tblLook w:val="00A0"/>
      </w:tblPr>
      <w:tblGrid>
        <w:gridCol w:w="5411"/>
        <w:gridCol w:w="4160"/>
        <w:gridCol w:w="141"/>
      </w:tblGrid>
      <w:tr w:rsidR="005411FC" w:rsidRPr="003631B4" w:rsidTr="00AA368F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5411FC" w:rsidRPr="003631B4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lastRenderedPageBreak/>
              <w:t xml:space="preserve">Приложение № 1 </w:t>
            </w:r>
          </w:p>
        </w:tc>
      </w:tr>
      <w:tr w:rsidR="005411FC" w:rsidRPr="003631B4" w:rsidTr="00AA368F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5411FC" w:rsidRPr="00933206" w:rsidRDefault="005411FC" w:rsidP="005411FC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к постановлению Территориальной избирательной комиссии города Шахты Ростовской области</w:t>
            </w:r>
          </w:p>
        </w:tc>
      </w:tr>
      <w:tr w:rsidR="005411FC" w:rsidRPr="003631B4" w:rsidTr="00AA368F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5411FC" w:rsidRPr="00933206" w:rsidRDefault="005411FC" w:rsidP="005411FC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от 25 июня 2024 г. № 155-3</w:t>
            </w:r>
            <w:r w:rsidR="00933206" w:rsidRPr="00933206">
              <w:rPr>
                <w:rFonts w:ascii="Times New Roman" w:hAnsi="Times New Roman"/>
              </w:rPr>
              <w:t>2</w:t>
            </w:r>
          </w:p>
        </w:tc>
      </w:tr>
      <w:tr w:rsidR="005411FC" w:rsidRPr="003631B4" w:rsidTr="00AA368F"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5411FC" w:rsidRPr="00A359F7" w:rsidRDefault="005411FC" w:rsidP="00AA368F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5411FC" w:rsidRPr="003631B4" w:rsidRDefault="005411FC" w:rsidP="00AA368F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3631B4">
              <w:rPr>
                <w:i/>
                <w:iCs/>
                <w:szCs w:val="28"/>
              </w:rPr>
              <w:t>Бланк организации</w:t>
            </w:r>
          </w:p>
          <w:p w:rsidR="005411FC" w:rsidRPr="003631B4" w:rsidRDefault="005411FC" w:rsidP="00AA368F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5411FC" w:rsidRPr="003631B4" w:rsidTr="00AA368F"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Председателю </w:t>
            </w:r>
          </w:p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Территориальной избирательной                    </w:t>
            </w:r>
          </w:p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комиссии </w:t>
            </w:r>
            <w:r>
              <w:rPr>
                <w:rFonts w:ascii="Times New Roman" w:hAnsi="Times New Roman"/>
                <w:sz w:val="28"/>
                <w:szCs w:val="28"/>
              </w:rPr>
              <w:t>города Шахты</w:t>
            </w:r>
          </w:p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>Ростовской области</w:t>
            </w:r>
          </w:p>
          <w:p w:rsidR="005411FC" w:rsidRPr="00A359F7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</w:p>
          <w:p w:rsidR="005411FC" w:rsidRPr="003631B4" w:rsidRDefault="005411FC" w:rsidP="005411FC">
            <w:pPr>
              <w:ind w:left="5068"/>
              <w:rPr>
                <w:szCs w:val="28"/>
              </w:rPr>
            </w:pPr>
            <w:r>
              <w:rPr>
                <w:szCs w:val="28"/>
              </w:rPr>
              <w:t>А.В. Кухтину</w:t>
            </w:r>
          </w:p>
          <w:p w:rsidR="005411FC" w:rsidRPr="003631B4" w:rsidRDefault="005411FC" w:rsidP="00AA368F">
            <w:pPr>
              <w:rPr>
                <w:szCs w:val="28"/>
              </w:rPr>
            </w:pPr>
          </w:p>
        </w:tc>
      </w:tr>
    </w:tbl>
    <w:p w:rsidR="005411FC" w:rsidRPr="00A359F7" w:rsidRDefault="005411FC" w:rsidP="005411FC">
      <w:pPr>
        <w:jc w:val="center"/>
        <w:rPr>
          <w:b/>
          <w:bCs/>
          <w:szCs w:val="28"/>
        </w:rPr>
      </w:pPr>
      <w:r w:rsidRPr="00A359F7">
        <w:rPr>
          <w:b/>
          <w:bCs/>
          <w:szCs w:val="28"/>
        </w:rPr>
        <w:t>УВЕДОМЛЕНИЕ</w:t>
      </w:r>
    </w:p>
    <w:p w:rsidR="005411FC" w:rsidRPr="00A359F7" w:rsidRDefault="005411FC" w:rsidP="005411FC">
      <w:pPr>
        <w:spacing w:before="240"/>
        <w:jc w:val="both"/>
        <w:rPr>
          <w:szCs w:val="28"/>
        </w:rPr>
      </w:pPr>
      <w:r w:rsidRPr="00A359F7">
        <w:rPr>
          <w:szCs w:val="28"/>
        </w:rPr>
        <w:t>__________________________________________________________________</w:t>
      </w:r>
    </w:p>
    <w:p w:rsidR="005411FC" w:rsidRPr="00A359F7" w:rsidRDefault="005411FC" w:rsidP="005411FC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A359F7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 xml:space="preserve">уведомляет, что в соответствии с пунктом 3 статьей 53 Федерального закона </w:t>
      </w:r>
    </w:p>
    <w:p w:rsidR="005411FC" w:rsidRPr="002C18BA" w:rsidRDefault="005411FC" w:rsidP="005411FC">
      <w:pPr>
        <w:pStyle w:val="af2"/>
      </w:pPr>
      <w:r w:rsidRPr="002C18BA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2C18BA">
        <w:rPr>
          <w:rFonts w:ascii="Times New Roman" w:hAnsi="Times New Roman"/>
          <w:sz w:val="28"/>
          <w:szCs w:val="28"/>
        </w:rPr>
        <w:br/>
        <w:t>«___» __________ 20____ года с «__» час.по «___» час. помещение поадресу:</w:t>
      </w:r>
      <w:r w:rsidRPr="00A359F7">
        <w:t> </w:t>
      </w:r>
      <w:r w:rsidRPr="002C18BA">
        <w:t>______________________________________________________________________________________________________________________________</w:t>
      </w:r>
      <w:r>
        <w:t>___________________________________</w:t>
      </w:r>
    </w:p>
    <w:p w:rsidR="005411FC" w:rsidRPr="002C18BA" w:rsidRDefault="005411FC" w:rsidP="005411FC">
      <w:pPr>
        <w:pStyle w:val="af2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(указать адрес помещения, наименование помещения)</w:t>
      </w:r>
    </w:p>
    <w:p w:rsidR="005411FC" w:rsidRDefault="005411FC" w:rsidP="005411FC">
      <w:pPr>
        <w:pStyle w:val="af2"/>
        <w:rPr>
          <w:rFonts w:ascii="Times New Roman" w:hAnsi="Times New Roman"/>
        </w:rPr>
      </w:pPr>
      <w:r w:rsidRPr="00A359F7">
        <w:rPr>
          <w:rFonts w:ascii="Times New Roman" w:hAnsi="Times New Roman"/>
          <w:sz w:val="28"/>
          <w:szCs w:val="28"/>
        </w:rPr>
        <w:t>было предоставлено ________________________________________________</w:t>
      </w:r>
      <w:r>
        <w:rPr>
          <w:rFonts w:ascii="Times New Roman" w:hAnsi="Times New Roman"/>
        </w:rPr>
        <w:t>(</w:t>
      </w:r>
      <w:r w:rsidRPr="002C18BA">
        <w:rPr>
          <w:rFonts w:ascii="Times New Roman" w:hAnsi="Times New Roman"/>
        </w:rPr>
        <w:t xml:space="preserve">наименование  </w:t>
      </w:r>
      <w:r>
        <w:rPr>
          <w:rFonts w:ascii="Times New Roman" w:hAnsi="Times New Roman"/>
        </w:rPr>
        <w:t>избирательного объединения, Ф.И.О. кандидата; Ф.И.О. доверенного лица избирательного объединения, кандидата; Ф.И.О. уполномоченного представителя по финансовым вопросам избирательного объединения; фамилия, Ф.И.О. представителя политической партии)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для проведения агитационного публичного мероприятия в поддержку___________________________________________________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</w:p>
    <w:p w:rsidR="005411FC" w:rsidRDefault="005411FC" w:rsidP="005411FC">
      <w:pPr>
        <w:pStyle w:val="af2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</w:t>
      </w:r>
      <w:r>
        <w:rPr>
          <w:rFonts w:ascii="Times New Roman" w:hAnsi="Times New Roman"/>
          <w:iCs/>
          <w:sz w:val="28"/>
          <w:szCs w:val="28"/>
          <w:vertAlign w:val="superscript"/>
        </w:rPr>
        <w:t xml:space="preserve">наименование избирательного объединения, 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ФИО кандидата)</w:t>
      </w:r>
    </w:p>
    <w:p w:rsidR="005411FC" w:rsidRDefault="005411FC" w:rsidP="005411FC">
      <w:pPr>
        <w:pStyle w:val="af2"/>
        <w:rPr>
          <w:rFonts w:ascii="Times New Roman" w:hAnsi="Times New Roman"/>
          <w:iCs/>
          <w:sz w:val="28"/>
          <w:szCs w:val="28"/>
        </w:rPr>
      </w:pPr>
      <w:r w:rsidRPr="002C18BA">
        <w:rPr>
          <w:rFonts w:ascii="Times New Roman" w:hAnsi="Times New Roman"/>
          <w:iCs/>
          <w:sz w:val="28"/>
          <w:szCs w:val="28"/>
        </w:rPr>
        <w:t>форме:</w:t>
      </w:r>
      <w:r>
        <w:rPr>
          <w:rFonts w:ascii="Times New Roman" w:hAnsi="Times New Roman"/>
          <w:iCs/>
          <w:sz w:val="28"/>
          <w:szCs w:val="28"/>
        </w:rPr>
        <w:t xml:space="preserve"> ____________________________________________________________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  <w:iCs/>
        </w:rPr>
      </w:pPr>
      <w:r w:rsidRPr="002C18BA">
        <w:rPr>
          <w:rFonts w:ascii="Times New Roman" w:hAnsi="Times New Roman"/>
          <w:iCs/>
        </w:rPr>
        <w:t>(собрание, митинг, пикет и пр.)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на следующих условиях:_____________________________________________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</w:rPr>
      </w:pPr>
      <w:r w:rsidRPr="002C18BA">
        <w:rPr>
          <w:rFonts w:ascii="Times New Roman" w:hAnsi="Times New Roman"/>
        </w:rPr>
        <w:t>(указываются условия, на которых было предоставлено помещение)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5411FC" w:rsidRDefault="005411FC" w:rsidP="005411FC">
      <w:pPr>
        <w:tabs>
          <w:tab w:val="left" w:pos="1770"/>
        </w:tabs>
        <w:jc w:val="both"/>
        <w:rPr>
          <w:szCs w:val="28"/>
        </w:rPr>
      </w:pPr>
      <w:r w:rsidRPr="00A359F7">
        <w:rPr>
          <w:szCs w:val="28"/>
        </w:rPr>
        <w:t>__________________________________________________________________.</w:t>
      </w:r>
    </w:p>
    <w:p w:rsidR="005411FC" w:rsidRDefault="005411FC" w:rsidP="005411FC">
      <w:pPr>
        <w:rPr>
          <w:szCs w:val="28"/>
        </w:rPr>
      </w:pPr>
      <w:r>
        <w:rPr>
          <w:szCs w:val="28"/>
        </w:rPr>
        <w:br w:type="page"/>
      </w:r>
    </w:p>
    <w:p w:rsidR="005411FC" w:rsidRPr="00A359F7" w:rsidRDefault="005411FC" w:rsidP="005411FC">
      <w:pPr>
        <w:tabs>
          <w:tab w:val="left" w:pos="1770"/>
        </w:tabs>
        <w:jc w:val="both"/>
        <w:rPr>
          <w:szCs w:val="28"/>
        </w:rPr>
      </w:pP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</w:t>
      </w:r>
      <w:r>
        <w:rPr>
          <w:rFonts w:ascii="Times New Roman" w:hAnsi="Times New Roman"/>
          <w:sz w:val="28"/>
          <w:szCs w:val="28"/>
        </w:rPr>
        <w:t>_____________________</w:t>
      </w:r>
    </w:p>
    <w:p w:rsidR="005411FC" w:rsidRPr="002C18BA" w:rsidRDefault="005411FC" w:rsidP="005411FC">
      <w:pPr>
        <w:pStyle w:val="af2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 xml:space="preserve">(указывается </w:t>
      </w:r>
      <w:r w:rsidRPr="002C18BA">
        <w:rPr>
          <w:rFonts w:ascii="Times New Roman" w:hAnsi="Times New Roman"/>
          <w:iCs/>
          <w:sz w:val="28"/>
          <w:szCs w:val="28"/>
          <w:vertAlign w:val="superscript"/>
          <w:lang w:eastAsia="en-US"/>
        </w:rPr>
        <w:t>когда это помещение может быть предоставлено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)</w:t>
      </w:r>
    </w:p>
    <w:p w:rsidR="005411FC" w:rsidRPr="00A359F7" w:rsidRDefault="005411FC" w:rsidP="005411FC">
      <w:pPr>
        <w:tabs>
          <w:tab w:val="left" w:pos="1770"/>
        </w:tabs>
        <w:jc w:val="both"/>
        <w:rPr>
          <w:szCs w:val="28"/>
        </w:rPr>
      </w:pPr>
      <w:r w:rsidRPr="00A359F7">
        <w:rPr>
          <w:szCs w:val="28"/>
        </w:rPr>
        <w:t xml:space="preserve">по их заявке в соответствии с пунктом 3 статьи 53 Федерального закона </w:t>
      </w:r>
      <w:r w:rsidRPr="00A359F7"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5411FC" w:rsidRPr="003631B4" w:rsidTr="00AA368F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11FC" w:rsidRPr="003631B4" w:rsidRDefault="005411FC" w:rsidP="00AA368F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5411FC" w:rsidRPr="003631B4" w:rsidTr="00AA368F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3631B4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5411FC" w:rsidRPr="003631B4" w:rsidRDefault="005411FC" w:rsidP="00AA368F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3631B4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3631B4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5411FC" w:rsidRPr="003631B4" w:rsidTr="00AA368F">
        <w:tc>
          <w:tcPr>
            <w:tcW w:w="3528" w:type="dxa"/>
          </w:tcPr>
          <w:p w:rsidR="005411FC" w:rsidRPr="003631B4" w:rsidRDefault="005411FC" w:rsidP="00AA368F">
            <w:pPr>
              <w:jc w:val="center"/>
              <w:rPr>
                <w:szCs w:val="28"/>
              </w:rPr>
            </w:pPr>
            <w:r w:rsidRPr="003631B4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5411FC" w:rsidRPr="003631B4" w:rsidRDefault="005411FC" w:rsidP="00AA368F">
            <w:pPr>
              <w:keepNext/>
              <w:jc w:val="center"/>
              <w:outlineLvl w:val="1"/>
              <w:rPr>
                <w:i/>
                <w:iCs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5411FC" w:rsidRPr="003631B4" w:rsidRDefault="005411FC" w:rsidP="00AA368F">
            <w:pPr>
              <w:keepNext/>
              <w:jc w:val="center"/>
              <w:outlineLvl w:val="1"/>
              <w:rPr>
                <w:i/>
                <w:iCs/>
                <w:szCs w:val="28"/>
              </w:rPr>
            </w:pPr>
          </w:p>
        </w:tc>
        <w:tc>
          <w:tcPr>
            <w:tcW w:w="2160" w:type="dxa"/>
            <w:vAlign w:val="bottom"/>
          </w:tcPr>
          <w:p w:rsidR="005411FC" w:rsidRPr="003631B4" w:rsidRDefault="005411FC" w:rsidP="00AA368F">
            <w:pPr>
              <w:keepNext/>
              <w:jc w:val="center"/>
              <w:outlineLvl w:val="1"/>
              <w:rPr>
                <w:i/>
                <w:iCs/>
                <w:szCs w:val="28"/>
              </w:rPr>
            </w:pPr>
          </w:p>
        </w:tc>
      </w:tr>
    </w:tbl>
    <w:p w:rsidR="005411FC" w:rsidRDefault="005411FC" w:rsidP="005411FC">
      <w:pPr>
        <w:spacing w:line="360" w:lineRule="auto"/>
        <w:rPr>
          <w:szCs w:val="28"/>
        </w:rPr>
      </w:pPr>
    </w:p>
    <w:p w:rsidR="005411FC" w:rsidRDefault="005411FC" w:rsidP="005411FC">
      <w:pPr>
        <w:spacing w:line="360" w:lineRule="auto"/>
        <w:rPr>
          <w:szCs w:val="28"/>
        </w:rPr>
      </w:pPr>
    </w:p>
    <w:p w:rsidR="005411FC" w:rsidRDefault="005411FC" w:rsidP="005411FC">
      <w:pPr>
        <w:spacing w:line="360" w:lineRule="auto"/>
        <w:rPr>
          <w:szCs w:val="28"/>
        </w:r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5411FC" w:rsidRPr="003631B4" w:rsidTr="00AA368F">
        <w:trPr>
          <w:trHeight w:val="283"/>
        </w:trPr>
        <w:tc>
          <w:tcPr>
            <w:tcW w:w="4253" w:type="dxa"/>
          </w:tcPr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>риложение № 2</w:t>
            </w:r>
          </w:p>
        </w:tc>
      </w:tr>
      <w:tr w:rsidR="005411FC" w:rsidRPr="003631B4" w:rsidTr="00AA368F">
        <w:tc>
          <w:tcPr>
            <w:tcW w:w="4253" w:type="dxa"/>
          </w:tcPr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>к постановлению Территориальной избирательной комиссии Неклиновского района</w:t>
            </w:r>
            <w:r>
              <w:rPr>
                <w:rFonts w:ascii="Times New Roman" w:hAnsi="Times New Roman"/>
              </w:rPr>
              <w:t xml:space="preserve"> Ростовской области</w:t>
            </w:r>
          </w:p>
        </w:tc>
      </w:tr>
      <w:tr w:rsidR="005411FC" w:rsidRPr="003631B4" w:rsidTr="00AA368F">
        <w:trPr>
          <w:trHeight w:val="571"/>
        </w:trPr>
        <w:tc>
          <w:tcPr>
            <w:tcW w:w="4253" w:type="dxa"/>
          </w:tcPr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 xml:space="preserve"> от </w:t>
            </w:r>
            <w:r>
              <w:rPr>
                <w:rFonts w:ascii="Times New Roman" w:hAnsi="Times New Roman"/>
              </w:rPr>
              <w:t>25</w:t>
            </w:r>
            <w:r w:rsidRPr="00932C25">
              <w:rPr>
                <w:rFonts w:ascii="Times New Roman" w:hAnsi="Times New Roman"/>
              </w:rPr>
              <w:t xml:space="preserve"> июня 202</w:t>
            </w:r>
            <w:r>
              <w:rPr>
                <w:rFonts w:ascii="Times New Roman" w:hAnsi="Times New Roman"/>
              </w:rPr>
              <w:t>4</w:t>
            </w:r>
            <w:r w:rsidRPr="00932C25">
              <w:rPr>
                <w:rFonts w:ascii="Times New Roman" w:hAnsi="Times New Roman"/>
              </w:rPr>
              <w:t xml:space="preserve">г. № </w:t>
            </w:r>
            <w:r>
              <w:rPr>
                <w:rFonts w:ascii="Times New Roman" w:hAnsi="Times New Roman"/>
              </w:rPr>
              <w:t>124-3</w:t>
            </w: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</w:p>
        </w:tc>
      </w:tr>
    </w:tbl>
    <w:p w:rsidR="005411FC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  <w:sectPr w:rsidR="005411FC" w:rsidSect="005411F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794" w:bottom="1134" w:left="1560" w:header="454" w:footer="454" w:gutter="0"/>
          <w:cols w:space="720"/>
          <w:titlePg/>
        </w:sectPr>
      </w:pPr>
      <w:bookmarkStart w:id="0" w:name="_GoBack"/>
      <w:bookmarkEnd w:id="0"/>
    </w:p>
    <w:tbl>
      <w:tblPr>
        <w:tblW w:w="4253" w:type="dxa"/>
        <w:tblInd w:w="11023" w:type="dxa"/>
        <w:tblLook w:val="0000"/>
      </w:tblPr>
      <w:tblGrid>
        <w:gridCol w:w="4253"/>
      </w:tblGrid>
      <w:tr w:rsidR="005411FC" w:rsidRPr="003631B4" w:rsidTr="00AA368F">
        <w:trPr>
          <w:trHeight w:val="283"/>
        </w:trPr>
        <w:tc>
          <w:tcPr>
            <w:tcW w:w="4253" w:type="dxa"/>
          </w:tcPr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lastRenderedPageBreak/>
              <w:t>Приложение № 2</w:t>
            </w:r>
          </w:p>
        </w:tc>
      </w:tr>
      <w:tr w:rsidR="005411FC" w:rsidRPr="003631B4" w:rsidTr="00AA368F">
        <w:tc>
          <w:tcPr>
            <w:tcW w:w="4253" w:type="dxa"/>
          </w:tcPr>
          <w:p w:rsidR="005411FC" w:rsidRPr="00933206" w:rsidRDefault="005411FC" w:rsidP="005411FC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к постановлению Территориальной избирательной комиссии города Шахты Ростовской области</w:t>
            </w:r>
          </w:p>
        </w:tc>
      </w:tr>
      <w:tr w:rsidR="005411FC" w:rsidRPr="003631B4" w:rsidTr="00AA368F">
        <w:trPr>
          <w:trHeight w:val="571"/>
        </w:trPr>
        <w:tc>
          <w:tcPr>
            <w:tcW w:w="4253" w:type="dxa"/>
          </w:tcPr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от 25 июня 2024г. № 155-3</w:t>
            </w:r>
            <w:r w:rsidR="00933206" w:rsidRPr="00933206">
              <w:rPr>
                <w:rFonts w:ascii="Times New Roman" w:hAnsi="Times New Roman"/>
              </w:rPr>
              <w:t>2</w:t>
            </w: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</w:tc>
      </w:tr>
    </w:tbl>
    <w:p w:rsidR="005411FC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:rsidR="005411FC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Информация о предоставлении помещения, пригодного для проведения агитационных публичных мероприятий</w:t>
      </w: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в форме собраний, зарегистрированному кандидату</w:t>
      </w: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268"/>
        <w:gridCol w:w="2126"/>
        <w:gridCol w:w="2410"/>
        <w:gridCol w:w="1985"/>
        <w:gridCol w:w="2835"/>
        <w:gridCol w:w="2835"/>
      </w:tblGrid>
      <w:tr w:rsidR="005411FC" w:rsidRPr="003631B4" w:rsidTr="00AA368F">
        <w:tc>
          <w:tcPr>
            <w:tcW w:w="817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№ п/п</w:t>
            </w:r>
          </w:p>
        </w:tc>
        <w:tc>
          <w:tcPr>
            <w:tcW w:w="2268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Наименование/</w:t>
            </w:r>
          </w:p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ФИО кандидата</w:t>
            </w:r>
          </w:p>
        </w:tc>
        <w:tc>
          <w:tcPr>
            <w:tcW w:w="1985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Дата и время проведения мероприятия</w:t>
            </w:r>
          </w:p>
        </w:tc>
        <w:tc>
          <w:tcPr>
            <w:tcW w:w="2835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Условия, на которых было предоставлено помещение</w:t>
            </w:r>
          </w:p>
        </w:tc>
        <w:tc>
          <w:tcPr>
            <w:tcW w:w="2835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Когда помещение может быть предоставлено</w:t>
            </w:r>
          </w:p>
        </w:tc>
      </w:tr>
      <w:tr w:rsidR="005411FC" w:rsidRPr="003631B4" w:rsidTr="00AA368F">
        <w:tc>
          <w:tcPr>
            <w:tcW w:w="817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1</w:t>
            </w:r>
          </w:p>
        </w:tc>
        <w:tc>
          <w:tcPr>
            <w:tcW w:w="2268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2</w:t>
            </w:r>
          </w:p>
        </w:tc>
        <w:tc>
          <w:tcPr>
            <w:tcW w:w="2126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3</w:t>
            </w:r>
          </w:p>
        </w:tc>
        <w:tc>
          <w:tcPr>
            <w:tcW w:w="2410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4</w:t>
            </w:r>
          </w:p>
        </w:tc>
        <w:tc>
          <w:tcPr>
            <w:tcW w:w="198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5</w:t>
            </w: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6</w:t>
            </w: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7</w:t>
            </w:r>
          </w:p>
        </w:tc>
      </w:tr>
      <w:tr w:rsidR="005411FC" w:rsidRPr="003631B4" w:rsidTr="00AA368F">
        <w:tc>
          <w:tcPr>
            <w:tcW w:w="817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268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5411FC" w:rsidRPr="00ED459F" w:rsidRDefault="005411FC" w:rsidP="00051C94">
      <w:pPr>
        <w:jc w:val="center"/>
        <w:rPr>
          <w:szCs w:val="28"/>
        </w:rPr>
      </w:pPr>
    </w:p>
    <w:sectPr w:rsidR="005411FC" w:rsidRPr="00ED459F" w:rsidSect="005411FC">
      <w:pgSz w:w="16838" w:h="11906" w:orient="landscape"/>
      <w:pgMar w:top="1560" w:right="1134" w:bottom="794" w:left="1134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2A9" w:rsidRDefault="00A622A9">
      <w:r>
        <w:separator/>
      </w:r>
    </w:p>
  </w:endnote>
  <w:endnote w:type="continuationSeparator" w:id="1">
    <w:p w:rsidR="00A622A9" w:rsidRDefault="00A62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2A9" w:rsidRDefault="00A622A9">
      <w:r>
        <w:separator/>
      </w:r>
    </w:p>
  </w:footnote>
  <w:footnote w:type="continuationSeparator" w:id="1">
    <w:p w:rsidR="00A622A9" w:rsidRDefault="00A622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0A0BF9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0A0BF9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386916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D749EC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1C94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A0BF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5A23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252C3"/>
    <w:rsid w:val="00351202"/>
    <w:rsid w:val="00357332"/>
    <w:rsid w:val="00362941"/>
    <w:rsid w:val="00365722"/>
    <w:rsid w:val="003717B8"/>
    <w:rsid w:val="00383D76"/>
    <w:rsid w:val="00384517"/>
    <w:rsid w:val="00386916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3528E"/>
    <w:rsid w:val="004545A0"/>
    <w:rsid w:val="004744A4"/>
    <w:rsid w:val="00490764"/>
    <w:rsid w:val="004A2947"/>
    <w:rsid w:val="004C0962"/>
    <w:rsid w:val="004C4097"/>
    <w:rsid w:val="004C7166"/>
    <w:rsid w:val="004D3B6E"/>
    <w:rsid w:val="004E55F7"/>
    <w:rsid w:val="005047E6"/>
    <w:rsid w:val="00510D5E"/>
    <w:rsid w:val="00511473"/>
    <w:rsid w:val="00523726"/>
    <w:rsid w:val="00523E69"/>
    <w:rsid w:val="005411FC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344E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1806"/>
    <w:rsid w:val="007055FD"/>
    <w:rsid w:val="00716AD7"/>
    <w:rsid w:val="00732692"/>
    <w:rsid w:val="0075066B"/>
    <w:rsid w:val="0077162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33206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4202E"/>
    <w:rsid w:val="00A5250B"/>
    <w:rsid w:val="00A622A9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724D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75170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48F1"/>
    <w:rsid w:val="00E2099F"/>
    <w:rsid w:val="00E224C8"/>
    <w:rsid w:val="00E32CF7"/>
    <w:rsid w:val="00E32DAE"/>
    <w:rsid w:val="00E40A3F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C582A-5B20-4D10-9F5B-11D591E9A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6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2024-07-08T13:29:00Z</cp:lastPrinted>
  <dcterms:created xsi:type="dcterms:W3CDTF">2024-07-08T13:58:00Z</dcterms:created>
  <dcterms:modified xsi:type="dcterms:W3CDTF">2024-07-08T13:58:00Z</dcterms:modified>
</cp:coreProperties>
</file>