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4646D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8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9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9"/>
        <w:tabs>
          <w:tab w:val="left" w:pos="9072"/>
        </w:tabs>
        <w:ind w:left="0"/>
        <w:jc w:val="center"/>
      </w:pPr>
      <w:r>
        <w:br/>
      </w:r>
      <w:r w:rsidR="006B7A00">
        <w:t>29 декабря</w:t>
      </w:r>
      <w:r w:rsidR="00777176">
        <w:t xml:space="preserve"> </w:t>
      </w:r>
      <w:r>
        <w:t>20</w:t>
      </w:r>
      <w:r w:rsidR="006B7A00">
        <w:t>21</w:t>
      </w:r>
      <w:r>
        <w:t xml:space="preserve"> года                                                                                    </w:t>
      </w:r>
      <w:r w:rsidR="008F71A0">
        <w:t xml:space="preserve">№ </w:t>
      </w:r>
      <w:r w:rsidR="006B7A00">
        <w:t>31-12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tbl>
      <w:tblPr>
        <w:tblW w:w="0" w:type="auto"/>
        <w:tblInd w:w="1809" w:type="dxa"/>
        <w:tblLayout w:type="fixed"/>
        <w:tblLook w:val="0000"/>
      </w:tblPr>
      <w:tblGrid>
        <w:gridCol w:w="5851"/>
      </w:tblGrid>
      <w:tr w:rsidR="0077664F" w:rsidRPr="0077664F" w:rsidTr="00C538D5">
        <w:trPr>
          <w:trHeight w:val="1549"/>
        </w:trPr>
        <w:tc>
          <w:tcPr>
            <w:tcW w:w="5851" w:type="dxa"/>
            <w:shd w:val="clear" w:color="auto" w:fill="auto"/>
          </w:tcPr>
          <w:p w:rsidR="0077664F" w:rsidRPr="00562734" w:rsidRDefault="0077664F" w:rsidP="00196C5C">
            <w:pPr>
              <w:suppressAutoHyphens/>
              <w:jc w:val="both"/>
              <w:rPr>
                <w:b/>
                <w:szCs w:val="28"/>
              </w:rPr>
            </w:pPr>
            <w:r w:rsidRPr="00562734">
              <w:rPr>
                <w:b/>
                <w:szCs w:val="28"/>
              </w:rPr>
              <w:t xml:space="preserve">О </w:t>
            </w:r>
            <w:r>
              <w:rPr>
                <w:b/>
                <w:szCs w:val="28"/>
              </w:rPr>
              <w:t>Рабочей группе по проверке соблюд</w:t>
            </w:r>
            <w:r>
              <w:rPr>
                <w:b/>
                <w:szCs w:val="28"/>
              </w:rPr>
              <w:t>е</w:t>
            </w:r>
            <w:r>
              <w:rPr>
                <w:b/>
                <w:szCs w:val="28"/>
              </w:rPr>
              <w:t>ния порядка сбора подписей избирателей, оформления подписных листов,                      достоверности сведений об избирателях и их подписей, собранных в поддержку выдвижения кандидата по одномандатному избирательному округу</w:t>
            </w:r>
            <w:r w:rsidR="006B7A00">
              <w:rPr>
                <w:b/>
                <w:szCs w:val="28"/>
              </w:rPr>
              <w:t xml:space="preserve"> № 8</w:t>
            </w:r>
            <w:r>
              <w:rPr>
                <w:b/>
                <w:szCs w:val="28"/>
              </w:rPr>
              <w:t xml:space="preserve"> </w:t>
            </w:r>
            <w:r w:rsidRPr="0077664F">
              <w:rPr>
                <w:b/>
                <w:szCs w:val="28"/>
              </w:rPr>
              <w:t>Шахтинский</w:t>
            </w:r>
            <w:r>
              <w:rPr>
                <w:b/>
                <w:szCs w:val="28"/>
              </w:rPr>
              <w:t xml:space="preserve"> избирательный окру</w:t>
            </w:r>
            <w:r w:rsidR="006B7A00">
              <w:rPr>
                <w:b/>
                <w:szCs w:val="28"/>
              </w:rPr>
              <w:t xml:space="preserve">г </w:t>
            </w:r>
            <w:r>
              <w:rPr>
                <w:b/>
                <w:szCs w:val="28"/>
              </w:rPr>
              <w:t>на</w:t>
            </w:r>
            <w:r w:rsidRPr="00562734">
              <w:rPr>
                <w:b/>
                <w:szCs w:val="28"/>
              </w:rPr>
              <w:t xml:space="preserve"> </w:t>
            </w:r>
            <w:r w:rsidR="006B7A00">
              <w:rPr>
                <w:b/>
                <w:szCs w:val="28"/>
              </w:rPr>
              <w:t xml:space="preserve">дополнительных </w:t>
            </w:r>
            <w:r w:rsidRPr="007D16CE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Pr="007D16CE">
              <w:rPr>
                <w:b/>
                <w:szCs w:val="28"/>
              </w:rPr>
              <w:t xml:space="preserve"> депутат</w:t>
            </w:r>
            <w:r w:rsidR="006B7A00">
              <w:rPr>
                <w:b/>
                <w:szCs w:val="28"/>
              </w:rPr>
              <w:t>а</w:t>
            </w:r>
            <w:r w:rsidRPr="007D16CE">
              <w:rPr>
                <w:b/>
                <w:szCs w:val="28"/>
              </w:rPr>
              <w:t xml:space="preserve"> Законодательного Собрания Ростовской области шестого созыва</w:t>
            </w:r>
            <w:r w:rsidR="006B7A00">
              <w:rPr>
                <w:b/>
                <w:szCs w:val="28"/>
              </w:rPr>
              <w:t xml:space="preserve"> по </w:t>
            </w:r>
            <w:r w:rsidR="00196C5C">
              <w:rPr>
                <w:b/>
                <w:szCs w:val="28"/>
              </w:rPr>
              <w:t xml:space="preserve">Шахтинскому </w:t>
            </w:r>
            <w:r w:rsidR="006B7A00">
              <w:rPr>
                <w:b/>
                <w:szCs w:val="28"/>
              </w:rPr>
              <w:t xml:space="preserve">одномандатному избирательному округу № 8 </w:t>
            </w:r>
          </w:p>
        </w:tc>
      </w:tr>
    </w:tbl>
    <w:p w:rsidR="0077664F" w:rsidRDefault="0077664F" w:rsidP="0077664F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6B7A00" w:rsidRDefault="0077664F" w:rsidP="006B7A00">
      <w:pPr>
        <w:spacing w:line="360" w:lineRule="auto"/>
        <w:ind w:firstLine="709"/>
        <w:jc w:val="both"/>
      </w:pPr>
      <w:r w:rsidRPr="007D16CE">
        <w:rPr>
          <w:szCs w:val="28"/>
        </w:rPr>
        <w:t>В соответствии с</w:t>
      </w:r>
      <w:r>
        <w:rPr>
          <w:szCs w:val="28"/>
        </w:rPr>
        <w:t xml:space="preserve"> пунктом 3</w:t>
      </w:r>
      <w:r w:rsidRPr="007D16CE">
        <w:rPr>
          <w:szCs w:val="28"/>
        </w:rPr>
        <w:t xml:space="preserve"> стать</w:t>
      </w:r>
      <w:r>
        <w:rPr>
          <w:szCs w:val="28"/>
        </w:rPr>
        <w:t>и</w:t>
      </w:r>
      <w:r w:rsidRPr="007D16CE">
        <w:rPr>
          <w:szCs w:val="28"/>
        </w:rPr>
        <w:t xml:space="preserve"> 38 Федерального закона от</w:t>
      </w:r>
      <w:r>
        <w:rPr>
          <w:szCs w:val="28"/>
        </w:rPr>
        <w:t> </w:t>
      </w:r>
      <w:r w:rsidRPr="007D16CE">
        <w:rPr>
          <w:szCs w:val="28"/>
        </w:rPr>
        <w:t>12.06.2002 № 67-ФЗ «Об основных гарантиях избирательных прав и</w:t>
      </w:r>
      <w:r>
        <w:rPr>
          <w:szCs w:val="28"/>
        </w:rPr>
        <w:t xml:space="preserve"> </w:t>
      </w:r>
      <w:r w:rsidRPr="007D16CE">
        <w:rPr>
          <w:szCs w:val="28"/>
        </w:rPr>
        <w:t xml:space="preserve">права на участие в референдуме граждан Российской Федерации», </w:t>
      </w:r>
      <w:r>
        <w:rPr>
          <w:szCs w:val="28"/>
        </w:rPr>
        <w:t xml:space="preserve">частью 1 </w:t>
      </w:r>
      <w:r w:rsidRPr="007D16CE">
        <w:rPr>
          <w:szCs w:val="28"/>
        </w:rPr>
        <w:t>стать</w:t>
      </w:r>
      <w:r>
        <w:rPr>
          <w:szCs w:val="28"/>
        </w:rPr>
        <w:t>и</w:t>
      </w:r>
      <w:r w:rsidRPr="007D16CE">
        <w:rPr>
          <w:szCs w:val="28"/>
        </w:rPr>
        <w:t xml:space="preserve"> 32 Областного закона от 12.05.2016 № 525-ЗС «</w:t>
      </w:r>
      <w:r w:rsidRPr="007D16CE">
        <w:rPr>
          <w:noProof/>
          <w:szCs w:val="28"/>
        </w:rPr>
        <w:t xml:space="preserve">О выборах </w:t>
      </w:r>
      <w:r>
        <w:rPr>
          <w:noProof/>
          <w:szCs w:val="28"/>
        </w:rPr>
        <w:br/>
      </w:r>
      <w:r w:rsidRPr="007D16CE">
        <w:rPr>
          <w:noProof/>
          <w:szCs w:val="28"/>
        </w:rPr>
        <w:t xml:space="preserve">и референдумах </w:t>
      </w:r>
      <w:r w:rsidRPr="007D16CE">
        <w:rPr>
          <w:szCs w:val="28"/>
        </w:rPr>
        <w:t>в Ростовской области» и</w:t>
      </w:r>
      <w:r>
        <w:rPr>
          <w:szCs w:val="28"/>
        </w:rPr>
        <w:t>,</w:t>
      </w:r>
      <w:r w:rsidRPr="007D16CE">
        <w:rPr>
          <w:szCs w:val="28"/>
        </w:rPr>
        <w:t xml:space="preserve"> руководствуясь постановлением Избир</w:t>
      </w:r>
      <w:r w:rsidRPr="007D16CE">
        <w:rPr>
          <w:szCs w:val="28"/>
        </w:rPr>
        <w:t>а</w:t>
      </w:r>
      <w:r w:rsidRPr="007D16CE">
        <w:rPr>
          <w:szCs w:val="28"/>
        </w:rPr>
        <w:t>тельной комиссии Ростовской области от </w:t>
      </w:r>
      <w:r w:rsidR="006B7A00">
        <w:rPr>
          <w:bCs/>
        </w:rPr>
        <w:t xml:space="preserve">от 24 декабря 2021 г. № 198-6 </w:t>
      </w:r>
      <w:r w:rsidR="006B7A00" w:rsidRPr="00D515B3">
        <w:t>«О возложении полномочий окружной избирательной комиссии по допо</w:t>
      </w:r>
      <w:r w:rsidR="006B7A00" w:rsidRPr="00D515B3">
        <w:t>л</w:t>
      </w:r>
      <w:r w:rsidR="006B7A00" w:rsidRPr="00D515B3">
        <w:t>нительным выборам депутата Законодательного Собрания Ростовской обла</w:t>
      </w:r>
      <w:r w:rsidR="006B7A00" w:rsidRPr="00D515B3">
        <w:t>с</w:t>
      </w:r>
      <w:r w:rsidR="006B7A00" w:rsidRPr="00D515B3">
        <w:t xml:space="preserve">ти </w:t>
      </w:r>
      <w:r w:rsidR="006B7A00" w:rsidRPr="000E1129">
        <w:rPr>
          <w:bCs/>
        </w:rPr>
        <w:t xml:space="preserve">по Шахтинскому одномандатному избирательному округу № 8 </w:t>
      </w:r>
      <w:r w:rsidR="006B7A00" w:rsidRPr="00D515B3">
        <w:t>на Террит</w:t>
      </w:r>
      <w:r w:rsidR="006B7A00" w:rsidRPr="00D515B3">
        <w:t>о</w:t>
      </w:r>
      <w:r w:rsidR="006B7A00" w:rsidRPr="00D515B3">
        <w:t>риальную избирательную комиссию города Шахты Росто</w:t>
      </w:r>
      <w:r w:rsidR="006B7A00" w:rsidRPr="00D515B3">
        <w:t>в</w:t>
      </w:r>
      <w:r w:rsidR="006B7A00" w:rsidRPr="00D515B3">
        <w:t>ской области</w:t>
      </w:r>
      <w:r w:rsidR="006B7A00">
        <w:rPr>
          <w:bCs/>
        </w:rPr>
        <w:t>»,</w:t>
      </w:r>
    </w:p>
    <w:p w:rsidR="0077664F" w:rsidRPr="007D16CE" w:rsidRDefault="0077664F" w:rsidP="006B7A00">
      <w:pPr>
        <w:pStyle w:val="a9"/>
        <w:suppressAutoHyphens/>
        <w:ind w:left="0" w:right="26"/>
        <w:jc w:val="center"/>
        <w:rPr>
          <w:szCs w:val="28"/>
        </w:rPr>
      </w:pPr>
      <w:r w:rsidRPr="007D16CE">
        <w:rPr>
          <w:szCs w:val="28"/>
        </w:rPr>
        <w:lastRenderedPageBreak/>
        <w:t xml:space="preserve">Территориальная избирательная комиссия </w:t>
      </w:r>
      <w:r>
        <w:rPr>
          <w:szCs w:val="28"/>
        </w:rPr>
        <w:t xml:space="preserve">города Шахты </w:t>
      </w:r>
      <w:r w:rsidR="006B7A00">
        <w:rPr>
          <w:szCs w:val="28"/>
        </w:rPr>
        <w:t xml:space="preserve">Ростовской области </w:t>
      </w:r>
      <w:r w:rsidRPr="0077664F">
        <w:rPr>
          <w:b/>
          <w:szCs w:val="28"/>
        </w:rPr>
        <w:t>ПОСТАНОВЛЯЕТ</w:t>
      </w:r>
      <w:r w:rsidRPr="007D16CE">
        <w:rPr>
          <w:szCs w:val="28"/>
        </w:rPr>
        <w:t>:</w:t>
      </w:r>
    </w:p>
    <w:p w:rsidR="0077664F" w:rsidRPr="007D16CE" w:rsidRDefault="0077664F" w:rsidP="0077664F">
      <w:pPr>
        <w:pStyle w:val="ae"/>
        <w:spacing w:line="240" w:lineRule="auto"/>
        <w:ind w:firstLine="0"/>
        <w:jc w:val="left"/>
        <w:rPr>
          <w:sz w:val="28"/>
          <w:szCs w:val="28"/>
        </w:rPr>
      </w:pPr>
    </w:p>
    <w:p w:rsidR="0077664F" w:rsidRDefault="0077664F" w:rsidP="0077664F">
      <w:pPr>
        <w:pStyle w:val="af"/>
        <w:suppressAutoHyphens/>
        <w:spacing w:line="360" w:lineRule="auto"/>
        <w:ind w:firstLine="709"/>
        <w:jc w:val="both"/>
      </w:pPr>
      <w:r>
        <w:rPr>
          <w:kern w:val="28"/>
          <w:szCs w:val="28"/>
        </w:rPr>
        <w:t>1.</w:t>
      </w:r>
      <w:r>
        <w:t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</w:t>
      </w:r>
      <w:r w:rsidRPr="007003A6">
        <w:t xml:space="preserve"> их подписей</w:t>
      </w:r>
      <w:r>
        <w:t xml:space="preserve">, собранных в поддержку выдвижения кандидата по </w:t>
      </w:r>
      <w:r w:rsidR="00196C5C">
        <w:t xml:space="preserve">Шахтинскому  </w:t>
      </w:r>
      <w:r>
        <w:t>одномандатному избирательному округу</w:t>
      </w:r>
      <w:r w:rsidR="006B7A00">
        <w:t xml:space="preserve"> № 8</w:t>
      </w:r>
      <w:r>
        <w:t xml:space="preserve"> на</w:t>
      </w:r>
      <w:r w:rsidRPr="007003A6">
        <w:t xml:space="preserve"> </w:t>
      </w:r>
      <w:r w:rsidR="006B7A00">
        <w:t xml:space="preserve">дополнительных </w:t>
      </w:r>
      <w:r w:rsidRPr="007D16CE">
        <w:rPr>
          <w:szCs w:val="28"/>
        </w:rPr>
        <w:t>выбор</w:t>
      </w:r>
      <w:r>
        <w:rPr>
          <w:szCs w:val="28"/>
        </w:rPr>
        <w:t>ах</w:t>
      </w:r>
      <w:r w:rsidRPr="007D16CE">
        <w:rPr>
          <w:szCs w:val="28"/>
        </w:rPr>
        <w:t xml:space="preserve"> депутат</w:t>
      </w:r>
      <w:r w:rsidR="006B7A00">
        <w:rPr>
          <w:szCs w:val="28"/>
        </w:rPr>
        <w:t>а</w:t>
      </w:r>
      <w:r w:rsidRPr="007D16CE">
        <w:rPr>
          <w:szCs w:val="28"/>
        </w:rPr>
        <w:t xml:space="preserve"> </w:t>
      </w:r>
      <w:r w:rsidR="006B7A00">
        <w:rPr>
          <w:szCs w:val="28"/>
        </w:rPr>
        <w:t>З</w:t>
      </w:r>
      <w:r w:rsidRPr="007D16CE">
        <w:rPr>
          <w:szCs w:val="28"/>
        </w:rPr>
        <w:t>аконодательного Собрания Ростовской области шестого созыва</w:t>
      </w:r>
      <w:r>
        <w:rPr>
          <w:szCs w:val="28"/>
        </w:rPr>
        <w:t xml:space="preserve"> </w:t>
      </w:r>
      <w:r>
        <w:t>(далее – Рабочая группа) и утвердить её состав согласно приложению</w:t>
      </w:r>
      <w:r w:rsidRPr="00F124E2">
        <w:t>.</w:t>
      </w:r>
    </w:p>
    <w:p w:rsidR="0077664F" w:rsidRPr="0077664F" w:rsidRDefault="0077664F" w:rsidP="0077664F">
      <w:pPr>
        <w:pStyle w:val="af"/>
        <w:suppressAutoHyphens/>
        <w:spacing w:line="360" w:lineRule="auto"/>
        <w:ind w:firstLine="709"/>
        <w:jc w:val="both"/>
        <w:rPr>
          <w:bCs/>
          <w:szCs w:val="28"/>
        </w:rPr>
      </w:pPr>
      <w:r w:rsidRPr="0077664F">
        <w:t>2. </w:t>
      </w:r>
      <w:r w:rsidRPr="0077664F">
        <w:rPr>
          <w:bCs/>
          <w:szCs w:val="28"/>
        </w:rPr>
        <w:t xml:space="preserve">Руководителем Рабочей группы назначить </w:t>
      </w:r>
      <w:r w:rsidR="006B7A00">
        <w:rPr>
          <w:bCs/>
          <w:szCs w:val="28"/>
        </w:rPr>
        <w:t>председателя территориальной избирательной комиссии</w:t>
      </w:r>
      <w:r w:rsidRPr="0077664F">
        <w:rPr>
          <w:bCs/>
          <w:szCs w:val="28"/>
        </w:rPr>
        <w:t xml:space="preserve"> </w:t>
      </w:r>
      <w:r w:rsidR="006B7A00">
        <w:rPr>
          <w:bCs/>
          <w:szCs w:val="28"/>
        </w:rPr>
        <w:t>Кухтина А.В.</w:t>
      </w:r>
      <w:r w:rsidRPr="0077664F">
        <w:rPr>
          <w:bCs/>
          <w:szCs w:val="28"/>
        </w:rPr>
        <w:t xml:space="preserve">  </w:t>
      </w:r>
    </w:p>
    <w:p w:rsidR="0077664F" w:rsidRDefault="0077664F" w:rsidP="0077664F">
      <w:pPr>
        <w:pStyle w:val="af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r>
        <w:t>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Окружной избирательной комиссии Шахтинского избирательного округа № 8 </w:t>
      </w:r>
      <w:r>
        <w:rPr>
          <w:szCs w:val="28"/>
        </w:rPr>
        <w:br/>
      </w:r>
      <w:r w:rsidRPr="00FC0726">
        <w:t>в информационно-телекоммуникационной сети «Интернет».</w:t>
      </w:r>
    </w:p>
    <w:p w:rsidR="0077664F" w:rsidRDefault="0077664F" w:rsidP="0077664F">
      <w:pPr>
        <w:pStyle w:val="af"/>
        <w:suppressAutoHyphens/>
        <w:spacing w:line="360" w:lineRule="auto"/>
        <w:ind w:firstLine="709"/>
        <w:jc w:val="both"/>
        <w:rPr>
          <w:i/>
        </w:rPr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 xml:space="preserve">на </w:t>
      </w:r>
      <w:r w:rsidR="006B7A00">
        <w:t xml:space="preserve"> </w:t>
      </w:r>
      <w:r w:rsidR="00080446">
        <w:t xml:space="preserve">председателя комиссии </w:t>
      </w:r>
      <w:r w:rsidR="006B7A00">
        <w:t>Кухтина А.В.</w:t>
      </w:r>
    </w:p>
    <w:p w:rsidR="0077664F" w:rsidRPr="006B653D" w:rsidRDefault="0077664F" w:rsidP="0077664F">
      <w:pPr>
        <w:pStyle w:val="af"/>
        <w:suppressAutoHyphens/>
        <w:spacing w:line="360" w:lineRule="auto"/>
        <w:ind w:firstLine="709"/>
        <w:jc w:val="both"/>
      </w:pPr>
    </w:p>
    <w:p w:rsidR="0077664F" w:rsidRDefault="0077664F" w:rsidP="0077664F">
      <w:pPr>
        <w:spacing w:before="60" w:after="60"/>
      </w:pPr>
      <w:r>
        <w:t>Председатель комиссии</w:t>
      </w:r>
      <w:r>
        <w:tab/>
        <w:t xml:space="preserve">                          </w:t>
      </w:r>
      <w:r>
        <w:tab/>
      </w:r>
      <w:r>
        <w:tab/>
        <w:t xml:space="preserve">      А.В. Кухтин</w:t>
      </w:r>
    </w:p>
    <w:p w:rsidR="0077664F" w:rsidRDefault="0077664F" w:rsidP="0077664F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77664F" w:rsidRDefault="0077664F" w:rsidP="0077664F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В.И. Максюта</w:t>
      </w:r>
    </w:p>
    <w:p w:rsidR="0077664F" w:rsidRDefault="0077664F" w:rsidP="0077664F">
      <w:r>
        <w:br w:type="page"/>
      </w:r>
    </w:p>
    <w:p w:rsidR="0077664F" w:rsidRPr="009F592C" w:rsidRDefault="0077664F" w:rsidP="0077664F">
      <w:pPr>
        <w:suppressAutoHyphens/>
        <w:jc w:val="center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4857"/>
        <w:gridCol w:w="4857"/>
      </w:tblGrid>
      <w:tr w:rsidR="0077664F" w:rsidRPr="00C538D5" w:rsidTr="00C538D5">
        <w:tc>
          <w:tcPr>
            <w:tcW w:w="4857" w:type="dxa"/>
            <w:shd w:val="clear" w:color="auto" w:fill="auto"/>
          </w:tcPr>
          <w:p w:rsidR="0077664F" w:rsidRPr="00C538D5" w:rsidRDefault="0077664F" w:rsidP="00C538D5">
            <w:pPr>
              <w:pStyle w:val="1"/>
              <w:suppressAutoHyphens/>
              <w:jc w:val="center"/>
              <w:rPr>
                <w:b/>
              </w:rPr>
            </w:pPr>
          </w:p>
        </w:tc>
        <w:tc>
          <w:tcPr>
            <w:tcW w:w="4857" w:type="dxa"/>
            <w:shd w:val="clear" w:color="auto" w:fill="auto"/>
          </w:tcPr>
          <w:p w:rsidR="0077664F" w:rsidRPr="00C538D5" w:rsidRDefault="0077664F" w:rsidP="00C538D5">
            <w:pPr>
              <w:suppressAutoHyphens/>
              <w:autoSpaceDE w:val="0"/>
              <w:autoSpaceDN w:val="0"/>
              <w:adjustRightInd w:val="0"/>
              <w:ind w:right="-2"/>
              <w:jc w:val="center"/>
              <w:outlineLvl w:val="0"/>
              <w:rPr>
                <w:szCs w:val="28"/>
              </w:rPr>
            </w:pPr>
            <w:r w:rsidRPr="00C538D5">
              <w:rPr>
                <w:szCs w:val="28"/>
              </w:rPr>
              <w:t>УТВЕРЖДЕН</w:t>
            </w:r>
          </w:p>
          <w:p w:rsidR="0077664F" w:rsidRPr="00C538D5" w:rsidRDefault="0077664F" w:rsidP="006B7A00">
            <w:pPr>
              <w:suppressAutoHyphens/>
              <w:autoSpaceDE w:val="0"/>
              <w:autoSpaceDN w:val="0"/>
              <w:adjustRightInd w:val="0"/>
              <w:ind w:right="-2"/>
              <w:jc w:val="center"/>
              <w:outlineLvl w:val="0"/>
              <w:rPr>
                <w:b/>
              </w:rPr>
            </w:pPr>
            <w:r w:rsidRPr="00C538D5">
              <w:rPr>
                <w:szCs w:val="28"/>
              </w:rPr>
              <w:t>постановлением Территориальной избирательной комиссии города Шахты от 2</w:t>
            </w:r>
            <w:r w:rsidR="006B7A00">
              <w:rPr>
                <w:szCs w:val="28"/>
              </w:rPr>
              <w:t>9</w:t>
            </w:r>
            <w:r w:rsidRPr="00C538D5">
              <w:rPr>
                <w:szCs w:val="28"/>
              </w:rPr>
              <w:t>.</w:t>
            </w:r>
            <w:r w:rsidR="006B7A00">
              <w:rPr>
                <w:szCs w:val="28"/>
              </w:rPr>
              <w:t>12</w:t>
            </w:r>
            <w:r w:rsidRPr="00C538D5">
              <w:rPr>
                <w:szCs w:val="28"/>
              </w:rPr>
              <w:t>.20</w:t>
            </w:r>
            <w:r w:rsidR="006B7A00">
              <w:rPr>
                <w:szCs w:val="28"/>
              </w:rPr>
              <w:t>21</w:t>
            </w:r>
            <w:r w:rsidRPr="00C538D5">
              <w:rPr>
                <w:szCs w:val="28"/>
              </w:rPr>
              <w:t xml:space="preserve"> г. № </w:t>
            </w:r>
            <w:r w:rsidR="006B7A00">
              <w:rPr>
                <w:szCs w:val="28"/>
              </w:rPr>
              <w:t>31-12</w:t>
            </w:r>
          </w:p>
        </w:tc>
      </w:tr>
    </w:tbl>
    <w:p w:rsidR="0077664F" w:rsidRDefault="0077664F" w:rsidP="0077664F">
      <w:pPr>
        <w:pStyle w:val="1"/>
        <w:suppressAutoHyphens/>
        <w:jc w:val="center"/>
        <w:rPr>
          <w:b/>
        </w:rPr>
      </w:pPr>
    </w:p>
    <w:p w:rsidR="0077664F" w:rsidRPr="0077664F" w:rsidRDefault="0077664F" w:rsidP="0077664F">
      <w:pPr>
        <w:pStyle w:val="1"/>
        <w:suppressAutoHyphens/>
        <w:jc w:val="center"/>
        <w:rPr>
          <w:b/>
        </w:rPr>
      </w:pPr>
      <w:r w:rsidRPr="0077664F">
        <w:rPr>
          <w:b/>
        </w:rPr>
        <w:t>СОСТАВ</w:t>
      </w:r>
    </w:p>
    <w:p w:rsidR="0077664F" w:rsidRPr="00F0199F" w:rsidRDefault="0077664F" w:rsidP="0077664F">
      <w:pPr>
        <w:pStyle w:val="1"/>
        <w:suppressAutoHyphens/>
        <w:spacing w:before="0" w:after="0"/>
        <w:jc w:val="center"/>
      </w:pPr>
      <w:r w:rsidRPr="00F0199F">
        <w:t xml:space="preserve">Рабочей группы по проверке соблюдения порядка сбора подписей </w:t>
      </w:r>
    </w:p>
    <w:p w:rsidR="0077664F" w:rsidRPr="00F0199F" w:rsidRDefault="0077664F" w:rsidP="0077664F">
      <w:pPr>
        <w:pStyle w:val="1"/>
        <w:suppressAutoHyphens/>
        <w:spacing w:before="0" w:after="0"/>
        <w:jc w:val="center"/>
      </w:pPr>
      <w:r w:rsidRPr="00F0199F">
        <w:t>избирателей, оформления подписных листов, достоверности сведений об избирателях и их подписей</w:t>
      </w:r>
      <w:r>
        <w:t xml:space="preserve">, собранных в поддержку выдвижения кандидата </w:t>
      </w:r>
      <w:r>
        <w:br/>
        <w:t xml:space="preserve">по </w:t>
      </w:r>
      <w:r w:rsidR="008C06B0">
        <w:t xml:space="preserve">Шахтинскому </w:t>
      </w:r>
      <w:r w:rsidR="008C06B0" w:rsidRPr="00F0199F">
        <w:t xml:space="preserve"> </w:t>
      </w:r>
      <w:r>
        <w:t xml:space="preserve">одномандатному избирательному округу </w:t>
      </w:r>
      <w:r w:rsidR="006B7A00">
        <w:t xml:space="preserve">№ 8 </w:t>
      </w:r>
      <w:r>
        <w:t>на</w:t>
      </w:r>
      <w:r w:rsidRPr="00F0199F">
        <w:t xml:space="preserve"> </w:t>
      </w:r>
      <w:r w:rsidR="006B7A00">
        <w:t xml:space="preserve">дополнительных </w:t>
      </w:r>
      <w:r>
        <w:t>выборах депутат</w:t>
      </w:r>
      <w:r w:rsidR="006B7A00">
        <w:t xml:space="preserve">а </w:t>
      </w:r>
      <w:r>
        <w:t>Законодательного Собрания Ростовской области шестого созыва</w:t>
      </w:r>
    </w:p>
    <w:p w:rsidR="0077664F" w:rsidRDefault="0077664F" w:rsidP="0077664F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2835"/>
        <w:gridCol w:w="5670"/>
      </w:tblGrid>
      <w:tr w:rsidR="0077664F" w:rsidRPr="004B56EF" w:rsidTr="0077664F">
        <w:tc>
          <w:tcPr>
            <w:tcW w:w="1101" w:type="dxa"/>
          </w:tcPr>
          <w:p w:rsidR="0077664F" w:rsidRPr="004B56EF" w:rsidRDefault="0077664F" w:rsidP="00C538D5">
            <w:pPr>
              <w:pStyle w:val="1"/>
              <w:suppressAutoHyphens/>
              <w:jc w:val="center"/>
            </w:pPr>
            <w:r>
              <w:t xml:space="preserve"> </w:t>
            </w:r>
            <w:r w:rsidRPr="004B56EF">
              <w:t>№</w:t>
            </w:r>
            <w:r>
              <w:t xml:space="preserve"> </w:t>
            </w:r>
            <w:r w:rsidRPr="004B56EF">
              <w:t>п/п</w:t>
            </w:r>
          </w:p>
        </w:tc>
        <w:tc>
          <w:tcPr>
            <w:tcW w:w="2835" w:type="dxa"/>
          </w:tcPr>
          <w:p w:rsidR="0077664F" w:rsidRPr="004B56EF" w:rsidRDefault="0077664F" w:rsidP="00C538D5">
            <w:pPr>
              <w:pStyle w:val="1"/>
              <w:suppressAutoHyphens/>
              <w:jc w:val="center"/>
            </w:pPr>
            <w:r w:rsidRPr="004B56EF">
              <w:t>Ф.И.О.</w:t>
            </w:r>
          </w:p>
        </w:tc>
        <w:tc>
          <w:tcPr>
            <w:tcW w:w="5670" w:type="dxa"/>
          </w:tcPr>
          <w:p w:rsidR="0077664F" w:rsidRPr="004B56EF" w:rsidRDefault="0077664F" w:rsidP="00C538D5">
            <w:pPr>
              <w:pStyle w:val="1"/>
              <w:suppressAutoHyphens/>
              <w:jc w:val="center"/>
            </w:pPr>
            <w:r w:rsidRPr="004B56EF">
              <w:t>Должность</w:t>
            </w:r>
            <w:r>
              <w:t xml:space="preserve"> (статус)</w:t>
            </w:r>
          </w:p>
        </w:tc>
      </w:tr>
      <w:tr w:rsidR="0077664F" w:rsidRPr="004B56EF" w:rsidTr="0077664F">
        <w:tc>
          <w:tcPr>
            <w:tcW w:w="1101" w:type="dxa"/>
          </w:tcPr>
          <w:p w:rsidR="0077664F" w:rsidRPr="004B56EF" w:rsidRDefault="0077664F" w:rsidP="00C538D5">
            <w:pPr>
              <w:pStyle w:val="1"/>
              <w:suppressAutoHyphens/>
            </w:pPr>
            <w:r w:rsidRPr="004B56EF">
              <w:t>1</w:t>
            </w:r>
          </w:p>
        </w:tc>
        <w:tc>
          <w:tcPr>
            <w:tcW w:w="2835" w:type="dxa"/>
          </w:tcPr>
          <w:p w:rsidR="0077664F" w:rsidRPr="004B56EF" w:rsidRDefault="006B7A00" w:rsidP="00C538D5">
            <w:pPr>
              <w:pStyle w:val="1"/>
              <w:suppressAutoHyphens/>
            </w:pPr>
            <w:r>
              <w:t>Кухтин А.В.</w:t>
            </w:r>
          </w:p>
        </w:tc>
        <w:tc>
          <w:tcPr>
            <w:tcW w:w="5670" w:type="dxa"/>
          </w:tcPr>
          <w:p w:rsidR="0077664F" w:rsidRDefault="006B7A00" w:rsidP="006B7A00">
            <w:r>
              <w:t>председатель комиссии</w:t>
            </w:r>
            <w:r w:rsidRPr="003A3639">
              <w:t xml:space="preserve"> </w:t>
            </w:r>
            <w:r>
              <w:t xml:space="preserve"> </w:t>
            </w:r>
          </w:p>
        </w:tc>
      </w:tr>
      <w:tr w:rsidR="007F7312" w:rsidRPr="004B56EF" w:rsidTr="0077664F">
        <w:tc>
          <w:tcPr>
            <w:tcW w:w="1101" w:type="dxa"/>
          </w:tcPr>
          <w:p w:rsidR="007F7312" w:rsidRPr="004B56EF" w:rsidRDefault="007F7312" w:rsidP="00AE64DA">
            <w:pPr>
              <w:pStyle w:val="1"/>
              <w:suppressAutoHyphens/>
            </w:pPr>
            <w:r w:rsidRPr="004B56EF">
              <w:t>2</w:t>
            </w:r>
          </w:p>
        </w:tc>
        <w:tc>
          <w:tcPr>
            <w:tcW w:w="2835" w:type="dxa"/>
          </w:tcPr>
          <w:p w:rsidR="007F7312" w:rsidRDefault="007F7312" w:rsidP="00C538D5">
            <w:pPr>
              <w:pStyle w:val="1"/>
              <w:suppressAutoHyphens/>
            </w:pPr>
            <w:r>
              <w:t>Бродовская В.О.</w:t>
            </w:r>
          </w:p>
        </w:tc>
        <w:tc>
          <w:tcPr>
            <w:tcW w:w="5670" w:type="dxa"/>
          </w:tcPr>
          <w:p w:rsidR="007F7312" w:rsidRPr="003A3639" w:rsidRDefault="007F7312">
            <w:r>
              <w:t>заместитель председателя комиссии</w:t>
            </w:r>
          </w:p>
        </w:tc>
      </w:tr>
      <w:tr w:rsidR="007F7312" w:rsidRPr="004B56EF" w:rsidTr="0077664F">
        <w:tc>
          <w:tcPr>
            <w:tcW w:w="1101" w:type="dxa"/>
          </w:tcPr>
          <w:p w:rsidR="007F7312" w:rsidRPr="004B56EF" w:rsidRDefault="007F7312" w:rsidP="00AE64DA">
            <w:pPr>
              <w:pStyle w:val="1"/>
              <w:suppressAutoHyphens/>
            </w:pPr>
            <w:r w:rsidRPr="004B56EF">
              <w:t>3</w:t>
            </w:r>
          </w:p>
        </w:tc>
        <w:tc>
          <w:tcPr>
            <w:tcW w:w="2835" w:type="dxa"/>
          </w:tcPr>
          <w:p w:rsidR="007F7312" w:rsidRDefault="007F7312" w:rsidP="00C538D5">
            <w:pPr>
              <w:pStyle w:val="1"/>
              <w:suppressAutoHyphens/>
            </w:pPr>
            <w:r>
              <w:t>Максюта В.И.</w:t>
            </w:r>
          </w:p>
        </w:tc>
        <w:tc>
          <w:tcPr>
            <w:tcW w:w="5670" w:type="dxa"/>
          </w:tcPr>
          <w:p w:rsidR="007F7312" w:rsidRDefault="007F7312">
            <w:r>
              <w:t>секретарь комиссии</w:t>
            </w:r>
          </w:p>
        </w:tc>
      </w:tr>
      <w:tr w:rsidR="007F7312" w:rsidRPr="004B56EF" w:rsidTr="0077664F">
        <w:tc>
          <w:tcPr>
            <w:tcW w:w="1101" w:type="dxa"/>
          </w:tcPr>
          <w:p w:rsidR="007F7312" w:rsidRPr="004B56EF" w:rsidRDefault="007F7312" w:rsidP="00AE64DA">
            <w:pPr>
              <w:pStyle w:val="1"/>
              <w:suppressAutoHyphens/>
              <w:rPr>
                <w:highlight w:val="yellow"/>
              </w:rPr>
            </w:pPr>
            <w:r w:rsidRPr="004B56EF">
              <w:t>4</w:t>
            </w:r>
          </w:p>
        </w:tc>
        <w:tc>
          <w:tcPr>
            <w:tcW w:w="2835" w:type="dxa"/>
          </w:tcPr>
          <w:p w:rsidR="007F7312" w:rsidRPr="004B56EF" w:rsidRDefault="007F7312" w:rsidP="00C538D5">
            <w:pPr>
              <w:pStyle w:val="1"/>
              <w:suppressAutoHyphens/>
              <w:rPr>
                <w:b/>
              </w:rPr>
            </w:pPr>
            <w:r>
              <w:t>Жемойтель В.В.</w:t>
            </w:r>
          </w:p>
        </w:tc>
        <w:tc>
          <w:tcPr>
            <w:tcW w:w="5670" w:type="dxa"/>
          </w:tcPr>
          <w:p w:rsidR="007F7312" w:rsidRDefault="007F7312">
            <w:r w:rsidRPr="003A3639">
              <w:t>член  комиссии с правом решающего голоса</w:t>
            </w:r>
          </w:p>
        </w:tc>
      </w:tr>
      <w:tr w:rsidR="007F7312" w:rsidRPr="004B56EF" w:rsidTr="0077664F">
        <w:tc>
          <w:tcPr>
            <w:tcW w:w="1101" w:type="dxa"/>
          </w:tcPr>
          <w:p w:rsidR="007F7312" w:rsidRPr="007D0A5D" w:rsidRDefault="007F7312" w:rsidP="00AE64DA">
            <w:pPr>
              <w:pStyle w:val="1"/>
              <w:suppressAutoHyphens/>
            </w:pPr>
            <w:r w:rsidRPr="007D0A5D">
              <w:t>5.</w:t>
            </w:r>
          </w:p>
        </w:tc>
        <w:tc>
          <w:tcPr>
            <w:tcW w:w="2835" w:type="dxa"/>
          </w:tcPr>
          <w:p w:rsidR="007F7312" w:rsidRPr="004B56EF" w:rsidRDefault="007F7312" w:rsidP="00C538D5">
            <w:pPr>
              <w:pStyle w:val="1"/>
              <w:suppressAutoHyphens/>
              <w:rPr>
                <w:b/>
              </w:rPr>
            </w:pPr>
            <w:r>
              <w:t>Мирошников С.Б.</w:t>
            </w:r>
          </w:p>
        </w:tc>
        <w:tc>
          <w:tcPr>
            <w:tcW w:w="5670" w:type="dxa"/>
          </w:tcPr>
          <w:p w:rsidR="007F7312" w:rsidRDefault="007F7312">
            <w:r w:rsidRPr="003A3639">
              <w:t>член  комиссии с правом решающего голоса</w:t>
            </w:r>
          </w:p>
        </w:tc>
      </w:tr>
    </w:tbl>
    <w:p w:rsidR="0077664F" w:rsidRPr="00A433AB" w:rsidRDefault="0077664F" w:rsidP="0077664F">
      <w:pPr>
        <w:pStyle w:val="a7"/>
        <w:suppressAutoHyphens/>
        <w:spacing w:line="360" w:lineRule="auto"/>
        <w:rPr>
          <w:b w:val="0"/>
          <w:bCs/>
          <w:sz w:val="24"/>
        </w:rPr>
      </w:pPr>
    </w:p>
    <w:sectPr w:rsidR="0077664F" w:rsidRPr="00A433AB" w:rsidSect="00777176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993" w:rsidRDefault="00952993">
      <w:r>
        <w:separator/>
      </w:r>
    </w:p>
  </w:endnote>
  <w:endnote w:type="continuationSeparator" w:id="1">
    <w:p w:rsidR="00952993" w:rsidRDefault="009529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993" w:rsidRDefault="00952993">
      <w:r>
        <w:separator/>
      </w:r>
    </w:p>
  </w:footnote>
  <w:footnote w:type="continuationSeparator" w:id="1">
    <w:p w:rsidR="00952993" w:rsidRDefault="009529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A8" w:rsidRDefault="00921BA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21BA8" w:rsidRDefault="00921BA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A8" w:rsidRDefault="00921BA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646D3">
      <w:rPr>
        <w:rStyle w:val="a6"/>
        <w:noProof/>
      </w:rPr>
      <w:t>3</w:t>
    </w:r>
    <w:r>
      <w:rPr>
        <w:rStyle w:val="a6"/>
      </w:rPr>
      <w:fldChar w:fldCharType="end"/>
    </w:r>
  </w:p>
  <w:p w:rsidR="00921BA8" w:rsidRDefault="00921B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672BB"/>
    <w:rsid w:val="00080446"/>
    <w:rsid w:val="00097D76"/>
    <w:rsid w:val="000B67C5"/>
    <w:rsid w:val="000F4E41"/>
    <w:rsid w:val="00112EC1"/>
    <w:rsid w:val="00122EA4"/>
    <w:rsid w:val="00171FFF"/>
    <w:rsid w:val="001762B3"/>
    <w:rsid w:val="00196C5C"/>
    <w:rsid w:val="00215ED9"/>
    <w:rsid w:val="002537C4"/>
    <w:rsid w:val="0026517A"/>
    <w:rsid w:val="002E0A08"/>
    <w:rsid w:val="00346520"/>
    <w:rsid w:val="003853F2"/>
    <w:rsid w:val="004438F4"/>
    <w:rsid w:val="00464176"/>
    <w:rsid w:val="004646D3"/>
    <w:rsid w:val="004D74E8"/>
    <w:rsid w:val="005104D6"/>
    <w:rsid w:val="00570B61"/>
    <w:rsid w:val="005A7937"/>
    <w:rsid w:val="005C7187"/>
    <w:rsid w:val="005F33CF"/>
    <w:rsid w:val="00611A02"/>
    <w:rsid w:val="00632C7B"/>
    <w:rsid w:val="00666415"/>
    <w:rsid w:val="006B7A00"/>
    <w:rsid w:val="006C08EF"/>
    <w:rsid w:val="006D3058"/>
    <w:rsid w:val="00745FDE"/>
    <w:rsid w:val="0076557C"/>
    <w:rsid w:val="0077664F"/>
    <w:rsid w:val="00777176"/>
    <w:rsid w:val="00795877"/>
    <w:rsid w:val="007B7B3C"/>
    <w:rsid w:val="007C7D0D"/>
    <w:rsid w:val="007D0A5D"/>
    <w:rsid w:val="007E1351"/>
    <w:rsid w:val="007F7312"/>
    <w:rsid w:val="008C06B0"/>
    <w:rsid w:val="008E47A4"/>
    <w:rsid w:val="008F71A0"/>
    <w:rsid w:val="009056F6"/>
    <w:rsid w:val="00921BA8"/>
    <w:rsid w:val="0094360F"/>
    <w:rsid w:val="00952993"/>
    <w:rsid w:val="00982FCB"/>
    <w:rsid w:val="009A5254"/>
    <w:rsid w:val="00A432DD"/>
    <w:rsid w:val="00A4406D"/>
    <w:rsid w:val="00A627A3"/>
    <w:rsid w:val="00A756B4"/>
    <w:rsid w:val="00A90597"/>
    <w:rsid w:val="00AA72FC"/>
    <w:rsid w:val="00AA7379"/>
    <w:rsid w:val="00AA7A62"/>
    <w:rsid w:val="00AB344D"/>
    <w:rsid w:val="00AE64DA"/>
    <w:rsid w:val="00B10AD1"/>
    <w:rsid w:val="00B315FF"/>
    <w:rsid w:val="00B46602"/>
    <w:rsid w:val="00B62DB4"/>
    <w:rsid w:val="00B647A8"/>
    <w:rsid w:val="00BB2275"/>
    <w:rsid w:val="00BF24F3"/>
    <w:rsid w:val="00C03FF3"/>
    <w:rsid w:val="00C10594"/>
    <w:rsid w:val="00C23052"/>
    <w:rsid w:val="00C44DAC"/>
    <w:rsid w:val="00C45074"/>
    <w:rsid w:val="00C538D5"/>
    <w:rsid w:val="00C82B41"/>
    <w:rsid w:val="00D0465A"/>
    <w:rsid w:val="00DE704A"/>
    <w:rsid w:val="00E60D57"/>
    <w:rsid w:val="00E67647"/>
    <w:rsid w:val="00EE122C"/>
    <w:rsid w:val="00F61F7F"/>
    <w:rsid w:val="00F8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semiHidden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  <w:style w:type="paragraph" w:customStyle="1" w:styleId="ae">
    <w:name w:val="Рабочий"/>
    <w:basedOn w:val="a"/>
    <w:rsid w:val="00C03FF3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Верхний колонтитул Знак"/>
    <w:link w:val="a3"/>
    <w:rsid w:val="0077664F"/>
    <w:rPr>
      <w:sz w:val="28"/>
    </w:rPr>
  </w:style>
  <w:style w:type="paragraph" w:styleId="af">
    <w:name w:val="No Spacing"/>
    <w:uiPriority w:val="1"/>
    <w:qFormat/>
    <w:rsid w:val="0077664F"/>
    <w:rPr>
      <w:sz w:val="28"/>
    </w:rPr>
  </w:style>
  <w:style w:type="character" w:customStyle="1" w:styleId="aa">
    <w:name w:val="Основной текст с отступом Знак"/>
    <w:link w:val="a9"/>
    <w:rsid w:val="0077664F"/>
    <w:rPr>
      <w:kern w:val="28"/>
      <w:sz w:val="28"/>
    </w:rPr>
  </w:style>
  <w:style w:type="table" w:styleId="af0">
    <w:name w:val="Table Grid"/>
    <w:basedOn w:val="a1"/>
    <w:uiPriority w:val="59"/>
    <w:rsid w:val="007766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3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2022-01-14T12:54:00Z</cp:lastPrinted>
  <dcterms:created xsi:type="dcterms:W3CDTF">2022-01-16T14:09:00Z</dcterms:created>
  <dcterms:modified xsi:type="dcterms:W3CDTF">2022-01-16T14:09:00Z</dcterms:modified>
</cp:coreProperties>
</file>