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13D" w:rsidRDefault="009323BA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2645410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pStyle w:val="a8"/>
        <w:ind w:right="-1"/>
        <w:rPr>
          <w:sz w:val="16"/>
        </w:rPr>
      </w:pPr>
    </w:p>
    <w:p w:rsidR="00CE313D" w:rsidRDefault="00CE313D">
      <w:pPr>
        <w:ind w:left="-567"/>
        <w:rPr>
          <w:sz w:val="8"/>
        </w:rPr>
      </w:pPr>
    </w:p>
    <w:p w:rsidR="00CE313D" w:rsidRDefault="00CE313D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CE313D" w:rsidRDefault="00CE313D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E313D" w:rsidRDefault="00CE313D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CE313D" w:rsidRPr="00BA669B" w:rsidRDefault="00CE313D">
      <w:pPr>
        <w:pStyle w:val="a9"/>
        <w:tabs>
          <w:tab w:val="left" w:pos="9072"/>
        </w:tabs>
        <w:ind w:left="0"/>
        <w:jc w:val="center"/>
      </w:pPr>
      <w:r>
        <w:br/>
      </w:r>
      <w:r w:rsidR="0021691F">
        <w:t>19 октября</w:t>
      </w:r>
      <w:r w:rsidR="009B5046">
        <w:t xml:space="preserve"> </w:t>
      </w:r>
      <w:r>
        <w:t>20</w:t>
      </w:r>
      <w:r w:rsidR="00657193">
        <w:t>2</w:t>
      </w:r>
      <w:r w:rsidR="00BB3293">
        <w:t>2</w:t>
      </w:r>
      <w:r>
        <w:t xml:space="preserve"> года                                                       </w:t>
      </w:r>
      <w:r w:rsidR="0044506B">
        <w:t xml:space="preserve">                         № </w:t>
      </w:r>
      <w:r w:rsidR="00556220">
        <w:t>69</w:t>
      </w:r>
      <w:r w:rsidR="0021691F">
        <w:t>-4</w:t>
      </w:r>
    </w:p>
    <w:p w:rsidR="00CE313D" w:rsidRDefault="00CE313D" w:rsidP="007705FF">
      <w:pPr>
        <w:tabs>
          <w:tab w:val="right" w:pos="10206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637458" w:rsidRDefault="00D118D0" w:rsidP="00637458">
      <w:pPr>
        <w:ind w:left="1418" w:right="1700"/>
        <w:jc w:val="both"/>
        <w:rPr>
          <w:b/>
        </w:rPr>
      </w:pPr>
      <w:r w:rsidRPr="00637458">
        <w:rPr>
          <w:b/>
        </w:rPr>
        <w:t xml:space="preserve"> </w:t>
      </w:r>
    </w:p>
    <w:p w:rsidR="00CA675B" w:rsidRPr="00E95631" w:rsidRDefault="00657193" w:rsidP="00637458">
      <w:pPr>
        <w:ind w:left="1418" w:right="1700"/>
        <w:jc w:val="both"/>
        <w:rPr>
          <w:b/>
        </w:rPr>
      </w:pPr>
      <w:r>
        <w:rPr>
          <w:b/>
          <w:kern w:val="28"/>
        </w:rPr>
        <w:t>Об исключении</w:t>
      </w:r>
      <w:r w:rsidR="00E654AE">
        <w:rPr>
          <w:b/>
          <w:kern w:val="28"/>
        </w:rPr>
        <w:t xml:space="preserve"> из резе</w:t>
      </w:r>
      <w:r w:rsidR="00E654AE">
        <w:rPr>
          <w:b/>
          <w:kern w:val="28"/>
        </w:rPr>
        <w:t>р</w:t>
      </w:r>
      <w:r w:rsidR="00E654AE">
        <w:rPr>
          <w:b/>
          <w:kern w:val="28"/>
        </w:rPr>
        <w:t>ва</w:t>
      </w:r>
      <w:r>
        <w:rPr>
          <w:b/>
          <w:kern w:val="28"/>
        </w:rPr>
        <w:t xml:space="preserve"> </w:t>
      </w:r>
      <w:r w:rsidR="00E654AE">
        <w:rPr>
          <w:b/>
          <w:kern w:val="28"/>
        </w:rPr>
        <w:t>составов участковых избирательных комиссий</w:t>
      </w:r>
      <w:r w:rsidR="00B63879">
        <w:rPr>
          <w:b/>
          <w:kern w:val="28"/>
        </w:rPr>
        <w:t xml:space="preserve"> города Шахты</w:t>
      </w:r>
    </w:p>
    <w:p w:rsidR="00C12B3B" w:rsidRDefault="00C12B3B" w:rsidP="00E95631">
      <w:pPr>
        <w:tabs>
          <w:tab w:val="left" w:pos="0"/>
        </w:tabs>
        <w:spacing w:line="360" w:lineRule="auto"/>
        <w:ind w:right="-2"/>
        <w:jc w:val="both"/>
        <w:rPr>
          <w:szCs w:val="28"/>
        </w:rPr>
      </w:pPr>
    </w:p>
    <w:p w:rsidR="00131835" w:rsidRPr="002E255B" w:rsidRDefault="00E95631" w:rsidP="00E95631">
      <w:pPr>
        <w:tabs>
          <w:tab w:val="left" w:pos="0"/>
        </w:tabs>
        <w:spacing w:line="360" w:lineRule="auto"/>
        <w:ind w:right="-2"/>
        <w:jc w:val="both"/>
        <w:rPr>
          <w:bCs/>
          <w:kern w:val="28"/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</w:r>
      <w:r w:rsidR="002E255B" w:rsidRPr="002E255B">
        <w:rPr>
          <w:bCs/>
          <w:kern w:val="28"/>
          <w:szCs w:val="28"/>
        </w:rPr>
        <w:t>На основании</w:t>
      </w:r>
      <w:r w:rsidR="00637458" w:rsidRPr="002E255B">
        <w:rPr>
          <w:bCs/>
          <w:kern w:val="28"/>
          <w:szCs w:val="28"/>
        </w:rPr>
        <w:t xml:space="preserve"> пункт</w:t>
      </w:r>
      <w:r w:rsidR="002E255B" w:rsidRPr="002E255B">
        <w:rPr>
          <w:bCs/>
          <w:kern w:val="28"/>
          <w:szCs w:val="28"/>
        </w:rPr>
        <w:t>а</w:t>
      </w:r>
      <w:r w:rsidR="00637458" w:rsidRPr="002E255B">
        <w:rPr>
          <w:bCs/>
          <w:kern w:val="28"/>
          <w:szCs w:val="28"/>
        </w:rPr>
        <w:t xml:space="preserve"> </w:t>
      </w:r>
      <w:r w:rsidR="002E255B" w:rsidRPr="002E255B">
        <w:rPr>
          <w:bCs/>
          <w:kern w:val="28"/>
          <w:szCs w:val="28"/>
        </w:rPr>
        <w:t>9</w:t>
      </w:r>
      <w:r w:rsidR="00637458" w:rsidRPr="002E255B">
        <w:rPr>
          <w:bCs/>
          <w:kern w:val="28"/>
          <w:szCs w:val="28"/>
        </w:rPr>
        <w:t xml:space="preserve"> статьи </w:t>
      </w:r>
      <w:r w:rsidR="002E255B" w:rsidRPr="002E255B">
        <w:rPr>
          <w:bCs/>
          <w:kern w:val="28"/>
          <w:szCs w:val="28"/>
        </w:rPr>
        <w:t>26, пункта 5</w:t>
      </w:r>
      <w:r w:rsidR="0023523E">
        <w:rPr>
          <w:bCs/>
          <w:kern w:val="28"/>
          <w:szCs w:val="28"/>
        </w:rPr>
        <w:t>.1</w:t>
      </w:r>
      <w:r w:rsidR="002E255B" w:rsidRPr="002E255B">
        <w:rPr>
          <w:bCs/>
          <w:kern w:val="28"/>
          <w:szCs w:val="28"/>
        </w:rPr>
        <w:t xml:space="preserve"> статьи 27</w:t>
      </w:r>
      <w:r w:rsidR="00637458" w:rsidRPr="002E255B">
        <w:rPr>
          <w:bCs/>
          <w:kern w:val="28"/>
          <w:szCs w:val="28"/>
        </w:rPr>
        <w:t xml:space="preserve"> Федерального закона «Об основных гарантиях избирательных прав и права на участие в р</w:t>
      </w:r>
      <w:r w:rsidR="00637458" w:rsidRPr="002E255B">
        <w:rPr>
          <w:bCs/>
          <w:kern w:val="28"/>
          <w:szCs w:val="28"/>
        </w:rPr>
        <w:t>е</w:t>
      </w:r>
      <w:r w:rsidR="00637458" w:rsidRPr="002E255B">
        <w:rPr>
          <w:bCs/>
          <w:kern w:val="28"/>
          <w:szCs w:val="28"/>
        </w:rPr>
        <w:t xml:space="preserve">ферендуме граждан РФ»,  </w:t>
      </w:r>
      <w:r w:rsidR="002E255B" w:rsidRPr="002E255B">
        <w:rPr>
          <w:bCs/>
          <w:kern w:val="28"/>
          <w:szCs w:val="28"/>
        </w:rPr>
        <w:t>пункта 25 Порядка формирования резерва с</w:t>
      </w:r>
      <w:r w:rsidR="002E255B" w:rsidRPr="002E255B">
        <w:rPr>
          <w:bCs/>
          <w:kern w:val="28"/>
          <w:szCs w:val="28"/>
        </w:rPr>
        <w:t>о</w:t>
      </w:r>
      <w:r w:rsidR="002E255B" w:rsidRPr="002E255B">
        <w:rPr>
          <w:bCs/>
          <w:kern w:val="28"/>
          <w:szCs w:val="28"/>
        </w:rPr>
        <w:t>ставов участковых комиссий и назначения нового члена участковой избир</w:t>
      </w:r>
      <w:r w:rsidR="002E255B" w:rsidRPr="002E255B">
        <w:rPr>
          <w:bCs/>
          <w:kern w:val="28"/>
          <w:szCs w:val="28"/>
        </w:rPr>
        <w:t>а</w:t>
      </w:r>
      <w:r w:rsidR="002E255B" w:rsidRPr="002E255B">
        <w:rPr>
          <w:bCs/>
          <w:kern w:val="28"/>
          <w:szCs w:val="28"/>
        </w:rPr>
        <w:t xml:space="preserve">тельной комиссии из составов </w:t>
      </w:r>
      <w:r w:rsidR="00054996" w:rsidRPr="002E255B">
        <w:rPr>
          <w:bCs/>
          <w:kern w:val="28"/>
          <w:szCs w:val="28"/>
        </w:rPr>
        <w:t>участковых</w:t>
      </w:r>
      <w:r w:rsidR="002E255B" w:rsidRPr="002E255B">
        <w:rPr>
          <w:bCs/>
          <w:kern w:val="28"/>
          <w:szCs w:val="28"/>
        </w:rPr>
        <w:t xml:space="preserve"> избирательных комиссий, утве</w:t>
      </w:r>
      <w:r w:rsidR="002E255B" w:rsidRPr="002E255B">
        <w:rPr>
          <w:bCs/>
          <w:kern w:val="28"/>
          <w:szCs w:val="28"/>
        </w:rPr>
        <w:t>р</w:t>
      </w:r>
      <w:r w:rsidR="002E255B" w:rsidRPr="002E255B">
        <w:rPr>
          <w:bCs/>
          <w:kern w:val="28"/>
          <w:szCs w:val="28"/>
        </w:rPr>
        <w:t>жденного постановлением ЦИК России от 05</w:t>
      </w:r>
      <w:r w:rsidR="00832F5D">
        <w:rPr>
          <w:bCs/>
          <w:kern w:val="28"/>
          <w:szCs w:val="28"/>
        </w:rPr>
        <w:t xml:space="preserve"> декабря 2012 года № 152/1137-6,</w:t>
      </w:r>
    </w:p>
    <w:p w:rsidR="00657193" w:rsidRDefault="00657193" w:rsidP="000F5722">
      <w:pPr>
        <w:ind w:right="-228"/>
        <w:jc w:val="center"/>
      </w:pPr>
    </w:p>
    <w:p w:rsidR="00CA675B" w:rsidRPr="002E255B" w:rsidRDefault="000F5722" w:rsidP="000F5722">
      <w:pPr>
        <w:ind w:right="-228"/>
        <w:jc w:val="center"/>
      </w:pPr>
      <w:r w:rsidRPr="002E255B">
        <w:t>Т</w:t>
      </w:r>
      <w:r w:rsidR="00CA675B" w:rsidRPr="002E255B">
        <w:t>ерриториальная избирательная комиссия города Шахты</w:t>
      </w:r>
      <w:r w:rsidR="001703B3">
        <w:t xml:space="preserve"> Ростовской области</w:t>
      </w:r>
      <w:r w:rsidR="00CA675B" w:rsidRPr="002E255B">
        <w:t xml:space="preserve"> </w:t>
      </w:r>
      <w:r w:rsidR="00CA675B" w:rsidRPr="002E255B">
        <w:rPr>
          <w:b/>
        </w:rPr>
        <w:t>ПОСТАНОВЛЯЕТ</w:t>
      </w:r>
      <w:r w:rsidR="00CA675B" w:rsidRPr="002E255B">
        <w:t>:</w:t>
      </w:r>
    </w:p>
    <w:p w:rsidR="00E769BF" w:rsidRPr="00E654AE" w:rsidRDefault="00E769BF" w:rsidP="007705FF">
      <w:pPr>
        <w:ind w:right="-1"/>
        <w:jc w:val="both"/>
        <w:rPr>
          <w:highlight w:val="yellow"/>
        </w:rPr>
      </w:pPr>
    </w:p>
    <w:p w:rsidR="00637458" w:rsidRDefault="002E255B" w:rsidP="00637458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1. </w:t>
      </w:r>
      <w:r w:rsidR="00657193">
        <w:rPr>
          <w:szCs w:val="28"/>
        </w:rPr>
        <w:t xml:space="preserve"> Исключить</w:t>
      </w:r>
      <w:r>
        <w:rPr>
          <w:szCs w:val="28"/>
        </w:rPr>
        <w:t xml:space="preserve"> из резерва составов участковых избирательных комиссий </w:t>
      </w:r>
      <w:r w:rsidR="00054996">
        <w:rPr>
          <w:szCs w:val="28"/>
        </w:rPr>
        <w:t>г</w:t>
      </w:r>
      <w:r w:rsidR="00054996">
        <w:rPr>
          <w:szCs w:val="28"/>
        </w:rPr>
        <w:t>о</w:t>
      </w:r>
      <w:r w:rsidR="00054996">
        <w:rPr>
          <w:szCs w:val="28"/>
        </w:rPr>
        <w:t>рода Шахты</w:t>
      </w:r>
      <w:r>
        <w:rPr>
          <w:szCs w:val="28"/>
        </w:rPr>
        <w:t xml:space="preserve"> кандидатуры </w:t>
      </w:r>
      <w:r w:rsidR="007B1C0F">
        <w:rPr>
          <w:szCs w:val="28"/>
        </w:rPr>
        <w:t xml:space="preserve"> в связи с назначением в составы УИК </w:t>
      </w:r>
      <w:r>
        <w:rPr>
          <w:szCs w:val="28"/>
        </w:rPr>
        <w:t>с</w:t>
      </w:r>
      <w:r>
        <w:rPr>
          <w:szCs w:val="28"/>
        </w:rPr>
        <w:t>о</w:t>
      </w:r>
      <w:r>
        <w:rPr>
          <w:szCs w:val="28"/>
        </w:rPr>
        <w:t>гласно прил</w:t>
      </w:r>
      <w:r w:rsidR="00D827F9">
        <w:rPr>
          <w:szCs w:val="28"/>
        </w:rPr>
        <w:t>ожения</w:t>
      </w:r>
      <w:r>
        <w:rPr>
          <w:szCs w:val="28"/>
        </w:rPr>
        <w:t>.</w:t>
      </w:r>
    </w:p>
    <w:p w:rsidR="00657193" w:rsidRDefault="00657193" w:rsidP="00657193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68698F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 w:cs="Times New Roman"/>
          <w:sz w:val="28"/>
          <w:szCs w:val="28"/>
        </w:rPr>
        <w:t>Территориальной из</w:t>
      </w:r>
      <w:r w:rsidRPr="0068698F">
        <w:rPr>
          <w:rFonts w:ascii="Times New Roman" w:hAnsi="Times New Roman" w:cs="Times New Roman"/>
          <w:sz w:val="28"/>
          <w:szCs w:val="28"/>
        </w:rPr>
        <w:t>бир</w:t>
      </w:r>
      <w:r w:rsidRPr="0068698F">
        <w:rPr>
          <w:rFonts w:ascii="Times New Roman" w:hAnsi="Times New Roman" w:cs="Times New Roman"/>
          <w:sz w:val="28"/>
          <w:szCs w:val="28"/>
        </w:rPr>
        <w:t>а</w:t>
      </w:r>
      <w:r w:rsidRPr="0068698F">
        <w:rPr>
          <w:rFonts w:ascii="Times New Roman" w:hAnsi="Times New Roman" w:cs="Times New Roman"/>
          <w:sz w:val="28"/>
          <w:szCs w:val="28"/>
        </w:rPr>
        <w:t xml:space="preserve">тельной комиссии </w:t>
      </w:r>
      <w:r>
        <w:rPr>
          <w:rFonts w:ascii="Times New Roman" w:hAnsi="Times New Roman" w:cs="Times New Roman"/>
          <w:sz w:val="28"/>
          <w:szCs w:val="28"/>
        </w:rPr>
        <w:t>города Шахты</w:t>
      </w:r>
      <w:r w:rsidRPr="0068698F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</w:t>
      </w:r>
      <w:r w:rsidRPr="0068698F">
        <w:rPr>
          <w:rFonts w:ascii="Times New Roman" w:hAnsi="Times New Roman" w:cs="Times New Roman"/>
          <w:sz w:val="28"/>
          <w:szCs w:val="28"/>
        </w:rPr>
        <w:t>е</w:t>
      </w:r>
      <w:r w:rsidRPr="0068698F">
        <w:rPr>
          <w:rFonts w:ascii="Times New Roman" w:hAnsi="Times New Roman" w:cs="Times New Roman"/>
          <w:sz w:val="28"/>
          <w:szCs w:val="28"/>
        </w:rPr>
        <w:t>ти «Интернет».</w:t>
      </w:r>
    </w:p>
    <w:p w:rsidR="00CE313D" w:rsidRDefault="00092E34" w:rsidP="002E255B">
      <w:pPr>
        <w:spacing w:line="360" w:lineRule="auto"/>
        <w:jc w:val="both"/>
      </w:pPr>
      <w:r>
        <w:rPr>
          <w:szCs w:val="28"/>
        </w:rPr>
        <w:t>П</w:t>
      </w:r>
      <w:r w:rsidR="0048032F">
        <w:t>р</w:t>
      </w:r>
      <w:r w:rsidR="00CE313D">
        <w:t>едседател</w:t>
      </w:r>
      <w:r>
        <w:t>ь</w:t>
      </w:r>
      <w:r w:rsidR="00CE313D">
        <w:t xml:space="preserve"> комиссии</w:t>
      </w:r>
      <w:r w:rsidR="00CE313D">
        <w:tab/>
        <w:t xml:space="preserve">               </w:t>
      </w:r>
      <w:r w:rsidR="00F4780A">
        <w:t xml:space="preserve">          </w:t>
      </w:r>
      <w:r w:rsidR="002F145D">
        <w:tab/>
      </w:r>
      <w:r w:rsidR="002F145D">
        <w:tab/>
        <w:t xml:space="preserve">     </w:t>
      </w:r>
      <w:r w:rsidR="00F4780A">
        <w:t xml:space="preserve"> </w:t>
      </w:r>
      <w:r>
        <w:t>А.В.Кухтин</w:t>
      </w:r>
    </w:p>
    <w:p w:rsidR="00657193" w:rsidRDefault="00657193" w:rsidP="00C12B3B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034810" w:rsidRDefault="000E7E4A" w:rsidP="00C12B3B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Секретарь </w:t>
      </w:r>
      <w:r w:rsidR="00A4210C">
        <w:rPr>
          <w:kern w:val="28"/>
        </w:rPr>
        <w:t>заседания</w:t>
      </w:r>
      <w:r w:rsidR="00B16AE0">
        <w:rPr>
          <w:kern w:val="28"/>
        </w:rPr>
        <w:t xml:space="preserve"> </w:t>
      </w:r>
      <w:r w:rsidR="00B16AE0">
        <w:rPr>
          <w:kern w:val="28"/>
        </w:rPr>
        <w:tab/>
      </w:r>
      <w:r w:rsidR="006022BF">
        <w:rPr>
          <w:kern w:val="28"/>
        </w:rPr>
        <w:t>В.И. Максюта</w:t>
      </w:r>
    </w:p>
    <w:tbl>
      <w:tblPr>
        <w:tblW w:w="0" w:type="auto"/>
        <w:tblLook w:val="04A0"/>
      </w:tblPr>
      <w:tblGrid>
        <w:gridCol w:w="4785"/>
        <w:gridCol w:w="4786"/>
      </w:tblGrid>
      <w:tr w:rsidR="00657193" w:rsidRPr="009D55E7" w:rsidTr="00DD778E">
        <w:tc>
          <w:tcPr>
            <w:tcW w:w="4785" w:type="dxa"/>
            <w:shd w:val="clear" w:color="auto" w:fill="auto"/>
          </w:tcPr>
          <w:p w:rsidR="00657193" w:rsidRPr="009D55E7" w:rsidRDefault="00657193" w:rsidP="00DD778E">
            <w:pPr>
              <w:rPr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657193" w:rsidRPr="009D55E7" w:rsidRDefault="00657193" w:rsidP="00DD778E">
            <w:pPr>
              <w:rPr>
                <w:szCs w:val="28"/>
              </w:rPr>
            </w:pPr>
            <w:r w:rsidRPr="009D55E7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 xml:space="preserve"> </w:t>
            </w:r>
          </w:p>
          <w:p w:rsidR="00657193" w:rsidRPr="00AC6F88" w:rsidRDefault="00657193" w:rsidP="0021691F">
            <w:pPr>
              <w:rPr>
                <w:szCs w:val="28"/>
              </w:rPr>
            </w:pPr>
            <w:r w:rsidRPr="009D55E7">
              <w:rPr>
                <w:szCs w:val="28"/>
              </w:rPr>
              <w:t xml:space="preserve">к постановлению Территориальной избирательной комиссии города Шахты от </w:t>
            </w:r>
            <w:r w:rsidR="0021691F">
              <w:rPr>
                <w:szCs w:val="28"/>
              </w:rPr>
              <w:t>19.10</w:t>
            </w:r>
            <w:r w:rsidR="00EE417A">
              <w:rPr>
                <w:szCs w:val="28"/>
              </w:rPr>
              <w:t>.</w:t>
            </w:r>
            <w:r>
              <w:rPr>
                <w:szCs w:val="28"/>
              </w:rPr>
              <w:t xml:space="preserve"> 202</w:t>
            </w:r>
            <w:r w:rsidR="00BB3293">
              <w:rPr>
                <w:szCs w:val="28"/>
              </w:rPr>
              <w:t>2</w:t>
            </w:r>
            <w:r w:rsidRPr="009D55E7">
              <w:rPr>
                <w:szCs w:val="28"/>
              </w:rPr>
              <w:t xml:space="preserve"> года № </w:t>
            </w:r>
            <w:r w:rsidR="00556220">
              <w:rPr>
                <w:szCs w:val="28"/>
              </w:rPr>
              <w:t>69</w:t>
            </w:r>
            <w:r w:rsidR="0021691F">
              <w:rPr>
                <w:szCs w:val="28"/>
              </w:rPr>
              <w:t>-4</w:t>
            </w:r>
          </w:p>
        </w:tc>
      </w:tr>
    </w:tbl>
    <w:p w:rsidR="00657193" w:rsidRPr="009D55E7" w:rsidRDefault="00657193" w:rsidP="00657193">
      <w:pPr>
        <w:jc w:val="center"/>
        <w:rPr>
          <w:b/>
          <w:szCs w:val="28"/>
        </w:rPr>
      </w:pPr>
    </w:p>
    <w:p w:rsidR="00657193" w:rsidRPr="009D55E7" w:rsidRDefault="00657193" w:rsidP="00657193">
      <w:pPr>
        <w:jc w:val="center"/>
        <w:rPr>
          <w:b/>
          <w:szCs w:val="28"/>
        </w:rPr>
      </w:pPr>
      <w:r w:rsidRPr="009D55E7">
        <w:rPr>
          <w:b/>
          <w:szCs w:val="28"/>
        </w:rPr>
        <w:t xml:space="preserve">Список кандидатур </w:t>
      </w:r>
      <w:r>
        <w:rPr>
          <w:b/>
          <w:szCs w:val="28"/>
        </w:rPr>
        <w:br/>
      </w:r>
      <w:r w:rsidRPr="009D55E7">
        <w:rPr>
          <w:b/>
          <w:szCs w:val="28"/>
        </w:rPr>
        <w:t xml:space="preserve">для исключения из резерва составов участковых избирательных </w:t>
      </w:r>
      <w:r>
        <w:rPr>
          <w:b/>
          <w:szCs w:val="28"/>
        </w:rPr>
        <w:br/>
      </w:r>
      <w:r w:rsidRPr="009D55E7">
        <w:rPr>
          <w:b/>
          <w:szCs w:val="28"/>
        </w:rPr>
        <w:t>коми</w:t>
      </w:r>
      <w:r w:rsidRPr="009D55E7">
        <w:rPr>
          <w:b/>
          <w:szCs w:val="28"/>
        </w:rPr>
        <w:t>с</w:t>
      </w:r>
      <w:r w:rsidRPr="009D55E7">
        <w:rPr>
          <w:b/>
          <w:szCs w:val="28"/>
        </w:rPr>
        <w:t xml:space="preserve">сий города Шахты  </w:t>
      </w:r>
      <w:r>
        <w:rPr>
          <w:b/>
          <w:szCs w:val="28"/>
        </w:rPr>
        <w:t xml:space="preserve"> </w:t>
      </w:r>
    </w:p>
    <w:p w:rsidR="00657193" w:rsidRDefault="00657193" w:rsidP="00657193">
      <w:pPr>
        <w:ind w:firstLine="708"/>
        <w:jc w:val="both"/>
        <w:rPr>
          <w:szCs w:val="28"/>
        </w:rPr>
      </w:pPr>
    </w:p>
    <w:p w:rsidR="00657193" w:rsidRDefault="00657193" w:rsidP="00657193">
      <w:pPr>
        <w:ind w:firstLine="708"/>
        <w:jc w:val="both"/>
        <w:rPr>
          <w:szCs w:val="28"/>
        </w:rPr>
      </w:pPr>
      <w:r w:rsidRPr="009D55E7">
        <w:rPr>
          <w:szCs w:val="28"/>
        </w:rPr>
        <w:t xml:space="preserve">На основании подпункта </w:t>
      </w:r>
      <w:r>
        <w:rPr>
          <w:szCs w:val="28"/>
        </w:rPr>
        <w:t xml:space="preserve">«г» </w:t>
      </w:r>
      <w:r w:rsidRPr="009D55E7">
        <w:rPr>
          <w:szCs w:val="28"/>
        </w:rPr>
        <w:t xml:space="preserve"> пункта 25 Порядка</w:t>
      </w:r>
      <w:r>
        <w:rPr>
          <w:szCs w:val="28"/>
        </w:rPr>
        <w:t xml:space="preserve"> </w:t>
      </w:r>
      <w:r w:rsidRPr="006432E3">
        <w:rPr>
          <w:szCs w:val="28"/>
        </w:rPr>
        <w:t>формирования резерва составов участковых комиссий и назначения нового члена участковой изб</w:t>
      </w:r>
      <w:r w:rsidRPr="006432E3">
        <w:rPr>
          <w:szCs w:val="28"/>
        </w:rPr>
        <w:t>и</w:t>
      </w:r>
      <w:r w:rsidRPr="006432E3">
        <w:rPr>
          <w:szCs w:val="28"/>
        </w:rPr>
        <w:t>рательной комиссии из составов участковых избирательных комиссий</w:t>
      </w:r>
    </w:p>
    <w:p w:rsidR="00657193" w:rsidRDefault="00657193" w:rsidP="00657193">
      <w:pPr>
        <w:ind w:firstLine="708"/>
        <w:jc w:val="both"/>
        <w:rPr>
          <w:szCs w:val="28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110"/>
        <w:gridCol w:w="4253"/>
      </w:tblGrid>
      <w:tr w:rsidR="00785EEA" w:rsidRPr="00275426" w:rsidTr="00AD17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EA" w:rsidRPr="00275426" w:rsidRDefault="00785EEA" w:rsidP="00AD1764">
            <w:pPr>
              <w:jc w:val="center"/>
              <w:rPr>
                <w:b/>
                <w:sz w:val="26"/>
                <w:szCs w:val="26"/>
              </w:rPr>
            </w:pPr>
            <w:r w:rsidRPr="00275426">
              <w:rPr>
                <w:b/>
                <w:sz w:val="26"/>
                <w:szCs w:val="26"/>
              </w:rPr>
              <w:t xml:space="preserve">№ </w:t>
            </w: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EA" w:rsidRPr="00275426" w:rsidRDefault="00785EEA" w:rsidP="00AD1764">
            <w:pPr>
              <w:jc w:val="center"/>
              <w:rPr>
                <w:b/>
                <w:sz w:val="26"/>
                <w:szCs w:val="26"/>
              </w:rPr>
            </w:pPr>
            <w:r w:rsidRPr="00275426">
              <w:rPr>
                <w:b/>
                <w:sz w:val="26"/>
                <w:szCs w:val="26"/>
              </w:rPr>
              <w:t xml:space="preserve">Фамилия, имя, </w:t>
            </w:r>
            <w:r>
              <w:rPr>
                <w:b/>
                <w:sz w:val="26"/>
                <w:szCs w:val="26"/>
              </w:rPr>
              <w:br/>
            </w:r>
            <w:r w:rsidRPr="00275426">
              <w:rPr>
                <w:b/>
                <w:sz w:val="26"/>
                <w:szCs w:val="26"/>
              </w:rPr>
              <w:t>отч</w:t>
            </w:r>
            <w:r w:rsidRPr="00275426">
              <w:rPr>
                <w:b/>
                <w:sz w:val="26"/>
                <w:szCs w:val="26"/>
              </w:rPr>
              <w:t>е</w:t>
            </w:r>
            <w:r w:rsidRPr="00275426">
              <w:rPr>
                <w:b/>
                <w:sz w:val="26"/>
                <w:szCs w:val="26"/>
              </w:rPr>
              <w:t>ство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EA" w:rsidRPr="00275426" w:rsidRDefault="00785EEA" w:rsidP="00AD176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Кем предложен</w:t>
            </w:r>
          </w:p>
        </w:tc>
      </w:tr>
      <w:tr w:rsidR="0021691F" w:rsidRPr="009B5046" w:rsidTr="00A75B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1F" w:rsidRPr="009B5046" w:rsidRDefault="0021691F" w:rsidP="00435AD4">
            <w:pPr>
              <w:numPr>
                <w:ilvl w:val="0"/>
                <w:numId w:val="13"/>
              </w:num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1F" w:rsidRPr="00D86495" w:rsidRDefault="0021691F" w:rsidP="002342BF">
            <w:pPr>
              <w:rPr>
                <w:color w:val="000000"/>
                <w:szCs w:val="28"/>
              </w:rPr>
            </w:pPr>
            <w:r w:rsidRPr="00D86495">
              <w:rPr>
                <w:color w:val="000000"/>
                <w:szCs w:val="28"/>
              </w:rPr>
              <w:t>Анохина Лидия Иг</w:t>
            </w:r>
            <w:r w:rsidRPr="00D86495">
              <w:rPr>
                <w:color w:val="000000"/>
                <w:szCs w:val="28"/>
              </w:rPr>
              <w:t>о</w:t>
            </w:r>
            <w:r w:rsidRPr="00D86495">
              <w:rPr>
                <w:color w:val="000000"/>
                <w:szCs w:val="28"/>
              </w:rPr>
              <w:t>ревна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1F" w:rsidRPr="009F1D9C" w:rsidRDefault="0021691F" w:rsidP="002342BF">
            <w:pPr>
              <w:rPr>
                <w:color w:val="000000"/>
              </w:rPr>
            </w:pPr>
            <w:r w:rsidRPr="009F1D9C">
              <w:rPr>
                <w:color w:val="000000"/>
              </w:rPr>
              <w:t>собрание избирателей по месту работы</w:t>
            </w:r>
          </w:p>
        </w:tc>
      </w:tr>
      <w:tr w:rsidR="0021691F" w:rsidRPr="009B5046" w:rsidTr="00A75B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1F" w:rsidRPr="009B5046" w:rsidRDefault="0021691F" w:rsidP="00435AD4">
            <w:pPr>
              <w:numPr>
                <w:ilvl w:val="0"/>
                <w:numId w:val="13"/>
              </w:num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1F" w:rsidRDefault="0021691F" w:rsidP="002342BF">
            <w:r>
              <w:t>Сикач Любовь Ивановна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1F" w:rsidRDefault="0021691F" w:rsidP="002342BF">
            <w:pPr>
              <w:rPr>
                <w:color w:val="000000"/>
                <w:szCs w:val="28"/>
              </w:rPr>
            </w:pPr>
            <w:r w:rsidRPr="003A2130">
              <w:rPr>
                <w:color w:val="000000"/>
                <w:szCs w:val="28"/>
              </w:rPr>
              <w:t>Местное отделение политич</w:t>
            </w:r>
            <w:r w:rsidRPr="003A2130">
              <w:rPr>
                <w:color w:val="000000"/>
                <w:szCs w:val="28"/>
              </w:rPr>
              <w:t>е</w:t>
            </w:r>
            <w:r w:rsidRPr="003A2130">
              <w:rPr>
                <w:color w:val="000000"/>
                <w:szCs w:val="28"/>
              </w:rPr>
              <w:t xml:space="preserve">ской партии </w:t>
            </w:r>
            <w:r w:rsidRPr="003A2130">
              <w:rPr>
                <w:b/>
                <w:color w:val="000000"/>
                <w:szCs w:val="28"/>
              </w:rPr>
              <w:t>СПРАВЕ</w:t>
            </w:r>
            <w:r w:rsidRPr="003A2130">
              <w:rPr>
                <w:b/>
                <w:color w:val="000000"/>
                <w:szCs w:val="28"/>
              </w:rPr>
              <w:t>Д</w:t>
            </w:r>
            <w:r w:rsidRPr="003A2130">
              <w:rPr>
                <w:b/>
                <w:color w:val="000000"/>
                <w:szCs w:val="28"/>
              </w:rPr>
              <w:t>ЛИВАЯ РОССИЯ</w:t>
            </w:r>
            <w:r w:rsidRPr="003A2130">
              <w:rPr>
                <w:color w:val="000000"/>
                <w:szCs w:val="28"/>
              </w:rPr>
              <w:t xml:space="preserve"> в г. Шахты Росто</w:t>
            </w:r>
            <w:r w:rsidRPr="003A2130">
              <w:rPr>
                <w:color w:val="000000"/>
                <w:szCs w:val="28"/>
              </w:rPr>
              <w:t>в</w:t>
            </w:r>
            <w:r w:rsidRPr="003A2130">
              <w:rPr>
                <w:color w:val="000000"/>
                <w:szCs w:val="28"/>
              </w:rPr>
              <w:t>ской области</w:t>
            </w:r>
          </w:p>
        </w:tc>
      </w:tr>
    </w:tbl>
    <w:p w:rsidR="00435AD4" w:rsidRPr="00B909D9" w:rsidRDefault="00435AD4" w:rsidP="00C12B3B">
      <w:pPr>
        <w:pStyle w:val="a3"/>
        <w:tabs>
          <w:tab w:val="clear" w:pos="4536"/>
          <w:tab w:val="left" w:pos="6804"/>
        </w:tabs>
        <w:spacing w:line="360" w:lineRule="auto"/>
        <w:rPr>
          <w:szCs w:val="28"/>
          <w:lang w:eastAsia="en-US"/>
        </w:rPr>
      </w:pPr>
    </w:p>
    <w:p w:rsidR="00D403B9" w:rsidRPr="00B909D9" w:rsidRDefault="00D403B9" w:rsidP="00C12B3B">
      <w:pPr>
        <w:pStyle w:val="a3"/>
        <w:tabs>
          <w:tab w:val="clear" w:pos="4536"/>
          <w:tab w:val="left" w:pos="6804"/>
        </w:tabs>
        <w:spacing w:line="360" w:lineRule="auto"/>
        <w:rPr>
          <w:szCs w:val="28"/>
          <w:lang w:eastAsia="en-US"/>
        </w:rPr>
      </w:pPr>
    </w:p>
    <w:sectPr w:rsidR="00D403B9" w:rsidRPr="00B909D9" w:rsidSect="000F5722">
      <w:headerReference w:type="even" r:id="rId8"/>
      <w:headerReference w:type="default" r:id="rId9"/>
      <w:type w:val="continuous"/>
      <w:pgSz w:w="11906" w:h="16838"/>
      <w:pgMar w:top="1134" w:right="794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D76" w:rsidRDefault="00920D76">
      <w:r>
        <w:separator/>
      </w:r>
    </w:p>
  </w:endnote>
  <w:endnote w:type="continuationSeparator" w:id="1">
    <w:p w:rsidR="00920D76" w:rsidRDefault="00920D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D76" w:rsidRDefault="00920D76">
      <w:r>
        <w:separator/>
      </w:r>
    </w:p>
  </w:footnote>
  <w:footnote w:type="continuationSeparator" w:id="1">
    <w:p w:rsidR="00920D76" w:rsidRDefault="00920D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458" w:rsidRDefault="0063745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37458" w:rsidRDefault="0063745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458" w:rsidRDefault="0063745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323BA">
      <w:rPr>
        <w:rStyle w:val="a6"/>
        <w:noProof/>
      </w:rPr>
      <w:t>2</w:t>
    </w:r>
    <w:r>
      <w:rPr>
        <w:rStyle w:val="a6"/>
      </w:rPr>
      <w:fldChar w:fldCharType="end"/>
    </w:r>
  </w:p>
  <w:p w:rsidR="00637458" w:rsidRDefault="0063745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5AA2"/>
    <w:multiLevelType w:val="hybridMultilevel"/>
    <w:tmpl w:val="71B48D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49371A"/>
    <w:multiLevelType w:val="multilevel"/>
    <w:tmpl w:val="92100A9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86"/>
        </w:tabs>
        <w:ind w:left="2586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AB97E53"/>
    <w:multiLevelType w:val="hybridMultilevel"/>
    <w:tmpl w:val="54C231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4A416358"/>
    <w:multiLevelType w:val="hybridMultilevel"/>
    <w:tmpl w:val="F1363E16"/>
    <w:lvl w:ilvl="0" w:tplc="016267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E9D433C"/>
    <w:multiLevelType w:val="hybridMultilevel"/>
    <w:tmpl w:val="09BCDC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9D307F"/>
    <w:multiLevelType w:val="hybridMultilevel"/>
    <w:tmpl w:val="530691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FC24713"/>
    <w:multiLevelType w:val="hybridMultilevel"/>
    <w:tmpl w:val="E072125C"/>
    <w:lvl w:ilvl="0" w:tplc="90CECA52">
      <w:start w:val="1"/>
      <w:numFmt w:val="decimal"/>
      <w:lvlText w:val="%1."/>
      <w:lvlJc w:val="left"/>
      <w:pPr>
        <w:ind w:left="644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5"/>
  </w:num>
  <w:num w:numId="6">
    <w:abstractNumId w:val="2"/>
  </w:num>
  <w:num w:numId="7">
    <w:abstractNumId w:val="11"/>
  </w:num>
  <w:num w:numId="8">
    <w:abstractNumId w:val="7"/>
  </w:num>
  <w:num w:numId="9">
    <w:abstractNumId w:val="9"/>
  </w:num>
  <w:num w:numId="10">
    <w:abstractNumId w:val="4"/>
  </w:num>
  <w:num w:numId="11">
    <w:abstractNumId w:val="0"/>
  </w:num>
  <w:num w:numId="12">
    <w:abstractNumId w:val="1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16D0"/>
    <w:rsid w:val="000009D3"/>
    <w:rsid w:val="00006858"/>
    <w:rsid w:val="00027B42"/>
    <w:rsid w:val="00031F7F"/>
    <w:rsid w:val="00034810"/>
    <w:rsid w:val="00054996"/>
    <w:rsid w:val="00056F9C"/>
    <w:rsid w:val="00066BE4"/>
    <w:rsid w:val="0007450F"/>
    <w:rsid w:val="000770F9"/>
    <w:rsid w:val="000821DA"/>
    <w:rsid w:val="000903F9"/>
    <w:rsid w:val="00092E34"/>
    <w:rsid w:val="000930A6"/>
    <w:rsid w:val="000B2310"/>
    <w:rsid w:val="000D0375"/>
    <w:rsid w:val="000D15BF"/>
    <w:rsid w:val="000D6C9D"/>
    <w:rsid w:val="000D708F"/>
    <w:rsid w:val="000D7AAE"/>
    <w:rsid w:val="000E1E1B"/>
    <w:rsid w:val="000E7E4A"/>
    <w:rsid w:val="000F5722"/>
    <w:rsid w:val="00103B3E"/>
    <w:rsid w:val="00104E85"/>
    <w:rsid w:val="00105CCB"/>
    <w:rsid w:val="00131835"/>
    <w:rsid w:val="00142E4E"/>
    <w:rsid w:val="00154D17"/>
    <w:rsid w:val="00163BD2"/>
    <w:rsid w:val="001657E1"/>
    <w:rsid w:val="001703B3"/>
    <w:rsid w:val="001A00C4"/>
    <w:rsid w:val="001A50AE"/>
    <w:rsid w:val="001A5154"/>
    <w:rsid w:val="001B1364"/>
    <w:rsid w:val="001C31EE"/>
    <w:rsid w:val="001C3F89"/>
    <w:rsid w:val="001C4797"/>
    <w:rsid w:val="001D4C3B"/>
    <w:rsid w:val="001F7C48"/>
    <w:rsid w:val="00202040"/>
    <w:rsid w:val="002025FF"/>
    <w:rsid w:val="00213BC1"/>
    <w:rsid w:val="0021691F"/>
    <w:rsid w:val="00224B56"/>
    <w:rsid w:val="002342BF"/>
    <w:rsid w:val="0023523E"/>
    <w:rsid w:val="00280AF4"/>
    <w:rsid w:val="002940E5"/>
    <w:rsid w:val="002A30A9"/>
    <w:rsid w:val="002A745A"/>
    <w:rsid w:val="002A7EF5"/>
    <w:rsid w:val="002C4F35"/>
    <w:rsid w:val="002C559A"/>
    <w:rsid w:val="002D14D9"/>
    <w:rsid w:val="002E255B"/>
    <w:rsid w:val="002E4530"/>
    <w:rsid w:val="002F145D"/>
    <w:rsid w:val="00305E79"/>
    <w:rsid w:val="00307BA6"/>
    <w:rsid w:val="003129C3"/>
    <w:rsid w:val="00325058"/>
    <w:rsid w:val="0033120C"/>
    <w:rsid w:val="00337DF0"/>
    <w:rsid w:val="00342879"/>
    <w:rsid w:val="003444CB"/>
    <w:rsid w:val="00356110"/>
    <w:rsid w:val="00360FA6"/>
    <w:rsid w:val="00386D75"/>
    <w:rsid w:val="003A298A"/>
    <w:rsid w:val="003A2AD2"/>
    <w:rsid w:val="003B0DE2"/>
    <w:rsid w:val="003B1D4D"/>
    <w:rsid w:val="003B2E53"/>
    <w:rsid w:val="003B77D3"/>
    <w:rsid w:val="003C577F"/>
    <w:rsid w:val="003D192E"/>
    <w:rsid w:val="003D5061"/>
    <w:rsid w:val="003D689B"/>
    <w:rsid w:val="003E0661"/>
    <w:rsid w:val="003E202C"/>
    <w:rsid w:val="003E57F4"/>
    <w:rsid w:val="004055AF"/>
    <w:rsid w:val="00412778"/>
    <w:rsid w:val="00435AD4"/>
    <w:rsid w:val="00440073"/>
    <w:rsid w:val="0044506B"/>
    <w:rsid w:val="00464815"/>
    <w:rsid w:val="00464AA1"/>
    <w:rsid w:val="004678D8"/>
    <w:rsid w:val="00470735"/>
    <w:rsid w:val="004716BA"/>
    <w:rsid w:val="00477E2E"/>
    <w:rsid w:val="0048032F"/>
    <w:rsid w:val="00484CA0"/>
    <w:rsid w:val="004A122F"/>
    <w:rsid w:val="004A6166"/>
    <w:rsid w:val="004A64FB"/>
    <w:rsid w:val="004D2B43"/>
    <w:rsid w:val="004D5084"/>
    <w:rsid w:val="004E0A5B"/>
    <w:rsid w:val="00506F8F"/>
    <w:rsid w:val="00524CE5"/>
    <w:rsid w:val="00536559"/>
    <w:rsid w:val="005367FC"/>
    <w:rsid w:val="00540F0E"/>
    <w:rsid w:val="00546B2D"/>
    <w:rsid w:val="0054739E"/>
    <w:rsid w:val="00550FCD"/>
    <w:rsid w:val="00556220"/>
    <w:rsid w:val="00572E54"/>
    <w:rsid w:val="00580207"/>
    <w:rsid w:val="00585776"/>
    <w:rsid w:val="00591293"/>
    <w:rsid w:val="00593BB6"/>
    <w:rsid w:val="00596928"/>
    <w:rsid w:val="005A48EC"/>
    <w:rsid w:val="005B127A"/>
    <w:rsid w:val="005B63F0"/>
    <w:rsid w:val="005C3C0E"/>
    <w:rsid w:val="005D2519"/>
    <w:rsid w:val="005D7C27"/>
    <w:rsid w:val="005E0122"/>
    <w:rsid w:val="005E0754"/>
    <w:rsid w:val="005E4634"/>
    <w:rsid w:val="005F1B39"/>
    <w:rsid w:val="005F4E37"/>
    <w:rsid w:val="006022BF"/>
    <w:rsid w:val="00602696"/>
    <w:rsid w:val="006061B5"/>
    <w:rsid w:val="00607F9B"/>
    <w:rsid w:val="00627F1E"/>
    <w:rsid w:val="00630B1C"/>
    <w:rsid w:val="00634594"/>
    <w:rsid w:val="00637458"/>
    <w:rsid w:val="006423F1"/>
    <w:rsid w:val="0064385C"/>
    <w:rsid w:val="00657193"/>
    <w:rsid w:val="00663D52"/>
    <w:rsid w:val="00665C8B"/>
    <w:rsid w:val="00672E33"/>
    <w:rsid w:val="00676951"/>
    <w:rsid w:val="006A65AE"/>
    <w:rsid w:val="006A675C"/>
    <w:rsid w:val="006D15F9"/>
    <w:rsid w:val="006D5361"/>
    <w:rsid w:val="006E3568"/>
    <w:rsid w:val="006E6FB6"/>
    <w:rsid w:val="006F38D1"/>
    <w:rsid w:val="006F4E8F"/>
    <w:rsid w:val="006F5A00"/>
    <w:rsid w:val="006F7598"/>
    <w:rsid w:val="00706197"/>
    <w:rsid w:val="00714C9B"/>
    <w:rsid w:val="0072089F"/>
    <w:rsid w:val="007214E0"/>
    <w:rsid w:val="0072275F"/>
    <w:rsid w:val="00724A55"/>
    <w:rsid w:val="00747C86"/>
    <w:rsid w:val="00753FC9"/>
    <w:rsid w:val="00756B59"/>
    <w:rsid w:val="0075724D"/>
    <w:rsid w:val="007705FF"/>
    <w:rsid w:val="00772B96"/>
    <w:rsid w:val="0077529F"/>
    <w:rsid w:val="00783AFF"/>
    <w:rsid w:val="00785183"/>
    <w:rsid w:val="00785EEA"/>
    <w:rsid w:val="007B1C0F"/>
    <w:rsid w:val="007B41FB"/>
    <w:rsid w:val="007B56DE"/>
    <w:rsid w:val="007C6DD1"/>
    <w:rsid w:val="007D34FD"/>
    <w:rsid w:val="007E5744"/>
    <w:rsid w:val="007E5956"/>
    <w:rsid w:val="007E75AC"/>
    <w:rsid w:val="00800DEF"/>
    <w:rsid w:val="00802BFD"/>
    <w:rsid w:val="008044E1"/>
    <w:rsid w:val="00814E7D"/>
    <w:rsid w:val="008167CC"/>
    <w:rsid w:val="00832F5D"/>
    <w:rsid w:val="00837150"/>
    <w:rsid w:val="00844FE6"/>
    <w:rsid w:val="008464DA"/>
    <w:rsid w:val="008526F4"/>
    <w:rsid w:val="00874867"/>
    <w:rsid w:val="00892673"/>
    <w:rsid w:val="00894C5C"/>
    <w:rsid w:val="00896B56"/>
    <w:rsid w:val="00897B99"/>
    <w:rsid w:val="008B0807"/>
    <w:rsid w:val="008B23EA"/>
    <w:rsid w:val="008C2CCF"/>
    <w:rsid w:val="008D3B4F"/>
    <w:rsid w:val="008E13E0"/>
    <w:rsid w:val="008F062A"/>
    <w:rsid w:val="008F17CF"/>
    <w:rsid w:val="008F65C7"/>
    <w:rsid w:val="00904F79"/>
    <w:rsid w:val="0091335C"/>
    <w:rsid w:val="00916AAF"/>
    <w:rsid w:val="00920D76"/>
    <w:rsid w:val="009323BA"/>
    <w:rsid w:val="0095342C"/>
    <w:rsid w:val="0096511C"/>
    <w:rsid w:val="0098576C"/>
    <w:rsid w:val="009924C2"/>
    <w:rsid w:val="009A18F9"/>
    <w:rsid w:val="009A7D2C"/>
    <w:rsid w:val="009B09A7"/>
    <w:rsid w:val="009B3EA2"/>
    <w:rsid w:val="009B5046"/>
    <w:rsid w:val="009C34A6"/>
    <w:rsid w:val="009D2461"/>
    <w:rsid w:val="009E22C9"/>
    <w:rsid w:val="009E735D"/>
    <w:rsid w:val="009F0AD9"/>
    <w:rsid w:val="009F404F"/>
    <w:rsid w:val="00A17BB6"/>
    <w:rsid w:val="00A17E4A"/>
    <w:rsid w:val="00A20D42"/>
    <w:rsid w:val="00A4210C"/>
    <w:rsid w:val="00A7451E"/>
    <w:rsid w:val="00A75B6D"/>
    <w:rsid w:val="00A76C82"/>
    <w:rsid w:val="00AB2A13"/>
    <w:rsid w:val="00AC1949"/>
    <w:rsid w:val="00AC7200"/>
    <w:rsid w:val="00AD1764"/>
    <w:rsid w:val="00AD19A4"/>
    <w:rsid w:val="00B03FA8"/>
    <w:rsid w:val="00B16AE0"/>
    <w:rsid w:val="00B206B3"/>
    <w:rsid w:val="00B30515"/>
    <w:rsid w:val="00B329EA"/>
    <w:rsid w:val="00B374A6"/>
    <w:rsid w:val="00B557D1"/>
    <w:rsid w:val="00B60389"/>
    <w:rsid w:val="00B63879"/>
    <w:rsid w:val="00B65432"/>
    <w:rsid w:val="00B71366"/>
    <w:rsid w:val="00B83BC7"/>
    <w:rsid w:val="00B909D9"/>
    <w:rsid w:val="00B95E6B"/>
    <w:rsid w:val="00B9652F"/>
    <w:rsid w:val="00BA669B"/>
    <w:rsid w:val="00BB3293"/>
    <w:rsid w:val="00BD1621"/>
    <w:rsid w:val="00BD536C"/>
    <w:rsid w:val="00BD6158"/>
    <w:rsid w:val="00BD62F0"/>
    <w:rsid w:val="00BE61EC"/>
    <w:rsid w:val="00BF164F"/>
    <w:rsid w:val="00C031FC"/>
    <w:rsid w:val="00C043B7"/>
    <w:rsid w:val="00C057E4"/>
    <w:rsid w:val="00C12B3B"/>
    <w:rsid w:val="00C12E7C"/>
    <w:rsid w:val="00C2413E"/>
    <w:rsid w:val="00C26F27"/>
    <w:rsid w:val="00C3007D"/>
    <w:rsid w:val="00C348E9"/>
    <w:rsid w:val="00C34FD0"/>
    <w:rsid w:val="00C442EB"/>
    <w:rsid w:val="00C447EE"/>
    <w:rsid w:val="00C44B57"/>
    <w:rsid w:val="00C45190"/>
    <w:rsid w:val="00C47F2D"/>
    <w:rsid w:val="00C50AE7"/>
    <w:rsid w:val="00C71010"/>
    <w:rsid w:val="00C9394E"/>
    <w:rsid w:val="00CA08B4"/>
    <w:rsid w:val="00CA675B"/>
    <w:rsid w:val="00CB1FA3"/>
    <w:rsid w:val="00CE188E"/>
    <w:rsid w:val="00CE313D"/>
    <w:rsid w:val="00CE6257"/>
    <w:rsid w:val="00CF5DD6"/>
    <w:rsid w:val="00D118D0"/>
    <w:rsid w:val="00D14C1E"/>
    <w:rsid w:val="00D17344"/>
    <w:rsid w:val="00D26FAC"/>
    <w:rsid w:val="00D3737E"/>
    <w:rsid w:val="00D403B9"/>
    <w:rsid w:val="00D467DC"/>
    <w:rsid w:val="00D51491"/>
    <w:rsid w:val="00D62B85"/>
    <w:rsid w:val="00D75237"/>
    <w:rsid w:val="00D827F9"/>
    <w:rsid w:val="00D93C23"/>
    <w:rsid w:val="00D94C42"/>
    <w:rsid w:val="00D975B5"/>
    <w:rsid w:val="00D97723"/>
    <w:rsid w:val="00DA07E1"/>
    <w:rsid w:val="00DA5A3B"/>
    <w:rsid w:val="00DB7B39"/>
    <w:rsid w:val="00DB7DC1"/>
    <w:rsid w:val="00DC00D3"/>
    <w:rsid w:val="00DC0BF7"/>
    <w:rsid w:val="00DC3302"/>
    <w:rsid w:val="00DC3866"/>
    <w:rsid w:val="00DD1509"/>
    <w:rsid w:val="00DD25C3"/>
    <w:rsid w:val="00DD5522"/>
    <w:rsid w:val="00DD778E"/>
    <w:rsid w:val="00DE439A"/>
    <w:rsid w:val="00DF3501"/>
    <w:rsid w:val="00E1382B"/>
    <w:rsid w:val="00E14500"/>
    <w:rsid w:val="00E25A3E"/>
    <w:rsid w:val="00E316D0"/>
    <w:rsid w:val="00E32490"/>
    <w:rsid w:val="00E366A1"/>
    <w:rsid w:val="00E37A6D"/>
    <w:rsid w:val="00E46C6F"/>
    <w:rsid w:val="00E5226A"/>
    <w:rsid w:val="00E550E2"/>
    <w:rsid w:val="00E654AE"/>
    <w:rsid w:val="00E669D1"/>
    <w:rsid w:val="00E769BF"/>
    <w:rsid w:val="00E82158"/>
    <w:rsid w:val="00E83E23"/>
    <w:rsid w:val="00E9234D"/>
    <w:rsid w:val="00E93014"/>
    <w:rsid w:val="00E95631"/>
    <w:rsid w:val="00E97A02"/>
    <w:rsid w:val="00EC75B0"/>
    <w:rsid w:val="00ED721E"/>
    <w:rsid w:val="00EE417A"/>
    <w:rsid w:val="00EF3179"/>
    <w:rsid w:val="00EF5530"/>
    <w:rsid w:val="00F03D13"/>
    <w:rsid w:val="00F07269"/>
    <w:rsid w:val="00F322EE"/>
    <w:rsid w:val="00F462D7"/>
    <w:rsid w:val="00F47778"/>
    <w:rsid w:val="00F4780A"/>
    <w:rsid w:val="00F6630E"/>
    <w:rsid w:val="00F67E8D"/>
    <w:rsid w:val="00F70D25"/>
    <w:rsid w:val="00F71E67"/>
    <w:rsid w:val="00F834C5"/>
    <w:rsid w:val="00F941D2"/>
    <w:rsid w:val="00F950BB"/>
    <w:rsid w:val="00F951D2"/>
    <w:rsid w:val="00F95906"/>
    <w:rsid w:val="00F95D76"/>
    <w:rsid w:val="00F96B57"/>
    <w:rsid w:val="00FC06A7"/>
    <w:rsid w:val="00FC7FFE"/>
    <w:rsid w:val="00FD3490"/>
    <w:rsid w:val="00FF1BD1"/>
    <w:rsid w:val="00FF3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78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lock Text"/>
    <w:basedOn w:val="a"/>
    <w:rsid w:val="00CA675B"/>
    <w:pPr>
      <w:ind w:left="2268" w:right="3117"/>
      <w:jc w:val="both"/>
    </w:pPr>
    <w:rPr>
      <w:szCs w:val="24"/>
    </w:rPr>
  </w:style>
  <w:style w:type="character" w:customStyle="1" w:styleId="a4">
    <w:name w:val="Верхний колонтитул Знак"/>
    <w:link w:val="a3"/>
    <w:rsid w:val="00B16AE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2021-09-03T13:03:00Z</cp:lastPrinted>
  <dcterms:created xsi:type="dcterms:W3CDTF">2022-10-28T08:36:00Z</dcterms:created>
  <dcterms:modified xsi:type="dcterms:W3CDTF">2022-10-28T08:36:00Z</dcterms:modified>
</cp:coreProperties>
</file>