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EA611A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FB35A8">
        <w:t>04</w:t>
      </w:r>
      <w:r w:rsidR="001D15A8">
        <w:t xml:space="preserve"> августа</w:t>
      </w:r>
      <w:r w:rsidR="00DE233E">
        <w:t xml:space="preserve"> </w:t>
      </w:r>
      <w:r w:rsidR="006B2E12">
        <w:t>202</w:t>
      </w:r>
      <w:r w:rsidR="00FB35A8">
        <w:t>1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FB35A8">
        <w:t>11-19</w:t>
      </w:r>
    </w:p>
    <w:p w:rsidR="00CB0A67" w:rsidRDefault="00CB0A67">
      <w:pPr>
        <w:pStyle w:val="a9"/>
        <w:tabs>
          <w:tab w:val="left" w:pos="9072"/>
        </w:tabs>
        <w:ind w:left="0"/>
        <w:jc w:val="center"/>
      </w:pP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B81AF0" w:rsidRDefault="00B81AF0" w:rsidP="00FE053B">
      <w:pPr>
        <w:pStyle w:val="ac"/>
        <w:tabs>
          <w:tab w:val="left" w:pos="7655"/>
        </w:tabs>
        <w:spacing w:line="240" w:lineRule="auto"/>
        <w:ind w:left="1701" w:right="1701" w:firstLine="0"/>
        <w:rPr>
          <w:b/>
          <w:sz w:val="28"/>
          <w:szCs w:val="28"/>
        </w:rPr>
      </w:pPr>
      <w:r w:rsidRPr="00102FF4">
        <w:rPr>
          <w:b/>
          <w:bCs/>
          <w:sz w:val="28"/>
          <w:szCs w:val="28"/>
        </w:rPr>
        <w:t xml:space="preserve">О внесении предложений </w:t>
      </w:r>
      <w:r>
        <w:rPr>
          <w:b/>
          <w:bCs/>
          <w:sz w:val="28"/>
          <w:szCs w:val="28"/>
        </w:rPr>
        <w:t xml:space="preserve">Главе </w:t>
      </w:r>
      <w:r>
        <w:rPr>
          <w:b/>
          <w:bCs/>
          <w:sz w:val="28"/>
          <w:szCs w:val="28"/>
        </w:rPr>
        <w:br/>
        <w:t>Администр</w:t>
      </w:r>
      <w:r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>ции</w:t>
      </w:r>
      <w:r w:rsidRPr="00102FF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города Шахты</w:t>
      </w:r>
      <w:r w:rsidRPr="00B81AF0">
        <w:rPr>
          <w:b/>
          <w:sz w:val="28"/>
          <w:szCs w:val="28"/>
        </w:rPr>
        <w:t xml:space="preserve"> </w:t>
      </w:r>
      <w:r w:rsidRPr="00102FF4">
        <w:rPr>
          <w:b/>
          <w:sz w:val="28"/>
          <w:szCs w:val="28"/>
        </w:rPr>
        <w:t>по выделению на территории каждого избирательного</w:t>
      </w:r>
      <w:r>
        <w:rPr>
          <w:b/>
          <w:sz w:val="28"/>
          <w:szCs w:val="28"/>
        </w:rPr>
        <w:br/>
      </w:r>
      <w:r w:rsidRPr="00102FF4">
        <w:rPr>
          <w:b/>
          <w:sz w:val="28"/>
          <w:szCs w:val="28"/>
        </w:rPr>
        <w:t xml:space="preserve"> участка, участка референдума</w:t>
      </w:r>
      <w:r>
        <w:rPr>
          <w:b/>
          <w:sz w:val="28"/>
          <w:szCs w:val="28"/>
        </w:rPr>
        <w:t xml:space="preserve"> города Шахты </w:t>
      </w:r>
      <w:r w:rsidR="00A823D2" w:rsidRPr="00A823D2">
        <w:rPr>
          <w:b/>
          <w:sz w:val="28"/>
          <w:szCs w:val="28"/>
        </w:rPr>
        <w:t xml:space="preserve">на </w:t>
      </w:r>
      <w:r w:rsidR="00FE053B" w:rsidRPr="00A823D2">
        <w:rPr>
          <w:b/>
          <w:sz w:val="28"/>
          <w:szCs w:val="28"/>
        </w:rPr>
        <w:t>выборах</w:t>
      </w:r>
      <w:r w:rsidR="001D15A8">
        <w:rPr>
          <w:b/>
          <w:sz w:val="28"/>
          <w:szCs w:val="28"/>
        </w:rPr>
        <w:t xml:space="preserve"> </w:t>
      </w:r>
      <w:r w:rsidR="00FB35A8">
        <w:rPr>
          <w:b/>
          <w:sz w:val="28"/>
          <w:szCs w:val="28"/>
        </w:rPr>
        <w:t xml:space="preserve"> </w:t>
      </w:r>
      <w:r w:rsidR="00FE053B" w:rsidRPr="00A823D2">
        <w:rPr>
          <w:b/>
          <w:sz w:val="28"/>
          <w:szCs w:val="28"/>
        </w:rPr>
        <w:t xml:space="preserve"> депутатов </w:t>
      </w:r>
      <w:r w:rsidR="00FB35A8">
        <w:rPr>
          <w:b/>
          <w:sz w:val="28"/>
          <w:szCs w:val="28"/>
        </w:rPr>
        <w:t xml:space="preserve">Государственной Думы Федерального Собрания Российской </w:t>
      </w:r>
      <w:r w:rsidR="00FB35A8">
        <w:rPr>
          <w:b/>
          <w:sz w:val="28"/>
          <w:szCs w:val="28"/>
        </w:rPr>
        <w:br/>
        <w:t>Федерации восьмого</w:t>
      </w:r>
      <w:r w:rsidR="00FE053B" w:rsidRPr="00A823D2"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>,</w:t>
      </w:r>
      <w:r w:rsidRPr="00B81AF0">
        <w:rPr>
          <w:b/>
          <w:sz w:val="28"/>
          <w:szCs w:val="28"/>
        </w:rPr>
        <w:t xml:space="preserve"> </w:t>
      </w:r>
      <w:r w:rsidRPr="00102FF4">
        <w:rPr>
          <w:b/>
          <w:sz w:val="28"/>
          <w:szCs w:val="28"/>
        </w:rPr>
        <w:t>специальных мест  для размещения печатных агитац</w:t>
      </w:r>
      <w:r w:rsidRPr="00102FF4">
        <w:rPr>
          <w:b/>
          <w:sz w:val="28"/>
          <w:szCs w:val="28"/>
        </w:rPr>
        <w:t>и</w:t>
      </w:r>
      <w:r w:rsidRPr="00102FF4">
        <w:rPr>
          <w:b/>
          <w:sz w:val="28"/>
          <w:szCs w:val="28"/>
        </w:rPr>
        <w:t xml:space="preserve">онных </w:t>
      </w:r>
    </w:p>
    <w:p w:rsidR="00FE053B" w:rsidRPr="00A823D2" w:rsidRDefault="00B81AF0" w:rsidP="00FE053B">
      <w:pPr>
        <w:pStyle w:val="ac"/>
        <w:tabs>
          <w:tab w:val="left" w:pos="7655"/>
        </w:tabs>
        <w:spacing w:line="240" w:lineRule="auto"/>
        <w:ind w:left="1701" w:right="1701" w:firstLine="0"/>
        <w:rPr>
          <w:b/>
          <w:sz w:val="28"/>
          <w:szCs w:val="28"/>
        </w:rPr>
      </w:pPr>
      <w:r w:rsidRPr="00102FF4">
        <w:rPr>
          <w:b/>
          <w:sz w:val="28"/>
          <w:szCs w:val="28"/>
        </w:rPr>
        <w:t>м</w:t>
      </w:r>
      <w:r w:rsidRPr="00102FF4">
        <w:rPr>
          <w:b/>
          <w:sz w:val="28"/>
          <w:szCs w:val="28"/>
        </w:rPr>
        <w:t>а</w:t>
      </w:r>
      <w:r w:rsidRPr="00102FF4">
        <w:rPr>
          <w:b/>
          <w:sz w:val="28"/>
          <w:szCs w:val="28"/>
        </w:rPr>
        <w:t>териалов</w:t>
      </w:r>
    </w:p>
    <w:p w:rsidR="00B81AF0" w:rsidRPr="00102FF4" w:rsidRDefault="00B81AF0" w:rsidP="00B81AF0">
      <w:pPr>
        <w:widowControl w:val="0"/>
        <w:tabs>
          <w:tab w:val="left" w:pos="1701"/>
          <w:tab w:val="left" w:pos="8364"/>
        </w:tabs>
        <w:autoSpaceDE w:val="0"/>
        <w:autoSpaceDN w:val="0"/>
        <w:adjustRightInd w:val="0"/>
        <w:ind w:left="1701" w:right="991"/>
        <w:jc w:val="both"/>
        <w:rPr>
          <w:b/>
          <w:bCs/>
          <w:szCs w:val="28"/>
        </w:rPr>
      </w:pPr>
      <w:r>
        <w:rPr>
          <w:b/>
          <w:bCs/>
          <w:szCs w:val="28"/>
        </w:rPr>
        <w:t xml:space="preserve"> </w:t>
      </w:r>
    </w:p>
    <w:p w:rsidR="00B81AF0" w:rsidRPr="00102FF4" w:rsidRDefault="00B81AF0" w:rsidP="00B81AF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bCs/>
          <w:szCs w:val="28"/>
        </w:rPr>
      </w:pPr>
    </w:p>
    <w:p w:rsidR="00B81AF0" w:rsidRPr="007D16CE" w:rsidRDefault="00B81AF0" w:rsidP="001E3CB3">
      <w:pPr>
        <w:pStyle w:val="a9"/>
        <w:suppressAutoHyphens/>
        <w:spacing w:before="0" w:after="0" w:line="360" w:lineRule="auto"/>
        <w:ind w:left="0" w:firstLine="709"/>
        <w:jc w:val="both"/>
        <w:rPr>
          <w:spacing w:val="20"/>
          <w:szCs w:val="28"/>
        </w:rPr>
      </w:pPr>
      <w:r w:rsidRPr="00BB1454">
        <w:rPr>
          <w:szCs w:val="28"/>
        </w:rPr>
        <w:t xml:space="preserve">В соответствии с пунктом 7 </w:t>
      </w:r>
      <w:r w:rsidRPr="00BA265B">
        <w:rPr>
          <w:szCs w:val="28"/>
        </w:rPr>
        <w:t xml:space="preserve">статьи </w:t>
      </w:r>
      <w:r>
        <w:rPr>
          <w:szCs w:val="28"/>
        </w:rPr>
        <w:t>54</w:t>
      </w:r>
      <w:r w:rsidRPr="00BA265B">
        <w:rPr>
          <w:szCs w:val="28"/>
        </w:rPr>
        <w:t xml:space="preserve"> Федерального закона от 12.06.2002 №</w:t>
      </w:r>
      <w:r>
        <w:rPr>
          <w:szCs w:val="28"/>
        </w:rPr>
        <w:t xml:space="preserve"> </w:t>
      </w:r>
      <w:r w:rsidRPr="00BA265B">
        <w:rPr>
          <w:szCs w:val="28"/>
        </w:rPr>
        <w:t>67-ФЗ  «Об основных гарантиях</w:t>
      </w:r>
      <w:r w:rsidRPr="00BB1454">
        <w:rPr>
          <w:szCs w:val="28"/>
        </w:rPr>
        <w:t xml:space="preserve"> избирательных прав и права на участие в референдуме граждан Россий</w:t>
      </w:r>
      <w:r>
        <w:rPr>
          <w:szCs w:val="28"/>
        </w:rPr>
        <w:t xml:space="preserve">ской Федерации», </w:t>
      </w:r>
      <w:r w:rsidRPr="007D16CE">
        <w:rPr>
          <w:szCs w:val="28"/>
        </w:rPr>
        <w:t xml:space="preserve"> </w:t>
      </w:r>
      <w:r w:rsidR="001E3CB3">
        <w:rPr>
          <w:szCs w:val="28"/>
        </w:rPr>
        <w:t xml:space="preserve"> </w:t>
      </w:r>
    </w:p>
    <w:p w:rsidR="00B81AF0" w:rsidRPr="007D16CE" w:rsidRDefault="00B81AF0" w:rsidP="00B81AF0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B81AF0" w:rsidRPr="009D1455" w:rsidRDefault="00B81AF0" w:rsidP="00B81AF0">
      <w:pPr>
        <w:suppressAutoHyphens/>
        <w:spacing w:after="60"/>
        <w:jc w:val="both"/>
        <w:rPr>
          <w:kern w:val="28"/>
          <w:szCs w:val="28"/>
        </w:rPr>
      </w:pPr>
      <w:r w:rsidRPr="009D1455">
        <w:rPr>
          <w:kern w:val="28"/>
          <w:szCs w:val="28"/>
        </w:rPr>
        <w:t xml:space="preserve">Территориальная избирательная комиссия </w:t>
      </w:r>
      <w:r w:rsidR="006516AA">
        <w:rPr>
          <w:kern w:val="28"/>
          <w:szCs w:val="28"/>
        </w:rPr>
        <w:t>Шахты</w:t>
      </w:r>
      <w:r w:rsidRPr="009D1455">
        <w:rPr>
          <w:kern w:val="28"/>
        </w:rPr>
        <w:t xml:space="preserve">  </w:t>
      </w:r>
      <w:r w:rsidRPr="006516AA">
        <w:rPr>
          <w:b/>
          <w:kern w:val="28"/>
          <w:szCs w:val="28"/>
        </w:rPr>
        <w:t>ПОСТАНОВЛЯЕТ</w:t>
      </w:r>
      <w:r w:rsidRPr="009D1455">
        <w:rPr>
          <w:kern w:val="28"/>
          <w:szCs w:val="28"/>
        </w:rPr>
        <w:t>:</w:t>
      </w:r>
    </w:p>
    <w:p w:rsidR="00B81AF0" w:rsidRPr="00BB1454" w:rsidRDefault="00B81AF0" w:rsidP="00B81AF0">
      <w:pPr>
        <w:ind w:firstLine="709"/>
        <w:jc w:val="both"/>
        <w:rPr>
          <w:szCs w:val="28"/>
        </w:rPr>
      </w:pPr>
    </w:p>
    <w:p w:rsidR="00B81AF0" w:rsidRPr="00102FF4" w:rsidRDefault="00B81AF0" w:rsidP="00B81AF0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Cs w:val="28"/>
        </w:rPr>
      </w:pPr>
      <w:r w:rsidRPr="006516AA">
        <w:rPr>
          <w:szCs w:val="28"/>
        </w:rPr>
        <w:t>1. В</w:t>
      </w:r>
      <w:r w:rsidRPr="006516AA">
        <w:rPr>
          <w:bCs/>
          <w:szCs w:val="28"/>
        </w:rPr>
        <w:t xml:space="preserve">нести предложения Главе Администрации </w:t>
      </w:r>
      <w:r w:rsidR="006516AA" w:rsidRPr="006516AA">
        <w:rPr>
          <w:bCs/>
          <w:szCs w:val="28"/>
        </w:rPr>
        <w:t>города Шахты</w:t>
      </w:r>
      <w:r w:rsidRPr="006516AA">
        <w:rPr>
          <w:bCs/>
          <w:i/>
          <w:szCs w:val="28"/>
        </w:rPr>
        <w:t xml:space="preserve"> </w:t>
      </w:r>
      <w:r w:rsidRPr="006516AA">
        <w:rPr>
          <w:i/>
          <w:szCs w:val="28"/>
        </w:rPr>
        <w:t xml:space="preserve"> </w:t>
      </w:r>
      <w:r w:rsidRPr="006516AA">
        <w:rPr>
          <w:szCs w:val="28"/>
        </w:rPr>
        <w:t>по выд</w:t>
      </w:r>
      <w:r w:rsidRPr="006516AA">
        <w:rPr>
          <w:szCs w:val="28"/>
        </w:rPr>
        <w:t>е</w:t>
      </w:r>
      <w:r w:rsidRPr="00102FF4">
        <w:rPr>
          <w:szCs w:val="28"/>
        </w:rPr>
        <w:t>лению на территории каждого избирательного участка, участка реф</w:t>
      </w:r>
      <w:r w:rsidRPr="00102FF4">
        <w:rPr>
          <w:szCs w:val="28"/>
        </w:rPr>
        <w:t>е</w:t>
      </w:r>
      <w:r w:rsidRPr="00102FF4">
        <w:rPr>
          <w:szCs w:val="28"/>
        </w:rPr>
        <w:t>рендума</w:t>
      </w:r>
      <w:r>
        <w:rPr>
          <w:szCs w:val="28"/>
        </w:rPr>
        <w:t xml:space="preserve"> </w:t>
      </w:r>
      <w:r w:rsidR="006516AA">
        <w:rPr>
          <w:szCs w:val="28"/>
        </w:rPr>
        <w:t>города Шахты</w:t>
      </w:r>
      <w:r w:rsidRPr="009D1455">
        <w:rPr>
          <w:szCs w:val="28"/>
        </w:rPr>
        <w:t xml:space="preserve"> на выборах </w:t>
      </w:r>
      <w:r w:rsidR="00FB35A8">
        <w:rPr>
          <w:szCs w:val="28"/>
        </w:rPr>
        <w:t xml:space="preserve"> </w:t>
      </w:r>
      <w:r w:rsidR="006516AA" w:rsidRPr="000D78B1">
        <w:rPr>
          <w:szCs w:val="28"/>
        </w:rPr>
        <w:t>депутат</w:t>
      </w:r>
      <w:r w:rsidR="006516AA">
        <w:rPr>
          <w:szCs w:val="28"/>
        </w:rPr>
        <w:t>ов</w:t>
      </w:r>
      <w:r w:rsidR="006516AA" w:rsidRPr="000D78B1">
        <w:rPr>
          <w:szCs w:val="28"/>
        </w:rPr>
        <w:t xml:space="preserve">  </w:t>
      </w:r>
      <w:r w:rsidR="00FB35A8">
        <w:rPr>
          <w:szCs w:val="28"/>
        </w:rPr>
        <w:t>Государственной Думы Федеральн</w:t>
      </w:r>
      <w:r w:rsidR="00FB35A8">
        <w:rPr>
          <w:szCs w:val="28"/>
        </w:rPr>
        <w:t>о</w:t>
      </w:r>
      <w:r w:rsidR="00FB35A8">
        <w:rPr>
          <w:szCs w:val="28"/>
        </w:rPr>
        <w:t>го Собрания Российской Федерации восьмого</w:t>
      </w:r>
      <w:r w:rsidR="006516AA" w:rsidRPr="000D78B1">
        <w:rPr>
          <w:szCs w:val="28"/>
        </w:rPr>
        <w:t xml:space="preserve"> созыва</w:t>
      </w:r>
      <w:r w:rsidRPr="009D1455">
        <w:rPr>
          <w:szCs w:val="28"/>
        </w:rPr>
        <w:t>, специальных мест  для размещения печатных агитационных материалов</w:t>
      </w:r>
      <w:r>
        <w:rPr>
          <w:szCs w:val="28"/>
        </w:rPr>
        <w:t xml:space="preserve"> согласно пр</w:t>
      </w:r>
      <w:r>
        <w:rPr>
          <w:szCs w:val="28"/>
        </w:rPr>
        <w:t>и</w:t>
      </w:r>
      <w:r>
        <w:rPr>
          <w:szCs w:val="28"/>
        </w:rPr>
        <w:t>ложению</w:t>
      </w:r>
      <w:r w:rsidRPr="00102FF4">
        <w:rPr>
          <w:szCs w:val="28"/>
        </w:rPr>
        <w:t>.</w:t>
      </w:r>
    </w:p>
    <w:p w:rsidR="00B81AF0" w:rsidRPr="006516AA" w:rsidRDefault="00B81AF0" w:rsidP="00B81AF0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Cs w:val="28"/>
        </w:rPr>
      </w:pPr>
      <w:r w:rsidRPr="006516AA">
        <w:rPr>
          <w:szCs w:val="28"/>
        </w:rPr>
        <w:t xml:space="preserve">2. Направить настоящее постановление </w:t>
      </w:r>
      <w:r w:rsidRPr="006516AA">
        <w:rPr>
          <w:bCs/>
          <w:szCs w:val="28"/>
        </w:rPr>
        <w:t xml:space="preserve">Главе Администрации </w:t>
      </w:r>
      <w:r w:rsidR="006516AA" w:rsidRPr="006516AA">
        <w:rPr>
          <w:bCs/>
          <w:szCs w:val="28"/>
        </w:rPr>
        <w:t>города Шахты</w:t>
      </w:r>
      <w:r w:rsidRPr="006516AA">
        <w:rPr>
          <w:szCs w:val="28"/>
        </w:rPr>
        <w:t>.</w:t>
      </w:r>
    </w:p>
    <w:p w:rsidR="00B81AF0" w:rsidRDefault="00B81AF0" w:rsidP="00B81AF0">
      <w:pPr>
        <w:pStyle w:val="af0"/>
        <w:suppressAutoHyphens/>
        <w:spacing w:line="360" w:lineRule="auto"/>
        <w:ind w:firstLine="709"/>
        <w:jc w:val="both"/>
      </w:pPr>
      <w:r>
        <w:rPr>
          <w:szCs w:val="28"/>
        </w:rPr>
        <w:lastRenderedPageBreak/>
        <w:t>3. </w:t>
      </w:r>
      <w:r>
        <w:t>Р</w:t>
      </w:r>
      <w:r w:rsidRPr="00FC0726">
        <w:t xml:space="preserve">азместить </w:t>
      </w:r>
      <w:r>
        <w:t xml:space="preserve">настоящее постановление </w:t>
      </w:r>
      <w:r w:rsidRPr="00FC0726">
        <w:t xml:space="preserve">на сайте </w:t>
      </w:r>
      <w:r>
        <w:rPr>
          <w:szCs w:val="28"/>
        </w:rPr>
        <w:t xml:space="preserve">Территориальной избирательной комиссии </w:t>
      </w:r>
      <w:r w:rsidR="006516AA">
        <w:rPr>
          <w:szCs w:val="28"/>
        </w:rPr>
        <w:t>города Шахты</w:t>
      </w:r>
      <w:r>
        <w:rPr>
          <w:szCs w:val="28"/>
        </w:rPr>
        <w:t xml:space="preserve"> </w:t>
      </w:r>
      <w:r w:rsidRPr="00FC0726">
        <w:t>в информационно-телекоммуникационной сети «Интернет».</w:t>
      </w:r>
    </w:p>
    <w:p w:rsidR="00B81AF0" w:rsidRDefault="00B81AF0" w:rsidP="00B81AF0">
      <w:pPr>
        <w:pStyle w:val="af0"/>
        <w:suppressAutoHyphens/>
        <w:spacing w:line="360" w:lineRule="auto"/>
        <w:ind w:firstLine="709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/>
        <w:t xml:space="preserve">на секретаря Территориальной избирательной комиссии </w:t>
      </w:r>
      <w:r w:rsidR="006516AA">
        <w:t>города Шахты Максюта В.И.</w:t>
      </w:r>
    </w:p>
    <w:p w:rsidR="00B81AF0" w:rsidRPr="009D1455" w:rsidRDefault="00B81AF0" w:rsidP="00B81AF0">
      <w:pPr>
        <w:suppressAutoHyphens/>
        <w:spacing w:after="60" w:line="360" w:lineRule="auto"/>
        <w:ind w:firstLine="708"/>
      </w:pPr>
    </w:p>
    <w:p w:rsidR="006516AA" w:rsidRDefault="006516AA" w:rsidP="006516AA">
      <w:pPr>
        <w:jc w:val="both"/>
      </w:pPr>
      <w:r>
        <w:t>Председатель комиссии</w:t>
      </w:r>
      <w:r>
        <w:tab/>
      </w:r>
      <w:r>
        <w:tab/>
      </w:r>
      <w:r>
        <w:tab/>
        <w:t xml:space="preserve">          </w:t>
      </w:r>
      <w:r>
        <w:tab/>
      </w:r>
      <w:r>
        <w:tab/>
        <w:t xml:space="preserve">      А.В.Кухтин</w:t>
      </w:r>
    </w:p>
    <w:p w:rsidR="006516AA" w:rsidRDefault="006516AA" w:rsidP="006516AA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6516AA" w:rsidRDefault="006516AA" w:rsidP="006516AA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  <w:t>В.И.Максюта</w:t>
      </w:r>
    </w:p>
    <w:p w:rsidR="00B81AF0" w:rsidRDefault="00B81AF0" w:rsidP="00B81AF0"/>
    <w:p w:rsidR="00B81AF0" w:rsidRPr="006516AA" w:rsidRDefault="00B81AF0" w:rsidP="00B81AF0">
      <w:pPr>
        <w:pStyle w:val="af1"/>
        <w:ind w:left="5760" w:right="-54"/>
        <w:jc w:val="right"/>
        <w:rPr>
          <w:rFonts w:ascii="Calibri" w:eastAsia="Calibri" w:hAnsi="Calibri" w:cs="Calibri"/>
          <w:b w:val="0"/>
          <w:bCs w:val="0"/>
          <w:szCs w:val="28"/>
          <w:lang w:eastAsia="en-US"/>
        </w:rPr>
      </w:pPr>
      <w:r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  <w:br w:type="page"/>
      </w:r>
    </w:p>
    <w:p w:rsidR="00B81AF0" w:rsidRPr="006516AA" w:rsidRDefault="00B81AF0" w:rsidP="006516AA">
      <w:pPr>
        <w:pStyle w:val="af1"/>
        <w:ind w:left="5103" w:right="-54"/>
        <w:jc w:val="center"/>
        <w:rPr>
          <w:b w:val="0"/>
          <w:color w:val="000000"/>
          <w:szCs w:val="28"/>
        </w:rPr>
      </w:pPr>
      <w:r w:rsidRPr="006516AA">
        <w:rPr>
          <w:b w:val="0"/>
          <w:color w:val="000000"/>
          <w:szCs w:val="28"/>
        </w:rPr>
        <w:t>Приложение</w:t>
      </w:r>
    </w:p>
    <w:p w:rsidR="00B81AF0" w:rsidRPr="006516AA" w:rsidRDefault="00B81AF0" w:rsidP="006516AA">
      <w:pPr>
        <w:pStyle w:val="af1"/>
        <w:ind w:left="5103" w:right="-54"/>
        <w:jc w:val="center"/>
        <w:rPr>
          <w:b w:val="0"/>
          <w:bCs w:val="0"/>
          <w:color w:val="000000"/>
          <w:szCs w:val="28"/>
        </w:rPr>
      </w:pPr>
      <w:r w:rsidRPr="006516AA">
        <w:rPr>
          <w:b w:val="0"/>
          <w:color w:val="000000"/>
          <w:szCs w:val="28"/>
        </w:rPr>
        <w:t>к постановлению Территор</w:t>
      </w:r>
      <w:r w:rsidRPr="006516AA">
        <w:rPr>
          <w:b w:val="0"/>
          <w:color w:val="000000"/>
          <w:szCs w:val="28"/>
        </w:rPr>
        <w:t>и</w:t>
      </w:r>
      <w:r w:rsidRPr="006516AA">
        <w:rPr>
          <w:b w:val="0"/>
          <w:color w:val="000000"/>
          <w:szCs w:val="28"/>
        </w:rPr>
        <w:t xml:space="preserve">альной избирательной комиссии </w:t>
      </w:r>
      <w:r w:rsidR="006516AA" w:rsidRPr="006516AA">
        <w:rPr>
          <w:b w:val="0"/>
          <w:color w:val="000000"/>
          <w:szCs w:val="28"/>
        </w:rPr>
        <w:t>города Шахты</w:t>
      </w:r>
      <w:r w:rsidR="006516AA">
        <w:rPr>
          <w:b w:val="0"/>
          <w:color w:val="000000"/>
          <w:szCs w:val="28"/>
        </w:rPr>
        <w:t xml:space="preserve"> </w:t>
      </w:r>
      <w:r w:rsidRPr="006516AA">
        <w:rPr>
          <w:b w:val="0"/>
          <w:color w:val="000000"/>
          <w:szCs w:val="28"/>
        </w:rPr>
        <w:t xml:space="preserve">от  </w:t>
      </w:r>
      <w:r w:rsidR="001D15A8">
        <w:rPr>
          <w:b w:val="0"/>
          <w:color w:val="000000"/>
          <w:szCs w:val="28"/>
        </w:rPr>
        <w:t>0</w:t>
      </w:r>
      <w:r w:rsidR="00FB35A8">
        <w:rPr>
          <w:b w:val="0"/>
          <w:color w:val="000000"/>
          <w:szCs w:val="28"/>
        </w:rPr>
        <w:t>4</w:t>
      </w:r>
      <w:r w:rsidR="001D15A8">
        <w:rPr>
          <w:b w:val="0"/>
          <w:color w:val="000000"/>
          <w:szCs w:val="28"/>
        </w:rPr>
        <w:t>.08.</w:t>
      </w:r>
      <w:r w:rsidRPr="006516AA">
        <w:rPr>
          <w:b w:val="0"/>
          <w:color w:val="000000"/>
          <w:szCs w:val="28"/>
        </w:rPr>
        <w:t>20</w:t>
      </w:r>
      <w:r w:rsidR="00FB35A8">
        <w:rPr>
          <w:b w:val="0"/>
          <w:color w:val="000000"/>
          <w:szCs w:val="28"/>
        </w:rPr>
        <w:t>21</w:t>
      </w:r>
      <w:r w:rsidR="00363C46">
        <w:rPr>
          <w:b w:val="0"/>
          <w:color w:val="000000"/>
          <w:szCs w:val="28"/>
        </w:rPr>
        <w:t xml:space="preserve"> </w:t>
      </w:r>
      <w:r w:rsidRPr="006516AA">
        <w:rPr>
          <w:b w:val="0"/>
          <w:color w:val="000000"/>
          <w:szCs w:val="28"/>
        </w:rPr>
        <w:t xml:space="preserve">г. № </w:t>
      </w:r>
      <w:r w:rsidR="00FB35A8">
        <w:rPr>
          <w:b w:val="0"/>
          <w:color w:val="000000"/>
          <w:szCs w:val="28"/>
        </w:rPr>
        <w:t xml:space="preserve"> </w:t>
      </w:r>
      <w:r w:rsidR="00363C46">
        <w:rPr>
          <w:b w:val="0"/>
          <w:color w:val="000000"/>
          <w:szCs w:val="28"/>
        </w:rPr>
        <w:t>11</w:t>
      </w:r>
      <w:r w:rsidR="00FB35A8">
        <w:rPr>
          <w:b w:val="0"/>
          <w:color w:val="000000"/>
          <w:szCs w:val="28"/>
        </w:rPr>
        <w:t>-19</w:t>
      </w:r>
    </w:p>
    <w:p w:rsidR="00B81AF0" w:rsidRDefault="00B81AF0" w:rsidP="00B81AF0">
      <w:pPr>
        <w:jc w:val="center"/>
        <w:rPr>
          <w:szCs w:val="28"/>
        </w:rPr>
      </w:pPr>
    </w:p>
    <w:p w:rsidR="00B81AF0" w:rsidRPr="007B6DB7" w:rsidRDefault="00B81AF0" w:rsidP="00B81AF0">
      <w:pPr>
        <w:jc w:val="center"/>
        <w:rPr>
          <w:b/>
          <w:szCs w:val="28"/>
        </w:rPr>
      </w:pPr>
      <w:r w:rsidRPr="007B6DB7">
        <w:rPr>
          <w:b/>
          <w:szCs w:val="28"/>
        </w:rPr>
        <w:t xml:space="preserve">Перечень </w:t>
      </w:r>
    </w:p>
    <w:p w:rsidR="00B81AF0" w:rsidRPr="007B6DB7" w:rsidRDefault="00B81AF0" w:rsidP="00B81AF0">
      <w:pPr>
        <w:jc w:val="center"/>
        <w:rPr>
          <w:b/>
          <w:szCs w:val="28"/>
        </w:rPr>
      </w:pPr>
      <w:r w:rsidRPr="007B6DB7">
        <w:rPr>
          <w:b/>
          <w:szCs w:val="28"/>
        </w:rPr>
        <w:t xml:space="preserve"> специальных мест для размещения печатных агитационных материалов</w:t>
      </w:r>
    </w:p>
    <w:p w:rsidR="00B81AF0" w:rsidRPr="007B6DB7" w:rsidRDefault="00B81AF0" w:rsidP="00B81AF0">
      <w:pPr>
        <w:rPr>
          <w:b/>
          <w:szCs w:val="28"/>
        </w:rPr>
      </w:pPr>
      <w:r w:rsidRPr="007B6DB7">
        <w:rPr>
          <w:b/>
          <w:szCs w:val="28"/>
        </w:rPr>
        <w:t>на территории каждого избирательного участка, участка референдума</w:t>
      </w:r>
    </w:p>
    <w:p w:rsidR="00B81AF0" w:rsidRPr="00FB35A8" w:rsidRDefault="006516AA" w:rsidP="00B81AF0">
      <w:pPr>
        <w:jc w:val="center"/>
        <w:rPr>
          <w:b/>
          <w:szCs w:val="28"/>
        </w:rPr>
      </w:pPr>
      <w:r w:rsidRPr="00FB35A8">
        <w:rPr>
          <w:b/>
          <w:szCs w:val="28"/>
        </w:rPr>
        <w:t>города Шахты</w:t>
      </w:r>
      <w:r w:rsidR="00B81AF0" w:rsidRPr="00FB35A8">
        <w:rPr>
          <w:b/>
          <w:szCs w:val="28"/>
        </w:rPr>
        <w:t xml:space="preserve"> на выборах </w:t>
      </w:r>
      <w:r w:rsidR="00FB35A8" w:rsidRPr="00FB35A8">
        <w:rPr>
          <w:b/>
          <w:szCs w:val="28"/>
        </w:rPr>
        <w:t xml:space="preserve">депутатов  Государственной Думы </w:t>
      </w:r>
      <w:r w:rsidR="00FB35A8">
        <w:rPr>
          <w:b/>
          <w:szCs w:val="28"/>
        </w:rPr>
        <w:br/>
      </w:r>
      <w:r w:rsidR="00FB35A8" w:rsidRPr="00FB35A8">
        <w:rPr>
          <w:b/>
          <w:szCs w:val="28"/>
        </w:rPr>
        <w:t>Федерал</w:t>
      </w:r>
      <w:r w:rsidR="00FB35A8" w:rsidRPr="00FB35A8">
        <w:rPr>
          <w:b/>
          <w:szCs w:val="28"/>
        </w:rPr>
        <w:t>ь</w:t>
      </w:r>
      <w:r w:rsidR="00FB35A8" w:rsidRPr="00FB35A8">
        <w:rPr>
          <w:b/>
          <w:szCs w:val="28"/>
        </w:rPr>
        <w:t>ного Собрания Российской Федерации восьмого созыва</w:t>
      </w:r>
    </w:p>
    <w:p w:rsidR="00B81AF0" w:rsidRPr="009B701D" w:rsidRDefault="00B81AF0" w:rsidP="00B81AF0">
      <w:pPr>
        <w:jc w:val="center"/>
        <w:rPr>
          <w:szCs w:val="28"/>
        </w:rPr>
      </w:pPr>
    </w:p>
    <w:p w:rsidR="00B81AF0" w:rsidRPr="002D10B2" w:rsidRDefault="00B81AF0" w:rsidP="00B81AF0">
      <w:pPr>
        <w:jc w:val="center"/>
        <w:rPr>
          <w:szCs w:val="28"/>
        </w:rPr>
      </w:pP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418"/>
        <w:gridCol w:w="4394"/>
        <w:gridCol w:w="3827"/>
      </w:tblGrid>
      <w:tr w:rsidR="00B81AF0" w:rsidRPr="002D10B2" w:rsidTr="006516A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1AF0" w:rsidRPr="007B6DB7" w:rsidRDefault="00B81AF0" w:rsidP="00E86380">
            <w:pPr>
              <w:jc w:val="center"/>
              <w:rPr>
                <w:b/>
                <w:szCs w:val="28"/>
              </w:rPr>
            </w:pPr>
            <w:r w:rsidRPr="007B6DB7">
              <w:rPr>
                <w:b/>
                <w:szCs w:val="28"/>
              </w:rPr>
              <w:t>№</w:t>
            </w:r>
          </w:p>
          <w:p w:rsidR="00B81AF0" w:rsidRPr="007B6DB7" w:rsidRDefault="00B81AF0" w:rsidP="00E86380">
            <w:pPr>
              <w:jc w:val="center"/>
              <w:rPr>
                <w:szCs w:val="28"/>
              </w:rPr>
            </w:pPr>
            <w:r w:rsidRPr="007B6DB7">
              <w:rPr>
                <w:b/>
                <w:szCs w:val="28"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1AF0" w:rsidRPr="002D10B2" w:rsidRDefault="00B81AF0" w:rsidP="00E86380">
            <w:pPr>
              <w:jc w:val="center"/>
              <w:rPr>
                <w:b/>
                <w:szCs w:val="28"/>
              </w:rPr>
            </w:pPr>
            <w:r w:rsidRPr="002D10B2">
              <w:rPr>
                <w:b/>
                <w:szCs w:val="28"/>
              </w:rPr>
              <w:t>Номер избира-тельного участка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1AF0" w:rsidRPr="002D10B2" w:rsidRDefault="00B81AF0" w:rsidP="00E86380">
            <w:pPr>
              <w:jc w:val="center"/>
              <w:rPr>
                <w:b/>
                <w:szCs w:val="28"/>
              </w:rPr>
            </w:pPr>
            <w:r w:rsidRPr="002D10B2">
              <w:rPr>
                <w:b/>
                <w:szCs w:val="28"/>
              </w:rPr>
              <w:t>Центр  и адрес нахождения</w:t>
            </w:r>
          </w:p>
          <w:p w:rsidR="00B81AF0" w:rsidRPr="002D10B2" w:rsidRDefault="00B81AF0" w:rsidP="00E86380">
            <w:pPr>
              <w:jc w:val="center"/>
              <w:rPr>
                <w:b/>
                <w:szCs w:val="28"/>
              </w:rPr>
            </w:pPr>
            <w:r w:rsidRPr="002D10B2">
              <w:rPr>
                <w:b/>
                <w:szCs w:val="28"/>
              </w:rPr>
              <w:t>избирательного участка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1AF0" w:rsidRPr="002D10B2" w:rsidRDefault="00B81AF0" w:rsidP="00E86380">
            <w:pPr>
              <w:jc w:val="center"/>
              <w:rPr>
                <w:b/>
                <w:szCs w:val="28"/>
              </w:rPr>
            </w:pPr>
            <w:r w:rsidRPr="002D10B2">
              <w:rPr>
                <w:b/>
                <w:szCs w:val="28"/>
              </w:rPr>
              <w:t>Место для размещения</w:t>
            </w:r>
          </w:p>
          <w:p w:rsidR="00B81AF0" w:rsidRPr="002D10B2" w:rsidRDefault="00B81AF0" w:rsidP="00E86380">
            <w:pPr>
              <w:jc w:val="center"/>
              <w:rPr>
                <w:b/>
                <w:szCs w:val="28"/>
              </w:rPr>
            </w:pPr>
            <w:r w:rsidRPr="002D10B2">
              <w:rPr>
                <w:b/>
                <w:szCs w:val="28"/>
              </w:rPr>
              <w:t>предвыборных агитацио</w:t>
            </w:r>
            <w:r w:rsidRPr="002D10B2">
              <w:rPr>
                <w:b/>
                <w:szCs w:val="28"/>
              </w:rPr>
              <w:t>н</w:t>
            </w:r>
            <w:r w:rsidRPr="002D10B2">
              <w:rPr>
                <w:b/>
                <w:szCs w:val="28"/>
              </w:rPr>
              <w:t xml:space="preserve">ных материалов на </w:t>
            </w:r>
            <w:r w:rsidR="00BD7BAC">
              <w:rPr>
                <w:b/>
                <w:szCs w:val="28"/>
              </w:rPr>
              <w:br/>
            </w:r>
            <w:r w:rsidRPr="002D10B2">
              <w:rPr>
                <w:b/>
                <w:szCs w:val="28"/>
              </w:rPr>
              <w:t>территории и</w:t>
            </w:r>
            <w:r w:rsidRPr="002D10B2">
              <w:rPr>
                <w:b/>
                <w:szCs w:val="28"/>
              </w:rPr>
              <w:t>з</w:t>
            </w:r>
            <w:r w:rsidRPr="002D10B2">
              <w:rPr>
                <w:b/>
                <w:szCs w:val="28"/>
              </w:rPr>
              <w:t>бирательного</w:t>
            </w:r>
          </w:p>
          <w:p w:rsidR="00B81AF0" w:rsidRPr="002D10B2" w:rsidRDefault="00B81AF0" w:rsidP="00E86380">
            <w:pPr>
              <w:jc w:val="center"/>
              <w:rPr>
                <w:b/>
                <w:szCs w:val="28"/>
              </w:rPr>
            </w:pPr>
            <w:r w:rsidRPr="002D10B2">
              <w:rPr>
                <w:b/>
                <w:szCs w:val="28"/>
              </w:rPr>
              <w:t>участка</w:t>
            </w:r>
          </w:p>
        </w:tc>
      </w:tr>
      <w:tr w:rsidR="00B81AF0" w:rsidRPr="007B6DB7" w:rsidTr="006516A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1AF0" w:rsidRPr="007B6DB7" w:rsidRDefault="00B81AF0" w:rsidP="00E86380">
            <w:pPr>
              <w:jc w:val="center"/>
              <w:rPr>
                <w:szCs w:val="28"/>
              </w:rPr>
            </w:pPr>
            <w:r w:rsidRPr="007B6DB7">
              <w:rPr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1AF0" w:rsidRPr="007B6DB7" w:rsidRDefault="00B81AF0" w:rsidP="00E86380">
            <w:pPr>
              <w:jc w:val="center"/>
              <w:rPr>
                <w:szCs w:val="28"/>
              </w:rPr>
            </w:pPr>
            <w:r w:rsidRPr="007B6DB7">
              <w:rPr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1AF0" w:rsidRPr="007B6DB7" w:rsidRDefault="00B81AF0" w:rsidP="00E86380">
            <w:pPr>
              <w:jc w:val="center"/>
              <w:rPr>
                <w:szCs w:val="28"/>
              </w:rPr>
            </w:pPr>
            <w:r w:rsidRPr="007B6DB7">
              <w:rPr>
                <w:szCs w:val="28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1AF0" w:rsidRPr="007B6DB7" w:rsidRDefault="00B81AF0" w:rsidP="00E86380">
            <w:pPr>
              <w:jc w:val="center"/>
              <w:rPr>
                <w:szCs w:val="28"/>
              </w:rPr>
            </w:pPr>
            <w:r w:rsidRPr="007B6DB7">
              <w:rPr>
                <w:szCs w:val="28"/>
              </w:rPr>
              <w:t>4</w:t>
            </w:r>
          </w:p>
        </w:tc>
      </w:tr>
      <w:tr w:rsidR="00ED3AD5" w:rsidRPr="0021378E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7B6DB7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86380">
            <w:pPr>
              <w:pStyle w:val="a3"/>
              <w:jc w:val="center"/>
            </w:pPr>
            <w:r w:rsidRPr="0021378E">
              <w:t>2477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D3AD5">
            <w:pPr>
              <w:rPr>
                <w:color w:val="000000"/>
                <w:szCs w:val="28"/>
              </w:rPr>
            </w:pPr>
            <w:r w:rsidRPr="0021378E">
              <w:rPr>
                <w:color w:val="000000"/>
                <w:szCs w:val="28"/>
              </w:rPr>
              <w:t>г.Шахты, ул.10 лет За Индустри</w:t>
            </w:r>
            <w:r w:rsidRPr="0021378E">
              <w:rPr>
                <w:color w:val="000000"/>
                <w:szCs w:val="28"/>
              </w:rPr>
              <w:t>а</w:t>
            </w:r>
            <w:r w:rsidRPr="0021378E">
              <w:rPr>
                <w:color w:val="000000"/>
                <w:szCs w:val="28"/>
              </w:rPr>
              <w:t xml:space="preserve">лизацию,179 (здание МБОУ СОШ №8»)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DE649E">
            <w:pPr>
              <w:rPr>
                <w:szCs w:val="28"/>
              </w:rPr>
            </w:pPr>
            <w:r w:rsidRPr="0021378E">
              <w:rPr>
                <w:szCs w:val="28"/>
              </w:rPr>
              <w:t>Остановка «Терминал» (в г</w:t>
            </w:r>
            <w:r w:rsidRPr="0021378E">
              <w:rPr>
                <w:szCs w:val="28"/>
              </w:rPr>
              <w:t>о</w:t>
            </w:r>
            <w:r w:rsidRPr="0021378E">
              <w:rPr>
                <w:szCs w:val="28"/>
              </w:rPr>
              <w:t>род), ул.Дачная,329 а</w:t>
            </w:r>
          </w:p>
          <w:p w:rsidR="00ED3AD5" w:rsidRPr="0021378E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1378E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86380">
            <w:pPr>
              <w:pStyle w:val="a3"/>
              <w:jc w:val="center"/>
            </w:pPr>
            <w:r w:rsidRPr="0021378E">
              <w:t>2478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D3AD5">
            <w:pPr>
              <w:rPr>
                <w:color w:val="000000"/>
                <w:szCs w:val="28"/>
              </w:rPr>
            </w:pPr>
            <w:r w:rsidRPr="0021378E">
              <w:rPr>
                <w:color w:val="000000"/>
                <w:szCs w:val="28"/>
              </w:rPr>
              <w:t>г.Шахты, ул.Дачная,223 (здание МБОУ СОШ №15)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DE649E">
            <w:pPr>
              <w:rPr>
                <w:szCs w:val="28"/>
              </w:rPr>
            </w:pPr>
            <w:r w:rsidRPr="0021378E">
              <w:rPr>
                <w:szCs w:val="28"/>
              </w:rPr>
              <w:t xml:space="preserve"> Остановка «Дарвина» (в г</w:t>
            </w:r>
            <w:r w:rsidRPr="0021378E">
              <w:rPr>
                <w:szCs w:val="28"/>
              </w:rPr>
              <w:t>о</w:t>
            </w:r>
            <w:r w:rsidRPr="0021378E">
              <w:rPr>
                <w:szCs w:val="28"/>
              </w:rPr>
              <w:t xml:space="preserve">род), ул.Маяковского,175 а </w:t>
            </w:r>
          </w:p>
          <w:p w:rsidR="00ED3AD5" w:rsidRPr="0021378E" w:rsidRDefault="00ED3AD5" w:rsidP="00DE649E">
            <w:pPr>
              <w:rPr>
                <w:b/>
                <w:szCs w:val="28"/>
              </w:rPr>
            </w:pPr>
          </w:p>
        </w:tc>
      </w:tr>
      <w:tr w:rsidR="00ED3AD5" w:rsidRPr="0021378E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86380">
            <w:pPr>
              <w:pStyle w:val="a3"/>
              <w:jc w:val="center"/>
            </w:pPr>
            <w:r w:rsidRPr="0021378E">
              <w:t>2479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D3AD5">
            <w:pPr>
              <w:rPr>
                <w:color w:val="000000"/>
                <w:szCs w:val="28"/>
              </w:rPr>
            </w:pPr>
            <w:r w:rsidRPr="0021378E">
              <w:rPr>
                <w:color w:val="000000"/>
                <w:szCs w:val="28"/>
              </w:rPr>
              <w:t>г.Шахты, ул.Достоевского,69 (здание МБОУ СОШ №1)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DE649E">
            <w:pPr>
              <w:rPr>
                <w:szCs w:val="28"/>
              </w:rPr>
            </w:pPr>
            <w:r w:rsidRPr="0021378E">
              <w:rPr>
                <w:szCs w:val="28"/>
              </w:rPr>
              <w:t>Стенд «Городская информ</w:t>
            </w:r>
            <w:r w:rsidRPr="0021378E">
              <w:rPr>
                <w:szCs w:val="28"/>
              </w:rPr>
              <w:t>а</w:t>
            </w:r>
            <w:r w:rsidRPr="0021378E">
              <w:rPr>
                <w:szCs w:val="28"/>
              </w:rPr>
              <w:t xml:space="preserve">ция» в районе ул.Достоевского </w:t>
            </w:r>
          </w:p>
          <w:p w:rsidR="00ED3AD5" w:rsidRPr="0021378E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1378E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86380">
            <w:pPr>
              <w:pStyle w:val="a3"/>
              <w:jc w:val="center"/>
            </w:pPr>
            <w:r w:rsidRPr="0021378E">
              <w:t>2480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D3AD5">
            <w:pPr>
              <w:rPr>
                <w:color w:val="000000"/>
                <w:szCs w:val="28"/>
              </w:rPr>
            </w:pPr>
            <w:r w:rsidRPr="0021378E">
              <w:rPr>
                <w:color w:val="000000"/>
                <w:szCs w:val="28"/>
              </w:rPr>
              <w:t>г.Шахты, ул.Достоевского,69 (здание МБОУ СОШ №1)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DE649E">
            <w:pPr>
              <w:rPr>
                <w:szCs w:val="28"/>
              </w:rPr>
            </w:pPr>
            <w:r w:rsidRPr="0021378E">
              <w:rPr>
                <w:szCs w:val="28"/>
              </w:rPr>
              <w:t xml:space="preserve">ул.Достоевского,85, 85а </w:t>
            </w:r>
          </w:p>
          <w:p w:rsidR="00ED3AD5" w:rsidRPr="0021378E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1378E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86380">
            <w:pPr>
              <w:pStyle w:val="a3"/>
              <w:jc w:val="center"/>
            </w:pPr>
            <w:r w:rsidRPr="0021378E">
              <w:t>2481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0A3E27">
            <w:pPr>
              <w:rPr>
                <w:color w:val="000000"/>
                <w:szCs w:val="28"/>
              </w:rPr>
            </w:pPr>
            <w:r w:rsidRPr="0021378E">
              <w:rPr>
                <w:color w:val="000000"/>
                <w:szCs w:val="28"/>
              </w:rPr>
              <w:t>г.Шахты, пер.Громова,61 (здание структурного подразделения МБУК г.Шахты ГДК и К клуб «Южный»)</w:t>
            </w:r>
            <w:r w:rsidR="000A3E27" w:rsidRPr="0021378E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DE649E">
            <w:pPr>
              <w:rPr>
                <w:szCs w:val="28"/>
              </w:rPr>
            </w:pPr>
            <w:r w:rsidRPr="0021378E">
              <w:rPr>
                <w:szCs w:val="28"/>
              </w:rPr>
              <w:t>Стенд «Городская информ</w:t>
            </w:r>
            <w:r w:rsidRPr="0021378E">
              <w:rPr>
                <w:szCs w:val="28"/>
              </w:rPr>
              <w:t>а</w:t>
            </w:r>
            <w:r w:rsidRPr="0021378E">
              <w:rPr>
                <w:szCs w:val="28"/>
              </w:rPr>
              <w:t xml:space="preserve">ция» в районе ул.Достоевского </w:t>
            </w:r>
          </w:p>
          <w:p w:rsidR="00ED3AD5" w:rsidRPr="0021378E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1378E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86380">
            <w:pPr>
              <w:pStyle w:val="a3"/>
              <w:jc w:val="center"/>
            </w:pPr>
            <w:r w:rsidRPr="0021378E">
              <w:t>2482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D3AD5">
            <w:pPr>
              <w:rPr>
                <w:color w:val="000000"/>
                <w:szCs w:val="28"/>
              </w:rPr>
            </w:pPr>
            <w:r w:rsidRPr="0021378E">
              <w:rPr>
                <w:color w:val="000000"/>
                <w:szCs w:val="28"/>
              </w:rPr>
              <w:t>г.Шахты, ул.Лозовая,33 (здание МБОУ ООШ №17)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DE649E">
            <w:pPr>
              <w:rPr>
                <w:szCs w:val="28"/>
              </w:rPr>
            </w:pPr>
            <w:r w:rsidRPr="0021378E">
              <w:rPr>
                <w:szCs w:val="28"/>
              </w:rPr>
              <w:t>ул.Ленская,17 (доска объя</w:t>
            </w:r>
            <w:r w:rsidRPr="0021378E">
              <w:rPr>
                <w:szCs w:val="28"/>
              </w:rPr>
              <w:t>в</w:t>
            </w:r>
            <w:r w:rsidRPr="0021378E">
              <w:rPr>
                <w:szCs w:val="28"/>
              </w:rPr>
              <w:t xml:space="preserve">лений) </w:t>
            </w:r>
          </w:p>
          <w:p w:rsidR="00ED3AD5" w:rsidRPr="0021378E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1378E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86380">
            <w:pPr>
              <w:pStyle w:val="a3"/>
              <w:jc w:val="center"/>
            </w:pPr>
            <w:r w:rsidRPr="0021378E">
              <w:t>2483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D3AD5">
            <w:pPr>
              <w:rPr>
                <w:color w:val="000000"/>
                <w:szCs w:val="28"/>
              </w:rPr>
            </w:pPr>
            <w:r w:rsidRPr="0021378E">
              <w:rPr>
                <w:color w:val="000000"/>
                <w:szCs w:val="28"/>
              </w:rPr>
              <w:t>г.Шахты, ул.Лозовая,33 (здание МБОУ ООШ №17)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DE649E">
            <w:pPr>
              <w:rPr>
                <w:szCs w:val="28"/>
              </w:rPr>
            </w:pPr>
            <w:r w:rsidRPr="0021378E">
              <w:rPr>
                <w:szCs w:val="28"/>
              </w:rPr>
              <w:t>ул.Лозовая,33 (район угол</w:t>
            </w:r>
            <w:r w:rsidRPr="0021378E">
              <w:rPr>
                <w:szCs w:val="28"/>
              </w:rPr>
              <w:t>ь</w:t>
            </w:r>
            <w:r w:rsidRPr="0021378E">
              <w:rPr>
                <w:szCs w:val="28"/>
              </w:rPr>
              <w:t>ной котельной)</w:t>
            </w:r>
          </w:p>
          <w:p w:rsidR="00ED3AD5" w:rsidRPr="0021378E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1378E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86380">
            <w:pPr>
              <w:pStyle w:val="a3"/>
              <w:jc w:val="center"/>
            </w:pPr>
            <w:r w:rsidRPr="0021378E">
              <w:t>2484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D3AD5">
            <w:pPr>
              <w:rPr>
                <w:color w:val="000000"/>
                <w:szCs w:val="28"/>
              </w:rPr>
            </w:pPr>
            <w:r w:rsidRPr="0021378E">
              <w:rPr>
                <w:color w:val="000000"/>
                <w:szCs w:val="28"/>
              </w:rPr>
              <w:t>г.Шахты,ул.Садовая,33а (здание МБОУ «Лицей №6»)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DE649E">
            <w:pPr>
              <w:rPr>
                <w:szCs w:val="28"/>
              </w:rPr>
            </w:pPr>
            <w:r w:rsidRPr="0021378E">
              <w:rPr>
                <w:szCs w:val="28"/>
              </w:rPr>
              <w:t xml:space="preserve">Остановка «Соцгородок», пр.Чернокозова (из города), </w:t>
            </w:r>
            <w:r w:rsidRPr="0021378E">
              <w:rPr>
                <w:szCs w:val="28"/>
              </w:rPr>
              <w:lastRenderedPageBreak/>
              <w:t>ул.Чернокозова,148</w:t>
            </w:r>
          </w:p>
          <w:p w:rsidR="00ED3AD5" w:rsidRPr="0021378E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1378E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86380">
            <w:pPr>
              <w:pStyle w:val="a3"/>
              <w:jc w:val="center"/>
            </w:pPr>
            <w:r w:rsidRPr="0021378E">
              <w:t>2485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D3AD5">
            <w:pPr>
              <w:rPr>
                <w:color w:val="000000"/>
                <w:szCs w:val="28"/>
              </w:rPr>
            </w:pPr>
            <w:r w:rsidRPr="0021378E">
              <w:rPr>
                <w:color w:val="000000"/>
                <w:szCs w:val="28"/>
              </w:rPr>
              <w:t>г.Шахты, пер.Веселый, 55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DE649E">
            <w:pPr>
              <w:rPr>
                <w:szCs w:val="28"/>
              </w:rPr>
            </w:pPr>
            <w:r w:rsidRPr="0021378E">
              <w:rPr>
                <w:szCs w:val="28"/>
              </w:rPr>
              <w:t>Остановка «Молкомбинат» (из города), ул.Маяковского</w:t>
            </w:r>
          </w:p>
          <w:p w:rsidR="00ED3AD5" w:rsidRPr="0021378E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1378E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86380">
            <w:pPr>
              <w:pStyle w:val="a3"/>
              <w:jc w:val="center"/>
            </w:pPr>
            <w:r w:rsidRPr="0021378E">
              <w:t>2486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D3AD5">
            <w:pPr>
              <w:rPr>
                <w:color w:val="000000"/>
                <w:szCs w:val="28"/>
              </w:rPr>
            </w:pPr>
            <w:r w:rsidRPr="0021378E">
              <w:rPr>
                <w:color w:val="000000"/>
                <w:szCs w:val="28"/>
              </w:rPr>
              <w:t xml:space="preserve">г.Шахты,пер.1-й Милиционный, 67а (здание </w:t>
            </w:r>
            <w:r w:rsidR="0021378E" w:rsidRPr="0021378E">
              <w:rPr>
                <w:szCs w:val="28"/>
              </w:rPr>
              <w:t>ГБПОУ РО «Дон-Текс»)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DE649E">
            <w:pPr>
              <w:rPr>
                <w:szCs w:val="28"/>
              </w:rPr>
            </w:pPr>
            <w:r w:rsidRPr="0021378E">
              <w:rPr>
                <w:szCs w:val="28"/>
              </w:rPr>
              <w:t>ул.Советская,252 (информ</w:t>
            </w:r>
            <w:r w:rsidRPr="0021378E">
              <w:rPr>
                <w:szCs w:val="28"/>
              </w:rPr>
              <w:t>а</w:t>
            </w:r>
            <w:r w:rsidRPr="0021378E">
              <w:rPr>
                <w:szCs w:val="28"/>
              </w:rPr>
              <w:t>ционная доска)</w:t>
            </w:r>
          </w:p>
          <w:p w:rsidR="00ED3AD5" w:rsidRPr="0021378E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1378E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86380">
            <w:pPr>
              <w:pStyle w:val="a3"/>
              <w:jc w:val="center"/>
            </w:pPr>
            <w:r w:rsidRPr="0021378E">
              <w:t>2487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D3AD5">
            <w:pPr>
              <w:rPr>
                <w:color w:val="000000"/>
                <w:szCs w:val="28"/>
              </w:rPr>
            </w:pPr>
            <w:r w:rsidRPr="0021378E">
              <w:rPr>
                <w:color w:val="000000"/>
                <w:szCs w:val="28"/>
              </w:rPr>
              <w:t>г.Шахты, ул.Шевченко,116 (зд</w:t>
            </w:r>
            <w:r w:rsidRPr="0021378E">
              <w:rPr>
                <w:color w:val="000000"/>
                <w:szCs w:val="28"/>
              </w:rPr>
              <w:t>а</w:t>
            </w:r>
            <w:r w:rsidRPr="0021378E">
              <w:rPr>
                <w:color w:val="000000"/>
                <w:szCs w:val="28"/>
              </w:rPr>
              <w:t xml:space="preserve">ние </w:t>
            </w:r>
            <w:r w:rsidR="0021378E" w:rsidRPr="0021378E">
              <w:rPr>
                <w:szCs w:val="28"/>
              </w:rPr>
              <w:t>ГБПОУ РО «ШРКТЭ» им. ак. Степанова П.И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DE649E">
            <w:pPr>
              <w:rPr>
                <w:szCs w:val="28"/>
              </w:rPr>
            </w:pPr>
            <w:r w:rsidRPr="0021378E">
              <w:rPr>
                <w:szCs w:val="28"/>
              </w:rPr>
              <w:t>ул.Советская,239</w:t>
            </w:r>
          </w:p>
          <w:p w:rsidR="00ED3AD5" w:rsidRPr="0021378E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1378E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86380">
            <w:pPr>
              <w:pStyle w:val="a3"/>
              <w:jc w:val="center"/>
            </w:pPr>
            <w:r w:rsidRPr="0021378E">
              <w:t>2488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D3AD5">
            <w:pPr>
              <w:rPr>
                <w:color w:val="000000"/>
                <w:szCs w:val="28"/>
              </w:rPr>
            </w:pPr>
            <w:r w:rsidRPr="0021378E">
              <w:rPr>
                <w:color w:val="000000"/>
                <w:szCs w:val="28"/>
              </w:rPr>
              <w:t>г.Шахты,ул.Садовая,33а (здание МБОУ «Лицей №6»)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611DAA" w:rsidP="00DE649E">
            <w:pPr>
              <w:rPr>
                <w:szCs w:val="28"/>
              </w:rPr>
            </w:pPr>
            <w:r w:rsidRPr="0021378E">
              <w:rPr>
                <w:szCs w:val="28"/>
              </w:rPr>
              <w:t xml:space="preserve"> </w:t>
            </w:r>
            <w:r w:rsidR="00ED3AD5" w:rsidRPr="0021378E">
              <w:rPr>
                <w:szCs w:val="28"/>
              </w:rPr>
              <w:t>Остановка Соцгород (в центр) по пр.Чернокозова</w:t>
            </w:r>
          </w:p>
          <w:p w:rsidR="00ED3AD5" w:rsidRPr="0021378E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1378E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86380">
            <w:pPr>
              <w:pStyle w:val="a3"/>
              <w:jc w:val="center"/>
            </w:pPr>
            <w:r w:rsidRPr="0021378E">
              <w:t>2489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D3AD5">
            <w:pPr>
              <w:rPr>
                <w:color w:val="000000"/>
                <w:szCs w:val="28"/>
              </w:rPr>
            </w:pPr>
            <w:r w:rsidRPr="0021378E">
              <w:rPr>
                <w:color w:val="000000"/>
                <w:szCs w:val="28"/>
              </w:rPr>
              <w:t>г.Шахты, ул.Маяковского,88 (зд</w:t>
            </w:r>
            <w:r w:rsidRPr="0021378E">
              <w:rPr>
                <w:color w:val="000000"/>
                <w:szCs w:val="28"/>
              </w:rPr>
              <w:t>а</w:t>
            </w:r>
            <w:r w:rsidRPr="0021378E">
              <w:rPr>
                <w:color w:val="000000"/>
                <w:szCs w:val="28"/>
              </w:rPr>
              <w:t xml:space="preserve">ние </w:t>
            </w:r>
            <w:r w:rsidR="0021378E" w:rsidRPr="0021378E">
              <w:rPr>
                <w:szCs w:val="28"/>
              </w:rPr>
              <w:t>ГБПОУ РО «Дон-Текс»)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611DAA" w:rsidP="00DE649E">
            <w:pPr>
              <w:rPr>
                <w:szCs w:val="28"/>
              </w:rPr>
            </w:pPr>
            <w:r w:rsidRPr="0021378E">
              <w:rPr>
                <w:szCs w:val="28"/>
              </w:rPr>
              <w:t xml:space="preserve"> </w:t>
            </w:r>
            <w:r w:rsidR="00ED3AD5" w:rsidRPr="0021378E">
              <w:rPr>
                <w:szCs w:val="28"/>
              </w:rPr>
              <w:t xml:space="preserve">Остановка Соцгород (в центр), ул.Маяковского,89  </w:t>
            </w:r>
          </w:p>
          <w:p w:rsidR="00ED3AD5" w:rsidRPr="0021378E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1378E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86380">
            <w:pPr>
              <w:pStyle w:val="a3"/>
              <w:jc w:val="center"/>
            </w:pPr>
            <w:r w:rsidRPr="0021378E">
              <w:t>2490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D3AD5">
            <w:pPr>
              <w:rPr>
                <w:color w:val="000000"/>
                <w:szCs w:val="28"/>
              </w:rPr>
            </w:pPr>
            <w:r w:rsidRPr="0021378E">
              <w:rPr>
                <w:color w:val="000000"/>
                <w:szCs w:val="28"/>
              </w:rPr>
              <w:t>г.Шахты, ул.Шевченко,147 (зд</w:t>
            </w:r>
            <w:r w:rsidRPr="0021378E">
              <w:rPr>
                <w:color w:val="000000"/>
                <w:szCs w:val="28"/>
              </w:rPr>
              <w:t>а</w:t>
            </w:r>
            <w:r w:rsidRPr="0021378E">
              <w:rPr>
                <w:color w:val="000000"/>
                <w:szCs w:val="28"/>
              </w:rPr>
              <w:t>ние ФГБОУ Институт сферы о</w:t>
            </w:r>
            <w:r w:rsidRPr="0021378E">
              <w:rPr>
                <w:color w:val="000000"/>
                <w:szCs w:val="28"/>
              </w:rPr>
              <w:t>б</w:t>
            </w:r>
            <w:r w:rsidRPr="0021378E">
              <w:rPr>
                <w:color w:val="000000"/>
                <w:szCs w:val="28"/>
              </w:rPr>
              <w:t>служивания и предпринимател</w:t>
            </w:r>
            <w:r w:rsidRPr="0021378E">
              <w:rPr>
                <w:color w:val="000000"/>
                <w:szCs w:val="28"/>
              </w:rPr>
              <w:t>ь</w:t>
            </w:r>
            <w:r w:rsidRPr="0021378E">
              <w:rPr>
                <w:color w:val="000000"/>
                <w:szCs w:val="28"/>
              </w:rPr>
              <w:t>ства (фил</w:t>
            </w:r>
            <w:r w:rsidRPr="0021378E">
              <w:rPr>
                <w:color w:val="000000"/>
                <w:szCs w:val="28"/>
              </w:rPr>
              <w:t>и</w:t>
            </w:r>
            <w:r w:rsidRPr="0021378E">
              <w:rPr>
                <w:color w:val="000000"/>
                <w:szCs w:val="28"/>
              </w:rPr>
              <w:t>ал) ДГТУ в г.Шахты Ростовской области)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DE649E">
            <w:pPr>
              <w:rPr>
                <w:szCs w:val="28"/>
              </w:rPr>
            </w:pPr>
            <w:r w:rsidRPr="0021378E">
              <w:rPr>
                <w:szCs w:val="28"/>
              </w:rPr>
              <w:t>Остановка ул.Советская (в центр), пр.Карла Маркса го</w:t>
            </w:r>
            <w:r w:rsidRPr="0021378E">
              <w:rPr>
                <w:szCs w:val="28"/>
              </w:rPr>
              <w:t>с</w:t>
            </w:r>
            <w:r w:rsidRPr="0021378E">
              <w:rPr>
                <w:szCs w:val="28"/>
              </w:rPr>
              <w:t>тиница «Горняк»</w:t>
            </w:r>
          </w:p>
          <w:p w:rsidR="00ED3AD5" w:rsidRPr="0021378E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1378E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86380">
            <w:pPr>
              <w:pStyle w:val="a3"/>
              <w:jc w:val="center"/>
            </w:pPr>
            <w:r w:rsidRPr="0021378E">
              <w:t>2491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D3AD5">
            <w:pPr>
              <w:rPr>
                <w:color w:val="000000"/>
                <w:szCs w:val="28"/>
              </w:rPr>
            </w:pPr>
            <w:r w:rsidRPr="0021378E">
              <w:rPr>
                <w:color w:val="000000"/>
                <w:szCs w:val="28"/>
              </w:rPr>
              <w:t>г.Шахты, ул.Шевченко,147 (зд</w:t>
            </w:r>
            <w:r w:rsidRPr="0021378E">
              <w:rPr>
                <w:color w:val="000000"/>
                <w:szCs w:val="28"/>
              </w:rPr>
              <w:t>а</w:t>
            </w:r>
            <w:r w:rsidRPr="0021378E">
              <w:rPr>
                <w:color w:val="000000"/>
                <w:szCs w:val="28"/>
              </w:rPr>
              <w:t>ние ФГБОУ Институт сферы о</w:t>
            </w:r>
            <w:r w:rsidRPr="0021378E">
              <w:rPr>
                <w:color w:val="000000"/>
                <w:szCs w:val="28"/>
              </w:rPr>
              <w:t>б</w:t>
            </w:r>
            <w:r w:rsidRPr="0021378E">
              <w:rPr>
                <w:color w:val="000000"/>
                <w:szCs w:val="28"/>
              </w:rPr>
              <w:t>служивания и предпринимател</w:t>
            </w:r>
            <w:r w:rsidRPr="0021378E">
              <w:rPr>
                <w:color w:val="000000"/>
                <w:szCs w:val="28"/>
              </w:rPr>
              <w:t>ь</w:t>
            </w:r>
            <w:r w:rsidRPr="0021378E">
              <w:rPr>
                <w:color w:val="000000"/>
                <w:szCs w:val="28"/>
              </w:rPr>
              <w:t>ства (фил</w:t>
            </w:r>
            <w:r w:rsidRPr="0021378E">
              <w:rPr>
                <w:color w:val="000000"/>
                <w:szCs w:val="28"/>
              </w:rPr>
              <w:t>и</w:t>
            </w:r>
            <w:r w:rsidRPr="0021378E">
              <w:rPr>
                <w:color w:val="000000"/>
                <w:szCs w:val="28"/>
              </w:rPr>
              <w:t>ал) ДГТУ в г.Шахты Ростовской области)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DE649E">
            <w:pPr>
              <w:rPr>
                <w:szCs w:val="28"/>
              </w:rPr>
            </w:pPr>
            <w:r w:rsidRPr="0021378E">
              <w:rPr>
                <w:szCs w:val="28"/>
              </w:rPr>
              <w:t>Стенд «Городская информ</w:t>
            </w:r>
            <w:r w:rsidRPr="0021378E">
              <w:rPr>
                <w:szCs w:val="28"/>
              </w:rPr>
              <w:t>а</w:t>
            </w:r>
            <w:r w:rsidRPr="0021378E">
              <w:rPr>
                <w:szCs w:val="28"/>
              </w:rPr>
              <w:t>ция», ул.Советская,163</w:t>
            </w:r>
          </w:p>
          <w:p w:rsidR="00ED3AD5" w:rsidRPr="0021378E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1378E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86380">
            <w:pPr>
              <w:pStyle w:val="a3"/>
              <w:jc w:val="center"/>
            </w:pPr>
            <w:r w:rsidRPr="0021378E">
              <w:t>2492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D3AD5">
            <w:pPr>
              <w:rPr>
                <w:color w:val="000000"/>
                <w:szCs w:val="28"/>
              </w:rPr>
            </w:pPr>
            <w:r w:rsidRPr="0021378E">
              <w:rPr>
                <w:color w:val="000000"/>
                <w:szCs w:val="28"/>
              </w:rPr>
              <w:t>г.Шахты, ул.Шевченко,94 (здание МБОУ «Лицей №3 имени акад</w:t>
            </w:r>
            <w:r w:rsidRPr="0021378E">
              <w:rPr>
                <w:color w:val="000000"/>
                <w:szCs w:val="28"/>
              </w:rPr>
              <w:t>е</w:t>
            </w:r>
            <w:r w:rsidRPr="0021378E">
              <w:rPr>
                <w:color w:val="000000"/>
                <w:szCs w:val="28"/>
              </w:rPr>
              <w:t>мика В. М. Глушкова»)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DE649E">
            <w:pPr>
              <w:rPr>
                <w:szCs w:val="28"/>
              </w:rPr>
            </w:pPr>
            <w:r w:rsidRPr="0021378E">
              <w:rPr>
                <w:szCs w:val="28"/>
              </w:rPr>
              <w:t>Остановка Баня (из центра), ул.Садовая,4</w:t>
            </w:r>
          </w:p>
          <w:p w:rsidR="00ED3AD5" w:rsidRPr="0021378E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1378E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86380">
            <w:pPr>
              <w:pStyle w:val="a3"/>
              <w:jc w:val="center"/>
            </w:pPr>
            <w:r w:rsidRPr="0021378E">
              <w:t>2493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D3AD5">
            <w:pPr>
              <w:rPr>
                <w:color w:val="000000"/>
                <w:szCs w:val="28"/>
              </w:rPr>
            </w:pPr>
            <w:r w:rsidRPr="0021378E">
              <w:rPr>
                <w:color w:val="000000"/>
                <w:szCs w:val="28"/>
              </w:rPr>
              <w:t>г.Шахты, ул.Садовая,10-б (здание МБУК г.Шахты «Городской Дв</w:t>
            </w:r>
            <w:r w:rsidRPr="0021378E">
              <w:rPr>
                <w:color w:val="000000"/>
                <w:szCs w:val="28"/>
              </w:rPr>
              <w:t>о</w:t>
            </w:r>
            <w:r w:rsidRPr="0021378E">
              <w:rPr>
                <w:color w:val="000000"/>
                <w:szCs w:val="28"/>
              </w:rPr>
              <w:t>рец Культуры и Клубы» структу</w:t>
            </w:r>
            <w:r w:rsidRPr="0021378E">
              <w:rPr>
                <w:color w:val="000000"/>
                <w:szCs w:val="28"/>
              </w:rPr>
              <w:t>р</w:t>
            </w:r>
            <w:r w:rsidRPr="0021378E">
              <w:rPr>
                <w:color w:val="000000"/>
                <w:szCs w:val="28"/>
              </w:rPr>
              <w:t>ное подразделение ГДК)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DE649E">
            <w:pPr>
              <w:rPr>
                <w:szCs w:val="28"/>
              </w:rPr>
            </w:pPr>
            <w:r w:rsidRPr="0021378E">
              <w:rPr>
                <w:szCs w:val="28"/>
              </w:rPr>
              <w:t>Остановка ТЦ «Мегаполис» (из города), пр.Победа Рев</w:t>
            </w:r>
            <w:r w:rsidRPr="0021378E">
              <w:rPr>
                <w:szCs w:val="28"/>
              </w:rPr>
              <w:t>о</w:t>
            </w:r>
            <w:r w:rsidRPr="0021378E">
              <w:rPr>
                <w:szCs w:val="28"/>
              </w:rPr>
              <w:t>люции,134</w:t>
            </w:r>
          </w:p>
          <w:p w:rsidR="00ED3AD5" w:rsidRPr="0021378E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1378E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86380">
            <w:pPr>
              <w:pStyle w:val="a3"/>
              <w:jc w:val="center"/>
            </w:pPr>
            <w:r w:rsidRPr="0021378E">
              <w:t>2494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D3AD5">
            <w:pPr>
              <w:rPr>
                <w:color w:val="000000"/>
                <w:szCs w:val="28"/>
              </w:rPr>
            </w:pPr>
            <w:r w:rsidRPr="0021378E">
              <w:rPr>
                <w:color w:val="000000"/>
                <w:szCs w:val="28"/>
              </w:rPr>
              <w:t>г.Шахты, пер.Тюменский,72 (зд</w:t>
            </w:r>
            <w:r w:rsidRPr="0021378E">
              <w:rPr>
                <w:color w:val="000000"/>
                <w:szCs w:val="28"/>
              </w:rPr>
              <w:t>а</w:t>
            </w:r>
            <w:r w:rsidRPr="0021378E">
              <w:rPr>
                <w:color w:val="000000"/>
                <w:szCs w:val="28"/>
              </w:rPr>
              <w:t xml:space="preserve">ние </w:t>
            </w:r>
            <w:r w:rsidR="0021378E" w:rsidRPr="0021378E">
              <w:rPr>
                <w:szCs w:val="28"/>
              </w:rPr>
              <w:t>ГКОУ РО Шахтинская спец</w:t>
            </w:r>
            <w:r w:rsidR="0021378E" w:rsidRPr="0021378E">
              <w:rPr>
                <w:szCs w:val="28"/>
              </w:rPr>
              <w:t>и</w:t>
            </w:r>
            <w:r w:rsidR="0021378E" w:rsidRPr="0021378E">
              <w:rPr>
                <w:szCs w:val="28"/>
              </w:rPr>
              <w:t>альная школа-интернат № 16</w:t>
            </w:r>
            <w:r w:rsidRPr="0021378E">
              <w:rPr>
                <w:color w:val="000000"/>
                <w:szCs w:val="28"/>
              </w:rPr>
              <w:t>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DE649E">
            <w:pPr>
              <w:rPr>
                <w:szCs w:val="28"/>
              </w:rPr>
            </w:pPr>
            <w:r w:rsidRPr="0021378E">
              <w:rPr>
                <w:szCs w:val="28"/>
              </w:rPr>
              <w:t>Остановка «Автовокзал» (из города), пр.Победа Револ</w:t>
            </w:r>
            <w:r w:rsidRPr="0021378E">
              <w:rPr>
                <w:szCs w:val="28"/>
              </w:rPr>
              <w:t>ю</w:t>
            </w:r>
            <w:r w:rsidRPr="0021378E">
              <w:rPr>
                <w:szCs w:val="28"/>
              </w:rPr>
              <w:t>ции,176</w:t>
            </w:r>
          </w:p>
          <w:p w:rsidR="00ED3AD5" w:rsidRPr="0021378E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FB35A8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FB35A8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FB35A8" w:rsidRDefault="00ED3AD5" w:rsidP="00E86380">
            <w:pPr>
              <w:pStyle w:val="a3"/>
              <w:jc w:val="center"/>
              <w:rPr>
                <w:highlight w:val="yellow"/>
              </w:rPr>
            </w:pPr>
            <w:r w:rsidRPr="00FB35A8">
              <w:rPr>
                <w:highlight w:val="yellow"/>
              </w:rPr>
              <w:t>2495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FB35A8" w:rsidRDefault="00ED3AD5" w:rsidP="0021378E">
            <w:pPr>
              <w:rPr>
                <w:color w:val="000000"/>
                <w:szCs w:val="28"/>
                <w:highlight w:val="yellow"/>
              </w:rPr>
            </w:pPr>
            <w:r w:rsidRPr="00FB35A8">
              <w:rPr>
                <w:color w:val="000000"/>
                <w:szCs w:val="28"/>
                <w:highlight w:val="yellow"/>
              </w:rPr>
              <w:t xml:space="preserve">г.Шахты, пл.Ленина,1 (здание </w:t>
            </w:r>
            <w:r w:rsidR="0021378E">
              <w:rPr>
                <w:color w:val="000000"/>
                <w:szCs w:val="28"/>
              </w:rPr>
              <w:t xml:space="preserve">- </w:t>
            </w:r>
            <w:r w:rsidR="0021378E" w:rsidRPr="0021378E">
              <w:rPr>
                <w:szCs w:val="28"/>
              </w:rPr>
              <w:t>Шахтинский автодорожный и</w:t>
            </w:r>
            <w:r w:rsidR="0021378E" w:rsidRPr="0021378E">
              <w:rPr>
                <w:szCs w:val="28"/>
              </w:rPr>
              <w:t>н</w:t>
            </w:r>
            <w:r w:rsidR="0021378E" w:rsidRPr="0021378E">
              <w:rPr>
                <w:szCs w:val="28"/>
              </w:rPr>
              <w:t>ститут (филиал) ЮРГТУ   (Нов</w:t>
            </w:r>
            <w:r w:rsidR="0021378E" w:rsidRPr="0021378E">
              <w:rPr>
                <w:szCs w:val="28"/>
              </w:rPr>
              <w:t>о</w:t>
            </w:r>
            <w:r w:rsidR="0021378E" w:rsidRPr="0021378E">
              <w:rPr>
                <w:szCs w:val="28"/>
              </w:rPr>
              <w:t>черка</w:t>
            </w:r>
            <w:r w:rsidR="0021378E" w:rsidRPr="0021378E">
              <w:rPr>
                <w:szCs w:val="28"/>
              </w:rPr>
              <w:t>с</w:t>
            </w:r>
            <w:r w:rsidR="0021378E" w:rsidRPr="0021378E">
              <w:rPr>
                <w:szCs w:val="28"/>
              </w:rPr>
              <w:t>ского политехнического инстит</w:t>
            </w:r>
            <w:r w:rsidR="0021378E" w:rsidRPr="0021378E">
              <w:rPr>
                <w:szCs w:val="28"/>
              </w:rPr>
              <w:t>у</w:t>
            </w:r>
            <w:r w:rsidR="0021378E" w:rsidRPr="0021378E">
              <w:rPr>
                <w:szCs w:val="28"/>
              </w:rPr>
              <w:t>та) им. М.И. Платова</w:t>
            </w:r>
            <w:r w:rsidR="0021378E">
              <w:rPr>
                <w:szCs w:val="28"/>
              </w:rPr>
              <w:t>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11DAA" w:rsidRDefault="00ED3AD5" w:rsidP="00DE649E">
            <w:pPr>
              <w:rPr>
                <w:szCs w:val="28"/>
              </w:rPr>
            </w:pPr>
            <w:r w:rsidRPr="00611DAA">
              <w:rPr>
                <w:szCs w:val="28"/>
              </w:rPr>
              <w:t>пр.Победа Революции (ост</w:t>
            </w:r>
            <w:r w:rsidRPr="00611DAA">
              <w:rPr>
                <w:szCs w:val="28"/>
              </w:rPr>
              <w:t>а</w:t>
            </w:r>
            <w:r w:rsidRPr="00611DAA">
              <w:rPr>
                <w:szCs w:val="28"/>
              </w:rPr>
              <w:t>новочный пункт  «Западные электрические сети»)</w:t>
            </w:r>
          </w:p>
          <w:p w:rsidR="00ED3AD5" w:rsidRPr="00611DAA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1378E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86380">
            <w:pPr>
              <w:pStyle w:val="a3"/>
              <w:jc w:val="center"/>
            </w:pPr>
            <w:r w:rsidRPr="0021378E">
              <w:t>2496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D3AD5">
            <w:pPr>
              <w:rPr>
                <w:color w:val="000000"/>
                <w:szCs w:val="28"/>
              </w:rPr>
            </w:pPr>
            <w:r w:rsidRPr="0021378E">
              <w:rPr>
                <w:color w:val="000000"/>
                <w:szCs w:val="28"/>
              </w:rPr>
              <w:t>г.Шахты, ул.Пролетарская,135 (здание МБУ ДО г.Шахты «Шк</w:t>
            </w:r>
            <w:r w:rsidRPr="0021378E">
              <w:rPr>
                <w:color w:val="000000"/>
                <w:szCs w:val="28"/>
              </w:rPr>
              <w:t>о</w:t>
            </w:r>
            <w:r w:rsidRPr="0021378E">
              <w:rPr>
                <w:color w:val="000000"/>
                <w:szCs w:val="28"/>
              </w:rPr>
              <w:t xml:space="preserve">ла искусств»)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DE649E">
            <w:pPr>
              <w:rPr>
                <w:szCs w:val="28"/>
              </w:rPr>
            </w:pPr>
            <w:r w:rsidRPr="0021378E">
              <w:rPr>
                <w:szCs w:val="28"/>
              </w:rPr>
              <w:t>Остановка «Хлебозавод» (из города), пр.Карла Маркса,37</w:t>
            </w:r>
          </w:p>
          <w:p w:rsidR="00ED3AD5" w:rsidRPr="0021378E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1378E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86380">
            <w:pPr>
              <w:pStyle w:val="a3"/>
              <w:jc w:val="center"/>
            </w:pPr>
            <w:r w:rsidRPr="0021378E">
              <w:t>2497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ED3AD5">
            <w:pPr>
              <w:rPr>
                <w:color w:val="000000"/>
                <w:szCs w:val="28"/>
              </w:rPr>
            </w:pPr>
            <w:r w:rsidRPr="0021378E">
              <w:rPr>
                <w:color w:val="000000"/>
                <w:szCs w:val="28"/>
              </w:rPr>
              <w:t>г.Шахты, ул.Дачная, 223 (здание МБОУ СОШ №15)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1378E" w:rsidRDefault="00ED3AD5" w:rsidP="00DE649E">
            <w:pPr>
              <w:rPr>
                <w:szCs w:val="28"/>
              </w:rPr>
            </w:pPr>
            <w:r w:rsidRPr="0021378E">
              <w:rPr>
                <w:szCs w:val="28"/>
              </w:rPr>
              <w:t>Остановка Культурный уг</w:t>
            </w:r>
            <w:r w:rsidRPr="0021378E">
              <w:rPr>
                <w:szCs w:val="28"/>
              </w:rPr>
              <w:t>о</w:t>
            </w:r>
            <w:r w:rsidRPr="0021378E">
              <w:rPr>
                <w:szCs w:val="28"/>
              </w:rPr>
              <w:t>лок (конечная), пер.Культурный уголок,130</w:t>
            </w:r>
          </w:p>
          <w:p w:rsidR="00ED3AD5" w:rsidRPr="0021378E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6662EC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86380">
            <w:pPr>
              <w:pStyle w:val="a3"/>
              <w:jc w:val="center"/>
            </w:pPr>
            <w:r w:rsidRPr="006662EC">
              <w:t>2498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D3AD5">
            <w:pPr>
              <w:rPr>
                <w:color w:val="000000"/>
                <w:szCs w:val="28"/>
              </w:rPr>
            </w:pPr>
            <w:r w:rsidRPr="006662EC">
              <w:rPr>
                <w:color w:val="000000"/>
                <w:szCs w:val="28"/>
              </w:rPr>
              <w:t xml:space="preserve">г.Шахты, пер.Спортивный,2, </w:t>
            </w:r>
            <w:r w:rsidR="0021378E" w:rsidRPr="006662EC">
              <w:rPr>
                <w:color w:val="000000"/>
                <w:szCs w:val="28"/>
              </w:rPr>
              <w:t xml:space="preserve">_ </w:t>
            </w:r>
            <w:r w:rsidR="006662EC" w:rsidRPr="006662EC">
              <w:rPr>
                <w:color w:val="000000"/>
                <w:szCs w:val="28"/>
              </w:rPr>
              <w:t>(</w:t>
            </w:r>
            <w:r w:rsidR="0021378E" w:rsidRPr="006662EC">
              <w:rPr>
                <w:color w:val="000000"/>
                <w:szCs w:val="28"/>
              </w:rPr>
              <w:t xml:space="preserve">здание </w:t>
            </w:r>
            <w:r w:rsidRPr="006662EC">
              <w:rPr>
                <w:color w:val="000000"/>
                <w:szCs w:val="28"/>
              </w:rPr>
              <w:t>ФГАОУ ДПО «Шахти</w:t>
            </w:r>
            <w:r w:rsidRPr="006662EC">
              <w:rPr>
                <w:color w:val="000000"/>
                <w:szCs w:val="28"/>
              </w:rPr>
              <w:t>н</w:t>
            </w:r>
            <w:r w:rsidRPr="006662EC">
              <w:rPr>
                <w:color w:val="000000"/>
                <w:szCs w:val="28"/>
              </w:rPr>
              <w:t>ский центр профессиональной подготовки и повышения квал</w:t>
            </w:r>
            <w:r w:rsidRPr="006662EC">
              <w:rPr>
                <w:color w:val="000000"/>
                <w:szCs w:val="28"/>
              </w:rPr>
              <w:t>и</w:t>
            </w:r>
            <w:r w:rsidRPr="006662EC">
              <w:rPr>
                <w:color w:val="000000"/>
                <w:szCs w:val="28"/>
              </w:rPr>
              <w:t>фикации кадров федерального д</w:t>
            </w:r>
            <w:r w:rsidRPr="006662EC">
              <w:rPr>
                <w:color w:val="000000"/>
                <w:szCs w:val="28"/>
              </w:rPr>
              <w:t>о</w:t>
            </w:r>
            <w:r w:rsidRPr="006662EC">
              <w:rPr>
                <w:color w:val="000000"/>
                <w:szCs w:val="28"/>
              </w:rPr>
              <w:t>рожного агентства»</w:t>
            </w:r>
            <w:r w:rsidR="006662EC" w:rsidRPr="006662EC">
              <w:rPr>
                <w:color w:val="000000"/>
                <w:szCs w:val="28"/>
              </w:rPr>
              <w:t>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DE649E">
            <w:pPr>
              <w:rPr>
                <w:szCs w:val="28"/>
              </w:rPr>
            </w:pPr>
            <w:r w:rsidRPr="006662EC">
              <w:rPr>
                <w:szCs w:val="28"/>
              </w:rPr>
              <w:t>Магазин «Авто пластик», пр.Карла Маркса,4а</w:t>
            </w:r>
          </w:p>
          <w:p w:rsidR="00ED3AD5" w:rsidRPr="006662EC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6662EC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86380">
            <w:pPr>
              <w:pStyle w:val="a3"/>
              <w:jc w:val="center"/>
            </w:pPr>
            <w:r w:rsidRPr="006662EC">
              <w:t>2499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D3AD5">
            <w:pPr>
              <w:rPr>
                <w:color w:val="000000"/>
                <w:szCs w:val="28"/>
              </w:rPr>
            </w:pPr>
            <w:r w:rsidRPr="006662EC">
              <w:rPr>
                <w:color w:val="000000"/>
                <w:szCs w:val="28"/>
              </w:rPr>
              <w:t>г.Шахты, пер. Донской, 37 (здание МБОУ «Лицей №11 им. Б. В. Ш</w:t>
            </w:r>
            <w:r w:rsidRPr="006662EC">
              <w:rPr>
                <w:color w:val="000000"/>
                <w:szCs w:val="28"/>
              </w:rPr>
              <w:t>о</w:t>
            </w:r>
            <w:r w:rsidRPr="006662EC">
              <w:rPr>
                <w:color w:val="000000"/>
                <w:szCs w:val="28"/>
              </w:rPr>
              <w:t>пина»)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DE649E">
            <w:pPr>
              <w:rPr>
                <w:szCs w:val="28"/>
              </w:rPr>
            </w:pPr>
            <w:r w:rsidRPr="006662EC">
              <w:rPr>
                <w:szCs w:val="28"/>
              </w:rPr>
              <w:t>Остановка «Хлебозавод №4» (в город), пр.Карла Ма</w:t>
            </w:r>
            <w:r w:rsidRPr="006662EC">
              <w:rPr>
                <w:szCs w:val="28"/>
              </w:rPr>
              <w:t>р</w:t>
            </w:r>
            <w:r w:rsidRPr="006662EC">
              <w:rPr>
                <w:szCs w:val="28"/>
              </w:rPr>
              <w:t>кса,44</w:t>
            </w:r>
          </w:p>
          <w:p w:rsidR="00ED3AD5" w:rsidRPr="006662EC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6662EC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86380">
            <w:pPr>
              <w:pStyle w:val="a3"/>
              <w:jc w:val="center"/>
            </w:pPr>
            <w:r w:rsidRPr="006662EC">
              <w:t>2500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21378E">
            <w:pPr>
              <w:rPr>
                <w:color w:val="000000"/>
                <w:szCs w:val="28"/>
              </w:rPr>
            </w:pPr>
            <w:r w:rsidRPr="006662EC">
              <w:rPr>
                <w:color w:val="000000"/>
                <w:szCs w:val="28"/>
              </w:rPr>
              <w:t xml:space="preserve">г.Шахты,пер.1-й Милиционный, 67а (здание </w:t>
            </w:r>
            <w:r w:rsidR="0021378E" w:rsidRPr="006662EC">
              <w:rPr>
                <w:szCs w:val="28"/>
              </w:rPr>
              <w:t>ГБПОУ РО «Дон-Текс»)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611DAA" w:rsidP="00DE649E">
            <w:pPr>
              <w:rPr>
                <w:szCs w:val="28"/>
              </w:rPr>
            </w:pPr>
            <w:r w:rsidRPr="006662EC">
              <w:rPr>
                <w:szCs w:val="28"/>
              </w:rPr>
              <w:t xml:space="preserve"> </w:t>
            </w:r>
            <w:r w:rsidR="00ED3AD5" w:rsidRPr="006662EC">
              <w:rPr>
                <w:szCs w:val="28"/>
              </w:rPr>
              <w:t xml:space="preserve">пр.Чернокозова,42 (магазин) </w:t>
            </w:r>
          </w:p>
          <w:p w:rsidR="00ED3AD5" w:rsidRPr="006662EC" w:rsidRDefault="00ED3AD5" w:rsidP="00DE649E">
            <w:pPr>
              <w:rPr>
                <w:b/>
                <w:szCs w:val="28"/>
              </w:rPr>
            </w:pPr>
          </w:p>
        </w:tc>
      </w:tr>
      <w:tr w:rsidR="00ED3AD5" w:rsidRPr="006662EC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86380">
            <w:pPr>
              <w:pStyle w:val="a3"/>
              <w:jc w:val="center"/>
            </w:pPr>
            <w:r w:rsidRPr="006662EC">
              <w:t>2501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D3AD5">
            <w:pPr>
              <w:rPr>
                <w:color w:val="000000"/>
                <w:szCs w:val="28"/>
              </w:rPr>
            </w:pPr>
            <w:r w:rsidRPr="006662EC">
              <w:rPr>
                <w:color w:val="000000"/>
                <w:szCs w:val="28"/>
              </w:rPr>
              <w:t>Шахты, ул.Мировая Коммуна,32 (здание МБОУ ООШ №4)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DE649E">
            <w:pPr>
              <w:rPr>
                <w:szCs w:val="28"/>
              </w:rPr>
            </w:pPr>
            <w:r w:rsidRPr="006662EC">
              <w:rPr>
                <w:szCs w:val="28"/>
              </w:rPr>
              <w:t>ВГСЧ (в центр), ул.Мировая Коммуна,19 (остановочный пункт)</w:t>
            </w:r>
          </w:p>
          <w:p w:rsidR="00ED3AD5" w:rsidRPr="006662EC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6662EC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86380">
            <w:pPr>
              <w:pStyle w:val="a3"/>
              <w:jc w:val="center"/>
            </w:pPr>
            <w:r w:rsidRPr="006662EC">
              <w:t>2502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D3AD5">
            <w:pPr>
              <w:rPr>
                <w:color w:val="000000"/>
                <w:szCs w:val="28"/>
              </w:rPr>
            </w:pPr>
            <w:r w:rsidRPr="006662EC">
              <w:rPr>
                <w:color w:val="000000"/>
                <w:szCs w:val="28"/>
              </w:rPr>
              <w:t xml:space="preserve">Шахты, пер.Якутский,2 (здание </w:t>
            </w:r>
            <w:r w:rsidR="006662EC" w:rsidRPr="006662EC">
              <w:rPr>
                <w:szCs w:val="28"/>
              </w:rPr>
              <w:t xml:space="preserve">ГБПОУ РО </w:t>
            </w:r>
            <w:r w:rsidRPr="006662EC">
              <w:rPr>
                <w:color w:val="000000"/>
                <w:szCs w:val="28"/>
              </w:rPr>
              <w:t>«Шахтинский пол</w:t>
            </w:r>
            <w:r w:rsidRPr="006662EC">
              <w:rPr>
                <w:color w:val="000000"/>
                <w:szCs w:val="28"/>
              </w:rPr>
              <w:t>и</w:t>
            </w:r>
            <w:r w:rsidRPr="006662EC">
              <w:rPr>
                <w:color w:val="000000"/>
                <w:szCs w:val="28"/>
              </w:rPr>
              <w:t>технический колледж»)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DE649E">
            <w:pPr>
              <w:rPr>
                <w:szCs w:val="28"/>
              </w:rPr>
            </w:pPr>
            <w:r w:rsidRPr="006662EC">
              <w:rPr>
                <w:szCs w:val="28"/>
              </w:rPr>
              <w:t>ул.Смидовича,66 (Магазин РИО)</w:t>
            </w:r>
          </w:p>
          <w:p w:rsidR="00ED3AD5" w:rsidRPr="006662EC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6662EC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86380">
            <w:pPr>
              <w:pStyle w:val="a3"/>
              <w:jc w:val="center"/>
            </w:pPr>
            <w:r w:rsidRPr="006662EC">
              <w:t>2503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D3AD5">
            <w:pPr>
              <w:rPr>
                <w:color w:val="000000"/>
                <w:szCs w:val="28"/>
              </w:rPr>
            </w:pPr>
            <w:r w:rsidRPr="006662EC">
              <w:rPr>
                <w:color w:val="000000"/>
                <w:szCs w:val="28"/>
              </w:rPr>
              <w:t>Шахты, пер.Якутский,2 (здание ГБПОУ РО «Шахтинский пол</w:t>
            </w:r>
            <w:r w:rsidRPr="006662EC">
              <w:rPr>
                <w:color w:val="000000"/>
                <w:szCs w:val="28"/>
              </w:rPr>
              <w:t>и</w:t>
            </w:r>
            <w:r w:rsidRPr="006662EC">
              <w:rPr>
                <w:color w:val="000000"/>
                <w:szCs w:val="28"/>
              </w:rPr>
              <w:t>технический колледж»)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DE649E">
            <w:pPr>
              <w:rPr>
                <w:szCs w:val="28"/>
              </w:rPr>
            </w:pPr>
            <w:r w:rsidRPr="006662EC">
              <w:rPr>
                <w:szCs w:val="28"/>
              </w:rPr>
              <w:t>Конечная остановка «Завод «Гидропривод»</w:t>
            </w:r>
          </w:p>
          <w:p w:rsidR="00ED3AD5" w:rsidRPr="006662EC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6662EC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86380">
            <w:pPr>
              <w:pStyle w:val="a3"/>
              <w:jc w:val="center"/>
            </w:pPr>
            <w:r w:rsidRPr="006662EC">
              <w:t>2504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6662EC">
            <w:pPr>
              <w:rPr>
                <w:color w:val="000000"/>
                <w:szCs w:val="28"/>
              </w:rPr>
            </w:pPr>
            <w:r w:rsidRPr="006662EC">
              <w:rPr>
                <w:color w:val="000000"/>
                <w:szCs w:val="28"/>
              </w:rPr>
              <w:t xml:space="preserve">Шахты, пр.Победа Революции, </w:t>
            </w:r>
            <w:r w:rsidR="006662EC" w:rsidRPr="006662EC">
              <w:rPr>
                <w:color w:val="000000"/>
                <w:szCs w:val="28"/>
              </w:rPr>
              <w:t>4</w:t>
            </w:r>
            <w:r w:rsidRPr="006662EC">
              <w:rPr>
                <w:color w:val="000000"/>
                <w:szCs w:val="28"/>
              </w:rPr>
              <w:t xml:space="preserve"> (здание ГБПОУ  РО «Шахтинский профессиональный лицей №33»)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DE649E">
            <w:pPr>
              <w:rPr>
                <w:szCs w:val="28"/>
              </w:rPr>
            </w:pPr>
            <w:r w:rsidRPr="006662EC">
              <w:rPr>
                <w:szCs w:val="28"/>
              </w:rPr>
              <w:t>Остановка «Юный Спартак» в центр по пер.Шишкина (пер.Шишкина 154)</w:t>
            </w:r>
          </w:p>
          <w:p w:rsidR="00ED3AD5" w:rsidRPr="006662EC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6662EC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86380">
            <w:pPr>
              <w:pStyle w:val="a3"/>
              <w:jc w:val="center"/>
            </w:pPr>
            <w:r w:rsidRPr="006662EC">
              <w:t>2505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D3AD5">
            <w:pPr>
              <w:rPr>
                <w:color w:val="000000"/>
                <w:szCs w:val="28"/>
              </w:rPr>
            </w:pPr>
            <w:r w:rsidRPr="006662EC">
              <w:rPr>
                <w:color w:val="000000"/>
                <w:szCs w:val="28"/>
              </w:rPr>
              <w:t>Шахты, ул.Панфилова,42 (здание МБОУ СОШ №42)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DE649E">
            <w:pPr>
              <w:rPr>
                <w:szCs w:val="28"/>
              </w:rPr>
            </w:pPr>
            <w:r w:rsidRPr="006662EC">
              <w:rPr>
                <w:szCs w:val="28"/>
              </w:rPr>
              <w:t>Остановка «Школа №42» (в город), пер.Цуканова,</w:t>
            </w:r>
            <w:r w:rsidR="00611DAA" w:rsidRPr="006662EC">
              <w:rPr>
                <w:szCs w:val="28"/>
              </w:rPr>
              <w:t xml:space="preserve"> </w:t>
            </w:r>
            <w:r w:rsidRPr="006662EC">
              <w:rPr>
                <w:szCs w:val="28"/>
              </w:rPr>
              <w:t>54</w:t>
            </w:r>
          </w:p>
          <w:p w:rsidR="00ED3AD5" w:rsidRPr="006662EC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6662EC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86380">
            <w:pPr>
              <w:pStyle w:val="a3"/>
              <w:jc w:val="center"/>
            </w:pPr>
            <w:r w:rsidRPr="006662EC">
              <w:t>2506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D3AD5">
            <w:pPr>
              <w:rPr>
                <w:color w:val="000000"/>
                <w:szCs w:val="28"/>
              </w:rPr>
            </w:pPr>
            <w:r w:rsidRPr="006662EC">
              <w:rPr>
                <w:color w:val="000000"/>
                <w:szCs w:val="28"/>
              </w:rPr>
              <w:t>Шахты, ул.Безымянная,6 (здание МБОУ СОШ №7)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DE649E">
            <w:pPr>
              <w:rPr>
                <w:szCs w:val="28"/>
              </w:rPr>
            </w:pPr>
            <w:r w:rsidRPr="006662EC">
              <w:rPr>
                <w:szCs w:val="28"/>
              </w:rPr>
              <w:t>Остановка «Почта», ул.Подбельского - пер.Шишкина</w:t>
            </w:r>
          </w:p>
          <w:p w:rsidR="00ED3AD5" w:rsidRPr="006662EC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6662EC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86380">
            <w:pPr>
              <w:pStyle w:val="a3"/>
              <w:jc w:val="center"/>
            </w:pPr>
            <w:r w:rsidRPr="006662EC">
              <w:t>2507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D3AD5">
            <w:pPr>
              <w:rPr>
                <w:color w:val="000000"/>
                <w:szCs w:val="28"/>
              </w:rPr>
            </w:pPr>
            <w:r w:rsidRPr="006662EC">
              <w:rPr>
                <w:color w:val="000000"/>
                <w:szCs w:val="28"/>
              </w:rPr>
              <w:t>Шахты, пер.Бугроватый,28 (зд</w:t>
            </w:r>
            <w:r w:rsidRPr="006662EC">
              <w:rPr>
                <w:color w:val="000000"/>
                <w:szCs w:val="28"/>
              </w:rPr>
              <w:t>а</w:t>
            </w:r>
            <w:r w:rsidRPr="006662EC">
              <w:rPr>
                <w:color w:val="000000"/>
                <w:szCs w:val="28"/>
              </w:rPr>
              <w:t>ние МБОУ СОШ №12)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DE649E">
            <w:pPr>
              <w:rPr>
                <w:szCs w:val="28"/>
              </w:rPr>
            </w:pPr>
            <w:r w:rsidRPr="006662EC">
              <w:rPr>
                <w:szCs w:val="28"/>
              </w:rPr>
              <w:t>Остановка в районе предпр</w:t>
            </w:r>
            <w:r w:rsidRPr="006662EC">
              <w:rPr>
                <w:szCs w:val="28"/>
              </w:rPr>
              <w:t>и</w:t>
            </w:r>
            <w:r w:rsidRPr="006662EC">
              <w:rPr>
                <w:szCs w:val="28"/>
              </w:rPr>
              <w:t xml:space="preserve">ятия по </w:t>
            </w:r>
            <w:r w:rsidRPr="006662EC">
              <w:rPr>
                <w:szCs w:val="28"/>
              </w:rPr>
              <w:lastRenderedPageBreak/>
              <w:t>пер.Новочеркасский,62 (о</w:t>
            </w:r>
            <w:r w:rsidRPr="006662EC">
              <w:rPr>
                <w:szCs w:val="28"/>
              </w:rPr>
              <w:t>с</w:t>
            </w:r>
            <w:r w:rsidRPr="006662EC">
              <w:rPr>
                <w:szCs w:val="28"/>
              </w:rPr>
              <w:t>тановка ШПУ)</w:t>
            </w:r>
          </w:p>
          <w:p w:rsidR="00ED3AD5" w:rsidRPr="006662EC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6662EC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86380">
            <w:pPr>
              <w:pStyle w:val="a3"/>
              <w:jc w:val="center"/>
            </w:pPr>
            <w:r w:rsidRPr="006662EC">
              <w:t>2508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D3AD5">
            <w:pPr>
              <w:rPr>
                <w:color w:val="000000"/>
                <w:szCs w:val="28"/>
              </w:rPr>
            </w:pPr>
            <w:r w:rsidRPr="006662EC">
              <w:rPr>
                <w:color w:val="000000"/>
                <w:szCs w:val="28"/>
              </w:rPr>
              <w:t>Шахты, пер.Бугроватый,28 (зд</w:t>
            </w:r>
            <w:r w:rsidRPr="006662EC">
              <w:rPr>
                <w:color w:val="000000"/>
                <w:szCs w:val="28"/>
              </w:rPr>
              <w:t>а</w:t>
            </w:r>
            <w:r w:rsidRPr="006662EC">
              <w:rPr>
                <w:color w:val="000000"/>
                <w:szCs w:val="28"/>
              </w:rPr>
              <w:t>ние МБОУ СОШ №12)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DE649E">
            <w:pPr>
              <w:rPr>
                <w:szCs w:val="28"/>
              </w:rPr>
            </w:pPr>
            <w:r w:rsidRPr="006662EC">
              <w:rPr>
                <w:szCs w:val="28"/>
              </w:rPr>
              <w:t>Район привокзального рынка, пер.Иванова район 1-2 дома (остановка в город)</w:t>
            </w:r>
          </w:p>
          <w:p w:rsidR="00ED3AD5" w:rsidRPr="006662EC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6662EC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86380">
            <w:pPr>
              <w:pStyle w:val="a3"/>
              <w:jc w:val="center"/>
            </w:pPr>
            <w:r w:rsidRPr="006662EC">
              <w:t>2509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D3AD5">
            <w:pPr>
              <w:rPr>
                <w:color w:val="000000"/>
                <w:szCs w:val="28"/>
              </w:rPr>
            </w:pPr>
            <w:r w:rsidRPr="006662EC">
              <w:rPr>
                <w:color w:val="000000"/>
                <w:szCs w:val="28"/>
              </w:rPr>
              <w:t xml:space="preserve">Шахты, ул.Мировая Коммуна,1-а (здание </w:t>
            </w:r>
            <w:r w:rsidR="006662EC" w:rsidRPr="006662EC">
              <w:rPr>
                <w:szCs w:val="28"/>
              </w:rPr>
              <w:t>Шахтинская дистанция пути Ростовского отделения - структурного подразделения СКЖД - филиал ОАО «РЖД»,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DE649E">
            <w:pPr>
              <w:rPr>
                <w:szCs w:val="28"/>
              </w:rPr>
            </w:pPr>
            <w:r w:rsidRPr="006662EC">
              <w:rPr>
                <w:szCs w:val="28"/>
              </w:rPr>
              <w:t>ул.Челюскина,48а</w:t>
            </w:r>
          </w:p>
          <w:p w:rsidR="00ED3AD5" w:rsidRPr="006662EC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6662EC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86380">
            <w:pPr>
              <w:pStyle w:val="a3"/>
              <w:jc w:val="center"/>
            </w:pPr>
            <w:r w:rsidRPr="006662EC">
              <w:t>2510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D3AD5">
            <w:pPr>
              <w:rPr>
                <w:color w:val="000000"/>
                <w:szCs w:val="28"/>
              </w:rPr>
            </w:pPr>
            <w:r w:rsidRPr="006662EC">
              <w:rPr>
                <w:color w:val="000000"/>
                <w:szCs w:val="28"/>
              </w:rPr>
              <w:t>Шахты, ул.Пограничная,47в (зд</w:t>
            </w:r>
            <w:r w:rsidRPr="006662EC">
              <w:rPr>
                <w:color w:val="000000"/>
                <w:szCs w:val="28"/>
              </w:rPr>
              <w:t>а</w:t>
            </w:r>
            <w:r w:rsidRPr="006662EC">
              <w:rPr>
                <w:color w:val="000000"/>
                <w:szCs w:val="28"/>
              </w:rPr>
              <w:t>ние МБОУ СОШ №14)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DE649E">
            <w:pPr>
              <w:rPr>
                <w:szCs w:val="28"/>
              </w:rPr>
            </w:pPr>
            <w:r w:rsidRPr="006662EC">
              <w:rPr>
                <w:szCs w:val="28"/>
              </w:rPr>
              <w:t xml:space="preserve"> Остановка «Украинская» (из города), пер.Украинский,4 </w:t>
            </w:r>
          </w:p>
          <w:p w:rsidR="00ED3AD5" w:rsidRPr="006662EC" w:rsidRDefault="00ED3AD5" w:rsidP="00DE649E">
            <w:pPr>
              <w:rPr>
                <w:b/>
                <w:szCs w:val="28"/>
              </w:rPr>
            </w:pPr>
          </w:p>
        </w:tc>
      </w:tr>
      <w:tr w:rsidR="00ED3AD5" w:rsidRPr="006662EC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86380">
            <w:pPr>
              <w:pStyle w:val="a3"/>
              <w:jc w:val="center"/>
            </w:pPr>
            <w:r w:rsidRPr="006662EC">
              <w:t>2511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D3AD5">
            <w:pPr>
              <w:rPr>
                <w:color w:val="000000"/>
                <w:szCs w:val="28"/>
              </w:rPr>
            </w:pPr>
            <w:r w:rsidRPr="006662EC">
              <w:rPr>
                <w:color w:val="000000"/>
                <w:szCs w:val="28"/>
              </w:rPr>
              <w:t>Шахты, ул.Майская,27а (здание МБОУ СОШ №43)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C07D7B">
            <w:pPr>
              <w:jc w:val="both"/>
              <w:rPr>
                <w:szCs w:val="28"/>
              </w:rPr>
            </w:pPr>
            <w:r w:rsidRPr="006662EC">
              <w:rPr>
                <w:szCs w:val="28"/>
              </w:rPr>
              <w:t>Стенд «Городская информ</w:t>
            </w:r>
            <w:r w:rsidRPr="006662EC">
              <w:rPr>
                <w:szCs w:val="28"/>
              </w:rPr>
              <w:t>а</w:t>
            </w:r>
            <w:r w:rsidRPr="006662EC">
              <w:rPr>
                <w:szCs w:val="28"/>
              </w:rPr>
              <w:t>ция», расположенный по бульвару Аллейному, ул.Майская,33 б, ул.Творческая,4в, ул.40 лет Победы,21б (доска объявл</w:t>
            </w:r>
            <w:r w:rsidRPr="006662EC">
              <w:rPr>
                <w:szCs w:val="28"/>
              </w:rPr>
              <w:t>е</w:t>
            </w:r>
            <w:r w:rsidRPr="006662EC">
              <w:rPr>
                <w:szCs w:val="28"/>
              </w:rPr>
              <w:t>ний в районе магазина «Ивушка»)</w:t>
            </w:r>
          </w:p>
          <w:p w:rsidR="00ED3AD5" w:rsidRPr="006662EC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6662EC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86380">
            <w:pPr>
              <w:pStyle w:val="a3"/>
              <w:jc w:val="center"/>
            </w:pPr>
            <w:r w:rsidRPr="006662EC">
              <w:t>2512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D3AD5">
            <w:pPr>
              <w:rPr>
                <w:color w:val="000000"/>
                <w:szCs w:val="28"/>
              </w:rPr>
            </w:pPr>
            <w:r w:rsidRPr="006662EC">
              <w:rPr>
                <w:color w:val="000000"/>
                <w:szCs w:val="28"/>
              </w:rPr>
              <w:t>Шахты, бульвар Аллейный,8 (зд</w:t>
            </w:r>
            <w:r w:rsidRPr="006662EC">
              <w:rPr>
                <w:color w:val="000000"/>
                <w:szCs w:val="28"/>
              </w:rPr>
              <w:t>а</w:t>
            </w:r>
            <w:r w:rsidRPr="006662EC">
              <w:rPr>
                <w:color w:val="000000"/>
                <w:szCs w:val="28"/>
              </w:rPr>
              <w:t>ние МБУК г.Шахты ГДК и К Дв</w:t>
            </w:r>
            <w:r w:rsidRPr="006662EC">
              <w:rPr>
                <w:color w:val="000000"/>
                <w:szCs w:val="28"/>
              </w:rPr>
              <w:t>о</w:t>
            </w:r>
            <w:r w:rsidRPr="006662EC">
              <w:rPr>
                <w:color w:val="000000"/>
                <w:szCs w:val="28"/>
              </w:rPr>
              <w:t>рец культуры  им. М.П.Чиха)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C07D7B">
            <w:pPr>
              <w:rPr>
                <w:szCs w:val="28"/>
              </w:rPr>
            </w:pPr>
            <w:r w:rsidRPr="006662EC">
              <w:rPr>
                <w:szCs w:val="28"/>
              </w:rPr>
              <w:t>Ул.Майская,20,24, ул.Творческая,4</w:t>
            </w:r>
          </w:p>
          <w:p w:rsidR="00ED3AD5" w:rsidRPr="006662EC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6662EC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86380">
            <w:pPr>
              <w:pStyle w:val="a3"/>
              <w:jc w:val="center"/>
            </w:pPr>
            <w:r w:rsidRPr="006662EC">
              <w:t>2513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D3AD5">
            <w:pPr>
              <w:rPr>
                <w:color w:val="000000"/>
                <w:szCs w:val="28"/>
              </w:rPr>
            </w:pPr>
            <w:r w:rsidRPr="006662EC">
              <w:rPr>
                <w:color w:val="000000"/>
                <w:szCs w:val="28"/>
              </w:rPr>
              <w:t>Шахты, ул.Депутатская,16 «А» (здание МБОУ СОШ №41)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C07D7B">
            <w:pPr>
              <w:rPr>
                <w:szCs w:val="28"/>
              </w:rPr>
            </w:pPr>
            <w:r w:rsidRPr="006662EC">
              <w:rPr>
                <w:szCs w:val="28"/>
              </w:rPr>
              <w:t>Ул.Образцова,2б</w:t>
            </w:r>
          </w:p>
          <w:p w:rsidR="00ED3AD5" w:rsidRPr="006662EC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6662EC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86380">
            <w:pPr>
              <w:pStyle w:val="a3"/>
              <w:jc w:val="center"/>
            </w:pPr>
            <w:r w:rsidRPr="006662EC">
              <w:t>2514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D3AD5">
            <w:pPr>
              <w:rPr>
                <w:color w:val="000000"/>
                <w:szCs w:val="28"/>
              </w:rPr>
            </w:pPr>
            <w:r w:rsidRPr="006662EC">
              <w:rPr>
                <w:color w:val="000000"/>
                <w:szCs w:val="28"/>
              </w:rPr>
              <w:t>Шахты, ул.Кошевого,17а (здание МБОУ СОШ №49)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DE649E">
            <w:pPr>
              <w:jc w:val="both"/>
              <w:rPr>
                <w:szCs w:val="28"/>
              </w:rPr>
            </w:pPr>
            <w:r w:rsidRPr="006662EC">
              <w:rPr>
                <w:szCs w:val="28"/>
              </w:rPr>
              <w:t>Торговый павильон на пер</w:t>
            </w:r>
            <w:r w:rsidRPr="006662EC">
              <w:rPr>
                <w:szCs w:val="28"/>
              </w:rPr>
              <w:t>е</w:t>
            </w:r>
            <w:r w:rsidRPr="006662EC">
              <w:rPr>
                <w:szCs w:val="28"/>
              </w:rPr>
              <w:t>сечении ул.Чапаева и ул.Станичная</w:t>
            </w:r>
          </w:p>
          <w:p w:rsidR="00ED3AD5" w:rsidRPr="006662EC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6662EC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86380">
            <w:pPr>
              <w:pStyle w:val="a3"/>
              <w:jc w:val="center"/>
            </w:pPr>
            <w:r w:rsidRPr="006662EC">
              <w:t>2515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D3AD5">
            <w:pPr>
              <w:rPr>
                <w:color w:val="000000"/>
                <w:szCs w:val="28"/>
              </w:rPr>
            </w:pPr>
            <w:r w:rsidRPr="006662EC">
              <w:rPr>
                <w:color w:val="000000"/>
                <w:szCs w:val="28"/>
              </w:rPr>
              <w:t>Шахты, ул.Кошевого,17а (здание МБОУ СОШ №49)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DE649E">
            <w:pPr>
              <w:rPr>
                <w:szCs w:val="28"/>
              </w:rPr>
            </w:pPr>
            <w:r w:rsidRPr="006662EC">
              <w:rPr>
                <w:szCs w:val="28"/>
              </w:rPr>
              <w:t>ул. Платова, Остановка Фи</w:t>
            </w:r>
            <w:r w:rsidRPr="006662EC">
              <w:rPr>
                <w:szCs w:val="28"/>
              </w:rPr>
              <w:t>н</w:t>
            </w:r>
            <w:r w:rsidRPr="006662EC">
              <w:rPr>
                <w:szCs w:val="28"/>
              </w:rPr>
              <w:t xml:space="preserve">ские (из города), остановка Финские (в город) </w:t>
            </w:r>
          </w:p>
          <w:p w:rsidR="00ED3AD5" w:rsidRPr="006662EC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6662EC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86380">
            <w:pPr>
              <w:pStyle w:val="a3"/>
              <w:jc w:val="center"/>
            </w:pPr>
            <w:r w:rsidRPr="006662EC">
              <w:t>2516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D3AD5">
            <w:pPr>
              <w:rPr>
                <w:color w:val="000000"/>
                <w:szCs w:val="28"/>
              </w:rPr>
            </w:pPr>
            <w:r w:rsidRPr="006662EC">
              <w:rPr>
                <w:color w:val="000000"/>
                <w:szCs w:val="28"/>
              </w:rPr>
              <w:t>Шахты, ул.Базарная, 25 (здание МБУК г.Шахты "ГДК</w:t>
            </w:r>
            <w:r w:rsidR="006662EC" w:rsidRPr="006662EC">
              <w:rPr>
                <w:color w:val="000000"/>
                <w:szCs w:val="28"/>
              </w:rPr>
              <w:t xml:space="preserve"> </w:t>
            </w:r>
            <w:r w:rsidRPr="006662EC">
              <w:rPr>
                <w:color w:val="000000"/>
                <w:szCs w:val="28"/>
              </w:rPr>
              <w:t>и</w:t>
            </w:r>
            <w:r w:rsidR="006662EC" w:rsidRPr="006662EC">
              <w:rPr>
                <w:color w:val="000000"/>
                <w:szCs w:val="28"/>
              </w:rPr>
              <w:t xml:space="preserve"> </w:t>
            </w:r>
            <w:r w:rsidRPr="006662EC">
              <w:rPr>
                <w:color w:val="000000"/>
                <w:szCs w:val="28"/>
              </w:rPr>
              <w:t>К" СП клуб "Аютинский")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DE649E">
            <w:pPr>
              <w:jc w:val="both"/>
              <w:rPr>
                <w:szCs w:val="28"/>
              </w:rPr>
            </w:pPr>
            <w:r w:rsidRPr="006662EC">
              <w:rPr>
                <w:szCs w:val="28"/>
              </w:rPr>
              <w:t>Магазин по ул.Базарной, о</w:t>
            </w:r>
            <w:r w:rsidRPr="006662EC">
              <w:rPr>
                <w:szCs w:val="28"/>
              </w:rPr>
              <w:t>с</w:t>
            </w:r>
            <w:r w:rsidRPr="006662EC">
              <w:rPr>
                <w:szCs w:val="28"/>
              </w:rPr>
              <w:t xml:space="preserve">тановочный павильон ул.Суворовская - ул.Победная </w:t>
            </w:r>
          </w:p>
          <w:p w:rsidR="00ED3AD5" w:rsidRPr="006662EC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6662EC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86380">
            <w:pPr>
              <w:pStyle w:val="a3"/>
              <w:jc w:val="center"/>
            </w:pPr>
            <w:r w:rsidRPr="006662EC">
              <w:t>2517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D3AD5">
            <w:pPr>
              <w:rPr>
                <w:color w:val="000000"/>
                <w:szCs w:val="28"/>
              </w:rPr>
            </w:pPr>
            <w:r w:rsidRPr="006662EC">
              <w:rPr>
                <w:color w:val="000000"/>
                <w:szCs w:val="28"/>
              </w:rPr>
              <w:t xml:space="preserve">Шахты,ул.Питерская,66 (здание </w:t>
            </w:r>
            <w:r w:rsidRPr="006662EC">
              <w:rPr>
                <w:color w:val="000000"/>
                <w:szCs w:val="28"/>
              </w:rPr>
              <w:lastRenderedPageBreak/>
              <w:t>МБУ ДО г.Шахты «Школа и</w:t>
            </w:r>
            <w:r w:rsidRPr="006662EC">
              <w:rPr>
                <w:color w:val="000000"/>
                <w:szCs w:val="28"/>
              </w:rPr>
              <w:t>с</w:t>
            </w:r>
            <w:r w:rsidRPr="006662EC">
              <w:rPr>
                <w:color w:val="000000"/>
                <w:szCs w:val="28"/>
              </w:rPr>
              <w:t>кусств» Центр искусств им. С.И.Танеева)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DE649E">
            <w:pPr>
              <w:rPr>
                <w:szCs w:val="28"/>
              </w:rPr>
            </w:pPr>
            <w:r w:rsidRPr="006662EC">
              <w:rPr>
                <w:szCs w:val="28"/>
              </w:rPr>
              <w:lastRenderedPageBreak/>
              <w:t>Остановка в центр (по треб</w:t>
            </w:r>
            <w:r w:rsidRPr="006662EC">
              <w:rPr>
                <w:szCs w:val="28"/>
              </w:rPr>
              <w:t>о</w:t>
            </w:r>
            <w:r w:rsidRPr="006662EC">
              <w:rPr>
                <w:szCs w:val="28"/>
              </w:rPr>
              <w:lastRenderedPageBreak/>
              <w:t>ванию), ул.Победная,85а</w:t>
            </w:r>
          </w:p>
          <w:p w:rsidR="00ED3AD5" w:rsidRPr="006662EC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E902E2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E86380">
            <w:pPr>
              <w:pStyle w:val="a3"/>
              <w:jc w:val="center"/>
            </w:pPr>
            <w:r w:rsidRPr="00E902E2">
              <w:t>2518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ED3AD5">
            <w:pPr>
              <w:rPr>
                <w:color w:val="000000"/>
                <w:szCs w:val="28"/>
              </w:rPr>
            </w:pPr>
            <w:r w:rsidRPr="00E902E2">
              <w:rPr>
                <w:color w:val="000000"/>
                <w:szCs w:val="28"/>
              </w:rPr>
              <w:t>Шахты, ул. Кошевого,16 (здание МБУ СШ №5 структурное по</w:t>
            </w:r>
            <w:r w:rsidRPr="00E902E2">
              <w:rPr>
                <w:color w:val="000000"/>
                <w:szCs w:val="28"/>
              </w:rPr>
              <w:t>д</w:t>
            </w:r>
            <w:r w:rsidRPr="00E902E2">
              <w:rPr>
                <w:color w:val="000000"/>
                <w:szCs w:val="28"/>
              </w:rPr>
              <w:t>разделение ПК «Прометей»)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DE649E">
            <w:pPr>
              <w:rPr>
                <w:szCs w:val="28"/>
              </w:rPr>
            </w:pPr>
            <w:r w:rsidRPr="00E902E2">
              <w:rPr>
                <w:szCs w:val="28"/>
              </w:rPr>
              <w:t>Остановка «Сельпо»,  ул.Платова – ул.Кооперативная</w:t>
            </w:r>
          </w:p>
          <w:p w:rsidR="00ED3AD5" w:rsidRPr="00E902E2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E902E2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E86380">
            <w:pPr>
              <w:pStyle w:val="a3"/>
              <w:jc w:val="center"/>
            </w:pPr>
            <w:r w:rsidRPr="00E902E2">
              <w:t>2519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E902E2">
            <w:pPr>
              <w:rPr>
                <w:color w:val="000000"/>
                <w:szCs w:val="28"/>
              </w:rPr>
            </w:pPr>
            <w:r w:rsidRPr="00E902E2">
              <w:rPr>
                <w:color w:val="000000"/>
                <w:szCs w:val="28"/>
              </w:rPr>
              <w:t>Шахты, ул.Георгиевская,27  (МБУК г.Шахты ГДК и К</w:t>
            </w:r>
            <w:r w:rsidR="00E902E2" w:rsidRPr="00E902E2">
              <w:rPr>
                <w:color w:val="000000"/>
                <w:szCs w:val="28"/>
              </w:rPr>
              <w:t xml:space="preserve"> </w:t>
            </w:r>
            <w:r w:rsidR="00E902E2" w:rsidRPr="00E902E2">
              <w:rPr>
                <w:color w:val="000000"/>
                <w:szCs w:val="28"/>
              </w:rPr>
              <w:br/>
            </w:r>
            <w:r w:rsidRPr="00E902E2">
              <w:rPr>
                <w:color w:val="000000"/>
                <w:szCs w:val="28"/>
              </w:rPr>
              <w:t>СП клуб «Молодежный»)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DE649E">
            <w:pPr>
              <w:rPr>
                <w:szCs w:val="28"/>
              </w:rPr>
            </w:pPr>
            <w:r w:rsidRPr="00E902E2">
              <w:rPr>
                <w:szCs w:val="28"/>
              </w:rPr>
              <w:t>Район рынка по пер.Театральный</w:t>
            </w:r>
          </w:p>
          <w:p w:rsidR="00ED3AD5" w:rsidRPr="00E902E2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E902E2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E86380">
            <w:pPr>
              <w:pStyle w:val="a3"/>
              <w:jc w:val="center"/>
            </w:pPr>
            <w:r w:rsidRPr="00E902E2">
              <w:t>2520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ED3AD5">
            <w:pPr>
              <w:rPr>
                <w:color w:val="000000"/>
                <w:szCs w:val="28"/>
              </w:rPr>
            </w:pPr>
            <w:r w:rsidRPr="00E902E2">
              <w:rPr>
                <w:color w:val="000000"/>
                <w:szCs w:val="28"/>
              </w:rPr>
              <w:t>Шахты, ул.Паустовского,2-а (зд</w:t>
            </w:r>
            <w:r w:rsidRPr="00E902E2">
              <w:rPr>
                <w:color w:val="000000"/>
                <w:szCs w:val="28"/>
              </w:rPr>
              <w:t>а</w:t>
            </w:r>
            <w:r w:rsidRPr="00E902E2">
              <w:rPr>
                <w:color w:val="000000"/>
                <w:szCs w:val="28"/>
              </w:rPr>
              <w:t>ние МБОУ СОШ №50)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C07D7B">
            <w:pPr>
              <w:rPr>
                <w:szCs w:val="28"/>
              </w:rPr>
            </w:pPr>
            <w:r w:rsidRPr="00E902E2">
              <w:rPr>
                <w:szCs w:val="28"/>
              </w:rPr>
              <w:t xml:space="preserve"> Остановка «Конечная», ул.Екатерининская,10  </w:t>
            </w:r>
          </w:p>
          <w:p w:rsidR="00ED3AD5" w:rsidRPr="00E902E2" w:rsidRDefault="00ED3AD5" w:rsidP="00C07D7B">
            <w:pPr>
              <w:rPr>
                <w:b/>
                <w:szCs w:val="28"/>
              </w:rPr>
            </w:pPr>
          </w:p>
        </w:tc>
      </w:tr>
      <w:tr w:rsidR="00ED3AD5" w:rsidRPr="006662EC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86380">
            <w:pPr>
              <w:pStyle w:val="a3"/>
              <w:jc w:val="center"/>
            </w:pPr>
            <w:r w:rsidRPr="006662EC">
              <w:t>2521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D3AD5">
            <w:pPr>
              <w:rPr>
                <w:color w:val="000000"/>
                <w:szCs w:val="28"/>
              </w:rPr>
            </w:pPr>
            <w:r w:rsidRPr="006662EC">
              <w:rPr>
                <w:color w:val="000000"/>
                <w:szCs w:val="28"/>
              </w:rPr>
              <w:t>Шахты, ул.Пограничная,47в (зд</w:t>
            </w:r>
            <w:r w:rsidRPr="006662EC">
              <w:rPr>
                <w:color w:val="000000"/>
                <w:szCs w:val="28"/>
              </w:rPr>
              <w:t>а</w:t>
            </w:r>
            <w:r w:rsidRPr="006662EC">
              <w:rPr>
                <w:color w:val="000000"/>
                <w:szCs w:val="28"/>
              </w:rPr>
              <w:t>ние МБОУ СОШ №14)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C07D7B">
            <w:pPr>
              <w:rPr>
                <w:szCs w:val="28"/>
              </w:rPr>
            </w:pPr>
            <w:r w:rsidRPr="006662EC">
              <w:rPr>
                <w:szCs w:val="28"/>
              </w:rPr>
              <w:t>Остановка Фрунзе (в центр), ул.Березовая,2</w:t>
            </w:r>
          </w:p>
          <w:p w:rsidR="00ED3AD5" w:rsidRPr="006662EC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E902E2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E86380">
            <w:pPr>
              <w:pStyle w:val="a3"/>
              <w:jc w:val="center"/>
            </w:pPr>
            <w:r w:rsidRPr="00E902E2">
              <w:t>2522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ED3AD5">
            <w:pPr>
              <w:rPr>
                <w:color w:val="000000"/>
                <w:szCs w:val="28"/>
              </w:rPr>
            </w:pPr>
            <w:r w:rsidRPr="00E902E2">
              <w:rPr>
                <w:color w:val="000000"/>
                <w:szCs w:val="28"/>
              </w:rPr>
              <w:t>Шахты, ул.50 лет ВЛКСМ,25 (здание МБУК «ГДК и К» стру</w:t>
            </w:r>
            <w:r w:rsidRPr="00E902E2">
              <w:rPr>
                <w:color w:val="000000"/>
                <w:szCs w:val="28"/>
              </w:rPr>
              <w:t>к</w:t>
            </w:r>
            <w:r w:rsidRPr="00E902E2">
              <w:rPr>
                <w:color w:val="000000"/>
                <w:szCs w:val="28"/>
              </w:rPr>
              <w:t>турное подразделение клуб «Пл</w:t>
            </w:r>
            <w:r w:rsidRPr="00E902E2">
              <w:rPr>
                <w:color w:val="000000"/>
                <w:szCs w:val="28"/>
              </w:rPr>
              <w:t>а</w:t>
            </w:r>
            <w:r w:rsidRPr="00E902E2">
              <w:rPr>
                <w:color w:val="000000"/>
                <w:szCs w:val="28"/>
              </w:rPr>
              <w:t>нета»)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C07D7B">
            <w:pPr>
              <w:rPr>
                <w:szCs w:val="28"/>
              </w:rPr>
            </w:pPr>
            <w:r w:rsidRPr="00E902E2">
              <w:rPr>
                <w:szCs w:val="28"/>
              </w:rPr>
              <w:t>Остановка Минский (из це</w:t>
            </w:r>
            <w:r w:rsidRPr="00E902E2">
              <w:rPr>
                <w:szCs w:val="28"/>
              </w:rPr>
              <w:t>н</w:t>
            </w:r>
            <w:r w:rsidRPr="00E902E2">
              <w:rPr>
                <w:szCs w:val="28"/>
              </w:rPr>
              <w:t>тра), ул.Промышленная,11 (магазин)</w:t>
            </w:r>
          </w:p>
          <w:p w:rsidR="00ED3AD5" w:rsidRPr="00E902E2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E902E2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E86380">
            <w:pPr>
              <w:pStyle w:val="a3"/>
              <w:jc w:val="center"/>
            </w:pPr>
            <w:r w:rsidRPr="00E902E2">
              <w:t>2523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ED3AD5">
            <w:pPr>
              <w:rPr>
                <w:color w:val="000000"/>
                <w:szCs w:val="28"/>
              </w:rPr>
            </w:pPr>
            <w:r w:rsidRPr="00E902E2">
              <w:rPr>
                <w:color w:val="000000"/>
                <w:szCs w:val="28"/>
              </w:rPr>
              <w:t>Шахты, ул.50 лет ВЛКСМ,25 (здание МБУК «ГДК и К» стру</w:t>
            </w:r>
            <w:r w:rsidRPr="00E902E2">
              <w:rPr>
                <w:color w:val="000000"/>
                <w:szCs w:val="28"/>
              </w:rPr>
              <w:t>к</w:t>
            </w:r>
            <w:r w:rsidRPr="00E902E2">
              <w:rPr>
                <w:color w:val="000000"/>
                <w:szCs w:val="28"/>
              </w:rPr>
              <w:t>турное подразделение клуб «Пл</w:t>
            </w:r>
            <w:r w:rsidRPr="00E902E2">
              <w:rPr>
                <w:color w:val="000000"/>
                <w:szCs w:val="28"/>
              </w:rPr>
              <w:t>а</w:t>
            </w:r>
            <w:r w:rsidRPr="00E902E2">
              <w:rPr>
                <w:color w:val="000000"/>
                <w:szCs w:val="28"/>
              </w:rPr>
              <w:t>нета»)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C07D7B">
            <w:pPr>
              <w:rPr>
                <w:szCs w:val="28"/>
              </w:rPr>
            </w:pPr>
            <w:r w:rsidRPr="00E902E2">
              <w:rPr>
                <w:szCs w:val="28"/>
              </w:rPr>
              <w:t>Остановка «Звездная» (из г</w:t>
            </w:r>
            <w:r w:rsidRPr="00E902E2">
              <w:rPr>
                <w:szCs w:val="28"/>
              </w:rPr>
              <w:t>о</w:t>
            </w:r>
            <w:r w:rsidRPr="00E902E2">
              <w:rPr>
                <w:szCs w:val="28"/>
              </w:rPr>
              <w:t>рода), пр.Победа Револ</w:t>
            </w:r>
            <w:r w:rsidRPr="00E902E2">
              <w:rPr>
                <w:szCs w:val="28"/>
              </w:rPr>
              <w:t>ю</w:t>
            </w:r>
            <w:r w:rsidRPr="00E902E2">
              <w:rPr>
                <w:szCs w:val="28"/>
              </w:rPr>
              <w:t xml:space="preserve">ции,5/1 </w:t>
            </w:r>
          </w:p>
          <w:p w:rsidR="00ED3AD5" w:rsidRPr="00E902E2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E902E2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E86380">
            <w:pPr>
              <w:pStyle w:val="a3"/>
              <w:jc w:val="center"/>
            </w:pPr>
            <w:r w:rsidRPr="00E902E2">
              <w:t>2524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ED3AD5">
            <w:pPr>
              <w:rPr>
                <w:color w:val="000000"/>
                <w:szCs w:val="28"/>
              </w:rPr>
            </w:pPr>
            <w:r w:rsidRPr="00E902E2">
              <w:rPr>
                <w:color w:val="000000"/>
                <w:szCs w:val="28"/>
              </w:rPr>
              <w:t>Шахты, пер.Федосеева,37 (здание МБОУ "Детский сад №84)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C07D7B">
            <w:pPr>
              <w:rPr>
                <w:szCs w:val="28"/>
              </w:rPr>
            </w:pPr>
            <w:r w:rsidRPr="00E902E2">
              <w:rPr>
                <w:szCs w:val="28"/>
              </w:rPr>
              <w:t>Остановка «Швейная фабр</w:t>
            </w:r>
            <w:r w:rsidRPr="00E902E2">
              <w:rPr>
                <w:szCs w:val="28"/>
              </w:rPr>
              <w:t>и</w:t>
            </w:r>
            <w:r w:rsidRPr="00E902E2">
              <w:rPr>
                <w:szCs w:val="28"/>
              </w:rPr>
              <w:t>ка» (из города), пер.Енисейский,18б</w:t>
            </w:r>
          </w:p>
          <w:p w:rsidR="00ED3AD5" w:rsidRPr="00E902E2" w:rsidRDefault="00ED3AD5" w:rsidP="00C07D7B">
            <w:pPr>
              <w:rPr>
                <w:szCs w:val="28"/>
              </w:rPr>
            </w:pPr>
            <w:r w:rsidRPr="00E902E2">
              <w:rPr>
                <w:szCs w:val="28"/>
              </w:rPr>
              <w:t>Остановка «Техбаза» (из г</w:t>
            </w:r>
            <w:r w:rsidRPr="00E902E2">
              <w:rPr>
                <w:szCs w:val="28"/>
              </w:rPr>
              <w:t>о</w:t>
            </w:r>
            <w:r w:rsidRPr="00E902E2">
              <w:rPr>
                <w:szCs w:val="28"/>
              </w:rPr>
              <w:t>рода), ул.Федосеева,64</w:t>
            </w:r>
          </w:p>
          <w:p w:rsidR="00ED3AD5" w:rsidRPr="00E902E2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E902E2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E86380">
            <w:pPr>
              <w:pStyle w:val="a3"/>
              <w:jc w:val="center"/>
            </w:pPr>
            <w:r w:rsidRPr="00E902E2">
              <w:t>2525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ED3AD5">
            <w:pPr>
              <w:rPr>
                <w:color w:val="000000"/>
                <w:szCs w:val="28"/>
              </w:rPr>
            </w:pPr>
            <w:r w:rsidRPr="00E902E2">
              <w:rPr>
                <w:color w:val="000000"/>
                <w:szCs w:val="28"/>
              </w:rPr>
              <w:t>Шахты, ул.Ленина, 152 (здание ЗАГС г.Шахты)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C07D7B">
            <w:pPr>
              <w:rPr>
                <w:szCs w:val="28"/>
              </w:rPr>
            </w:pPr>
            <w:r w:rsidRPr="00E902E2">
              <w:rPr>
                <w:szCs w:val="28"/>
              </w:rPr>
              <w:t>остановка ПАП (из центра), ул.Ионова,85</w:t>
            </w:r>
          </w:p>
          <w:p w:rsidR="00ED3AD5" w:rsidRPr="00E902E2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E902E2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E86380">
            <w:pPr>
              <w:pStyle w:val="a3"/>
              <w:jc w:val="center"/>
            </w:pPr>
            <w:r w:rsidRPr="00E902E2">
              <w:t>2526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ED3AD5">
            <w:pPr>
              <w:rPr>
                <w:color w:val="000000"/>
                <w:szCs w:val="28"/>
              </w:rPr>
            </w:pPr>
            <w:r w:rsidRPr="00E902E2">
              <w:rPr>
                <w:color w:val="000000"/>
                <w:szCs w:val="28"/>
              </w:rPr>
              <w:t>Шахт</w:t>
            </w:r>
            <w:r w:rsidR="00E902E2">
              <w:rPr>
                <w:color w:val="000000"/>
                <w:szCs w:val="28"/>
              </w:rPr>
              <w:t>ы, ул.Советская,145 (здание МБОУ</w:t>
            </w:r>
            <w:r w:rsidRPr="00E902E2">
              <w:rPr>
                <w:color w:val="000000"/>
                <w:szCs w:val="28"/>
              </w:rPr>
              <w:t xml:space="preserve"> ДО «Станция юных техн</w:t>
            </w:r>
            <w:r w:rsidRPr="00E902E2">
              <w:rPr>
                <w:color w:val="000000"/>
                <w:szCs w:val="28"/>
              </w:rPr>
              <w:t>и</w:t>
            </w:r>
            <w:r w:rsidRPr="00E902E2">
              <w:rPr>
                <w:color w:val="000000"/>
                <w:szCs w:val="28"/>
              </w:rPr>
              <w:t>ков»)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E902E2" w:rsidRDefault="00ED3AD5" w:rsidP="00C07D7B">
            <w:pPr>
              <w:rPr>
                <w:szCs w:val="28"/>
              </w:rPr>
            </w:pPr>
            <w:r w:rsidRPr="00E902E2">
              <w:rPr>
                <w:szCs w:val="28"/>
              </w:rPr>
              <w:t>Стенд «Городская информ</w:t>
            </w:r>
            <w:r w:rsidRPr="00E902E2">
              <w:rPr>
                <w:szCs w:val="28"/>
              </w:rPr>
              <w:t>а</w:t>
            </w:r>
            <w:r w:rsidRPr="00E902E2">
              <w:rPr>
                <w:szCs w:val="28"/>
              </w:rPr>
              <w:t>ция», ул.Ленина,90а</w:t>
            </w:r>
          </w:p>
          <w:p w:rsidR="00ED3AD5" w:rsidRPr="00E902E2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6662EC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86380">
            <w:pPr>
              <w:pStyle w:val="a3"/>
              <w:jc w:val="center"/>
            </w:pPr>
            <w:r w:rsidRPr="006662EC">
              <w:t>2527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ED3AD5">
            <w:pPr>
              <w:rPr>
                <w:color w:val="000000"/>
                <w:szCs w:val="28"/>
              </w:rPr>
            </w:pPr>
            <w:r w:rsidRPr="006662EC">
              <w:rPr>
                <w:color w:val="000000"/>
                <w:szCs w:val="28"/>
              </w:rPr>
              <w:t>Шахты, ул.Майская,27а (здание МБОУ СОШ №43)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6662EC" w:rsidRDefault="00ED3AD5" w:rsidP="00C07D7B">
            <w:pPr>
              <w:rPr>
                <w:szCs w:val="28"/>
              </w:rPr>
            </w:pPr>
            <w:r w:rsidRPr="006662EC">
              <w:rPr>
                <w:szCs w:val="28"/>
              </w:rPr>
              <w:t>Стенд «Городская информ</w:t>
            </w:r>
            <w:r w:rsidRPr="006662EC">
              <w:rPr>
                <w:szCs w:val="28"/>
              </w:rPr>
              <w:t>а</w:t>
            </w:r>
            <w:r w:rsidRPr="006662EC">
              <w:rPr>
                <w:szCs w:val="28"/>
              </w:rPr>
              <w:t xml:space="preserve">ция» расположенный по бульвару Аллейному; бульвар Аллейный,11,9 </w:t>
            </w:r>
          </w:p>
          <w:p w:rsidR="00ED3AD5" w:rsidRPr="006662EC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9E5F6D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E86380">
            <w:pPr>
              <w:pStyle w:val="a3"/>
              <w:jc w:val="center"/>
            </w:pPr>
            <w:r w:rsidRPr="009E5F6D">
              <w:t>2528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ED3AD5">
            <w:pPr>
              <w:rPr>
                <w:color w:val="000000"/>
                <w:szCs w:val="28"/>
              </w:rPr>
            </w:pPr>
            <w:r w:rsidRPr="009E5F6D">
              <w:rPr>
                <w:color w:val="000000"/>
                <w:szCs w:val="28"/>
              </w:rPr>
              <w:t>Шахты, ул.Советская,155 (здание МБУК г.Шахты «ЦБС» структу</w:t>
            </w:r>
            <w:r w:rsidRPr="009E5F6D">
              <w:rPr>
                <w:color w:val="000000"/>
                <w:szCs w:val="28"/>
              </w:rPr>
              <w:t>р</w:t>
            </w:r>
            <w:r w:rsidRPr="009E5F6D">
              <w:rPr>
                <w:color w:val="000000"/>
                <w:szCs w:val="28"/>
              </w:rPr>
              <w:lastRenderedPageBreak/>
              <w:t>ное подразделение Центральная городская библиотека им. А.С.Пушкина)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C07D7B">
            <w:pPr>
              <w:rPr>
                <w:szCs w:val="28"/>
              </w:rPr>
            </w:pPr>
            <w:r w:rsidRPr="009E5F6D">
              <w:rPr>
                <w:szCs w:val="28"/>
              </w:rPr>
              <w:lastRenderedPageBreak/>
              <w:t>Остановка «Красный Ша</w:t>
            </w:r>
            <w:r w:rsidRPr="009E5F6D">
              <w:rPr>
                <w:szCs w:val="28"/>
              </w:rPr>
              <w:t>х</w:t>
            </w:r>
            <w:r w:rsidRPr="009E5F6D">
              <w:rPr>
                <w:szCs w:val="28"/>
              </w:rPr>
              <w:t>тер», ул.Советская,145</w:t>
            </w:r>
          </w:p>
          <w:p w:rsidR="00ED3AD5" w:rsidRPr="009E5F6D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9E5F6D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E86380">
            <w:pPr>
              <w:pStyle w:val="a3"/>
              <w:jc w:val="center"/>
            </w:pPr>
            <w:r w:rsidRPr="009E5F6D">
              <w:t>2529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ED3AD5">
            <w:pPr>
              <w:rPr>
                <w:color w:val="000000"/>
                <w:szCs w:val="28"/>
              </w:rPr>
            </w:pPr>
            <w:r w:rsidRPr="009E5F6D">
              <w:rPr>
                <w:color w:val="000000"/>
                <w:szCs w:val="28"/>
              </w:rPr>
              <w:t>Шахты, пер.Короткий,2 (здание МБОУ «Гимназия №10 имени В. М. Шаповалова»)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C07D7B">
            <w:pPr>
              <w:rPr>
                <w:szCs w:val="28"/>
              </w:rPr>
            </w:pPr>
            <w:r w:rsidRPr="009E5F6D">
              <w:rPr>
                <w:szCs w:val="28"/>
              </w:rPr>
              <w:t>Магазин «Ренальд», ул.Советская,4а</w:t>
            </w:r>
          </w:p>
          <w:p w:rsidR="00ED3AD5" w:rsidRPr="009E5F6D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9E5F6D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E86380">
            <w:pPr>
              <w:pStyle w:val="a3"/>
              <w:jc w:val="center"/>
            </w:pPr>
            <w:r w:rsidRPr="009E5F6D">
              <w:t>2530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ED3AD5">
            <w:pPr>
              <w:rPr>
                <w:color w:val="000000"/>
                <w:szCs w:val="28"/>
              </w:rPr>
            </w:pPr>
            <w:r w:rsidRPr="009E5F6D">
              <w:rPr>
                <w:color w:val="000000"/>
                <w:szCs w:val="28"/>
              </w:rPr>
              <w:t>Шахты, пр.Победы Револ</w:t>
            </w:r>
            <w:r w:rsidRPr="009E5F6D">
              <w:rPr>
                <w:color w:val="000000"/>
                <w:szCs w:val="28"/>
              </w:rPr>
              <w:t>ю</w:t>
            </w:r>
            <w:r w:rsidRPr="009E5F6D">
              <w:rPr>
                <w:color w:val="000000"/>
                <w:szCs w:val="28"/>
              </w:rPr>
              <w:t>ции,105 (здание МБОУ «Гимназия имени А. С. Пушкина»)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C07D7B">
            <w:pPr>
              <w:rPr>
                <w:szCs w:val="28"/>
              </w:rPr>
            </w:pPr>
            <w:r w:rsidRPr="009E5F6D">
              <w:rPr>
                <w:szCs w:val="28"/>
              </w:rPr>
              <w:t xml:space="preserve"> Остановка (в город), район Центрального рынка пр.Победа Революции,99 </w:t>
            </w:r>
          </w:p>
          <w:p w:rsidR="00ED3AD5" w:rsidRPr="009E5F6D" w:rsidRDefault="00ED3AD5" w:rsidP="00C07D7B">
            <w:pPr>
              <w:rPr>
                <w:b/>
                <w:szCs w:val="28"/>
              </w:rPr>
            </w:pPr>
          </w:p>
        </w:tc>
      </w:tr>
      <w:tr w:rsidR="00ED3AD5" w:rsidRPr="009E5F6D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E86380">
            <w:pPr>
              <w:pStyle w:val="a3"/>
              <w:jc w:val="center"/>
            </w:pPr>
            <w:r w:rsidRPr="009E5F6D">
              <w:t>2531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ED3AD5">
            <w:pPr>
              <w:rPr>
                <w:color w:val="000000"/>
                <w:szCs w:val="28"/>
              </w:rPr>
            </w:pPr>
            <w:r w:rsidRPr="009E5F6D">
              <w:rPr>
                <w:color w:val="000000"/>
                <w:szCs w:val="28"/>
              </w:rPr>
              <w:t>Шахты, ул. Баррикадная, 16 (зд</w:t>
            </w:r>
            <w:r w:rsidRPr="009E5F6D">
              <w:rPr>
                <w:color w:val="000000"/>
                <w:szCs w:val="28"/>
              </w:rPr>
              <w:t>а</w:t>
            </w:r>
            <w:r w:rsidRPr="009E5F6D">
              <w:rPr>
                <w:color w:val="000000"/>
                <w:szCs w:val="28"/>
              </w:rPr>
              <w:t>ние МБДОУ «Детский сад комб</w:t>
            </w:r>
            <w:r w:rsidRPr="009E5F6D">
              <w:rPr>
                <w:color w:val="000000"/>
                <w:szCs w:val="28"/>
              </w:rPr>
              <w:t>и</w:t>
            </w:r>
            <w:r w:rsidRPr="009E5F6D">
              <w:rPr>
                <w:color w:val="000000"/>
                <w:szCs w:val="28"/>
              </w:rPr>
              <w:t>нированного вида второй катег</w:t>
            </w:r>
            <w:r w:rsidRPr="009E5F6D">
              <w:rPr>
                <w:color w:val="000000"/>
                <w:szCs w:val="28"/>
              </w:rPr>
              <w:t>о</w:t>
            </w:r>
            <w:r w:rsidRPr="009E5F6D">
              <w:rPr>
                <w:color w:val="000000"/>
                <w:szCs w:val="28"/>
              </w:rPr>
              <w:t>рии №76 г.Шахты Ростовской о</w:t>
            </w:r>
            <w:r w:rsidRPr="009E5F6D">
              <w:rPr>
                <w:color w:val="000000"/>
                <w:szCs w:val="28"/>
              </w:rPr>
              <w:t>б</w:t>
            </w:r>
            <w:r w:rsidRPr="009E5F6D">
              <w:rPr>
                <w:color w:val="000000"/>
                <w:szCs w:val="28"/>
              </w:rPr>
              <w:t>ласти»)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C07D7B">
            <w:pPr>
              <w:rPr>
                <w:szCs w:val="28"/>
              </w:rPr>
            </w:pPr>
            <w:r w:rsidRPr="009E5F6D">
              <w:rPr>
                <w:szCs w:val="28"/>
              </w:rPr>
              <w:t>Остановочный павильон (из города) ул.Баррикадная,40 а</w:t>
            </w:r>
          </w:p>
          <w:p w:rsidR="00ED3AD5" w:rsidRPr="009E5F6D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9E5F6D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E86380">
            <w:pPr>
              <w:pStyle w:val="a3"/>
              <w:jc w:val="center"/>
            </w:pPr>
            <w:r w:rsidRPr="009E5F6D">
              <w:t>2532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ED3AD5">
            <w:pPr>
              <w:rPr>
                <w:color w:val="000000"/>
                <w:szCs w:val="28"/>
              </w:rPr>
            </w:pPr>
            <w:r w:rsidRPr="009E5F6D">
              <w:rPr>
                <w:color w:val="000000"/>
                <w:szCs w:val="28"/>
              </w:rPr>
              <w:t>Шахты, пер.Короткий,2 (здание МБОУ «Гимназия №10 имени В. М. Шаповалова»)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C07D7B">
            <w:pPr>
              <w:rPr>
                <w:szCs w:val="28"/>
              </w:rPr>
            </w:pPr>
            <w:r w:rsidRPr="009E5F6D">
              <w:rPr>
                <w:szCs w:val="28"/>
              </w:rPr>
              <w:t>Торговый павильон по ул.Космодемьянской</w:t>
            </w:r>
          </w:p>
          <w:p w:rsidR="00ED3AD5" w:rsidRPr="009E5F6D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9E5F6D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E86380">
            <w:pPr>
              <w:pStyle w:val="a3"/>
              <w:jc w:val="center"/>
            </w:pPr>
            <w:r w:rsidRPr="009E5F6D">
              <w:t>2533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ED3AD5">
            <w:pPr>
              <w:rPr>
                <w:color w:val="000000"/>
                <w:szCs w:val="28"/>
              </w:rPr>
            </w:pPr>
            <w:r w:rsidRPr="009E5F6D">
              <w:rPr>
                <w:color w:val="000000"/>
                <w:szCs w:val="28"/>
              </w:rPr>
              <w:t>Шахты, ул.Стрельникова,40 (зд</w:t>
            </w:r>
            <w:r w:rsidRPr="009E5F6D">
              <w:rPr>
                <w:color w:val="000000"/>
                <w:szCs w:val="28"/>
              </w:rPr>
              <w:t>а</w:t>
            </w:r>
            <w:r w:rsidRPr="009E5F6D">
              <w:rPr>
                <w:color w:val="000000"/>
                <w:szCs w:val="28"/>
              </w:rPr>
              <w:t>ние МБОУ СОШ №9)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C07D7B">
            <w:pPr>
              <w:rPr>
                <w:szCs w:val="28"/>
              </w:rPr>
            </w:pPr>
            <w:r w:rsidRPr="009E5F6D">
              <w:rPr>
                <w:szCs w:val="28"/>
              </w:rPr>
              <w:t>Остановка Минусинская, пр.Победа Революции,127а</w:t>
            </w:r>
          </w:p>
          <w:p w:rsidR="00ED3AD5" w:rsidRPr="009E5F6D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9E5F6D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E86380">
            <w:pPr>
              <w:pStyle w:val="a3"/>
              <w:jc w:val="center"/>
            </w:pPr>
            <w:r w:rsidRPr="009E5F6D">
              <w:t>2534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ED3AD5">
            <w:pPr>
              <w:rPr>
                <w:color w:val="000000"/>
                <w:szCs w:val="28"/>
              </w:rPr>
            </w:pPr>
            <w:r w:rsidRPr="009E5F6D">
              <w:rPr>
                <w:color w:val="000000"/>
                <w:szCs w:val="28"/>
              </w:rPr>
              <w:t>Шахты, ул.Стрельникова,40 (зд</w:t>
            </w:r>
            <w:r w:rsidRPr="009E5F6D">
              <w:rPr>
                <w:color w:val="000000"/>
                <w:szCs w:val="28"/>
              </w:rPr>
              <w:t>а</w:t>
            </w:r>
            <w:r w:rsidRPr="009E5F6D">
              <w:rPr>
                <w:color w:val="000000"/>
                <w:szCs w:val="28"/>
              </w:rPr>
              <w:t>ние МБОУ СОШ №9)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C07D7B">
            <w:pPr>
              <w:rPr>
                <w:szCs w:val="28"/>
              </w:rPr>
            </w:pPr>
            <w:r w:rsidRPr="009E5F6D">
              <w:rPr>
                <w:szCs w:val="28"/>
              </w:rPr>
              <w:t>Остановка пос.Гагарина – конечная, ул.Стрельникова,2</w:t>
            </w:r>
          </w:p>
          <w:p w:rsidR="00ED3AD5" w:rsidRPr="009E5F6D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9E5F6D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E86380">
            <w:pPr>
              <w:pStyle w:val="a3"/>
              <w:jc w:val="center"/>
            </w:pPr>
            <w:r w:rsidRPr="009E5F6D">
              <w:t>2535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ED3AD5">
            <w:pPr>
              <w:rPr>
                <w:color w:val="000000"/>
                <w:szCs w:val="28"/>
              </w:rPr>
            </w:pPr>
            <w:r w:rsidRPr="009E5F6D">
              <w:rPr>
                <w:color w:val="000000"/>
                <w:szCs w:val="28"/>
              </w:rPr>
              <w:t>Шахты, ул. Красинская, 42-а (зд</w:t>
            </w:r>
            <w:r w:rsidRPr="009E5F6D">
              <w:rPr>
                <w:color w:val="000000"/>
                <w:szCs w:val="28"/>
              </w:rPr>
              <w:t>а</w:t>
            </w:r>
            <w:r w:rsidRPr="009E5F6D">
              <w:rPr>
                <w:color w:val="000000"/>
                <w:szCs w:val="28"/>
              </w:rPr>
              <w:t>ние МБУК «ГДК и К» структу</w:t>
            </w:r>
            <w:r w:rsidRPr="009E5F6D">
              <w:rPr>
                <w:color w:val="000000"/>
                <w:szCs w:val="28"/>
              </w:rPr>
              <w:t>р</w:t>
            </w:r>
            <w:r w:rsidRPr="009E5F6D">
              <w:rPr>
                <w:color w:val="000000"/>
                <w:szCs w:val="28"/>
              </w:rPr>
              <w:t>ное подразделение клуб им. Л. Красина)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C07D7B">
            <w:pPr>
              <w:rPr>
                <w:szCs w:val="28"/>
              </w:rPr>
            </w:pPr>
            <w:r w:rsidRPr="009E5F6D">
              <w:rPr>
                <w:szCs w:val="28"/>
              </w:rPr>
              <w:t>Остановка «Клуб», ул.Красинская</w:t>
            </w:r>
          </w:p>
          <w:p w:rsidR="00ED3AD5" w:rsidRPr="009E5F6D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9E5F6D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E86380">
            <w:pPr>
              <w:pStyle w:val="a3"/>
              <w:jc w:val="center"/>
            </w:pPr>
            <w:r w:rsidRPr="009E5F6D">
              <w:t>2536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ED3AD5">
            <w:pPr>
              <w:rPr>
                <w:color w:val="000000"/>
                <w:szCs w:val="28"/>
              </w:rPr>
            </w:pPr>
            <w:r w:rsidRPr="009E5F6D">
              <w:rPr>
                <w:color w:val="000000"/>
                <w:szCs w:val="28"/>
              </w:rPr>
              <w:t>Шахты, ул. Красинская, 42-а (зд</w:t>
            </w:r>
            <w:r w:rsidRPr="009E5F6D">
              <w:rPr>
                <w:color w:val="000000"/>
                <w:szCs w:val="28"/>
              </w:rPr>
              <w:t>а</w:t>
            </w:r>
            <w:r w:rsidRPr="009E5F6D">
              <w:rPr>
                <w:color w:val="000000"/>
                <w:szCs w:val="28"/>
              </w:rPr>
              <w:t>ние МБУК «ГДК и К» структу</w:t>
            </w:r>
            <w:r w:rsidRPr="009E5F6D">
              <w:rPr>
                <w:color w:val="000000"/>
                <w:szCs w:val="28"/>
              </w:rPr>
              <w:t>р</w:t>
            </w:r>
            <w:r w:rsidRPr="009E5F6D">
              <w:rPr>
                <w:color w:val="000000"/>
                <w:szCs w:val="28"/>
              </w:rPr>
              <w:t>ное подразделение клуб им. Л. Красина)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C07D7B">
            <w:pPr>
              <w:rPr>
                <w:szCs w:val="28"/>
              </w:rPr>
            </w:pPr>
            <w:r w:rsidRPr="009E5F6D">
              <w:rPr>
                <w:szCs w:val="28"/>
              </w:rPr>
              <w:t>Ул.Мечникова,33а (магазин)</w:t>
            </w:r>
          </w:p>
          <w:p w:rsidR="00ED3AD5" w:rsidRPr="009E5F6D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9E5F6D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E86380">
            <w:pPr>
              <w:pStyle w:val="a3"/>
              <w:jc w:val="center"/>
            </w:pPr>
            <w:r w:rsidRPr="009E5F6D">
              <w:t>2537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ED3AD5">
            <w:pPr>
              <w:rPr>
                <w:color w:val="000000"/>
                <w:szCs w:val="28"/>
              </w:rPr>
            </w:pPr>
            <w:r w:rsidRPr="009E5F6D">
              <w:rPr>
                <w:color w:val="000000"/>
                <w:szCs w:val="28"/>
              </w:rPr>
              <w:t xml:space="preserve">Шахты, ул.Азовская,46 (МБОУ СОШ №27 имени Д.И.Донского)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C07D7B">
            <w:pPr>
              <w:rPr>
                <w:szCs w:val="28"/>
              </w:rPr>
            </w:pPr>
            <w:r w:rsidRPr="009E5F6D">
              <w:rPr>
                <w:szCs w:val="28"/>
              </w:rPr>
              <w:t>Остановка «Шахтинский к</w:t>
            </w:r>
            <w:r w:rsidRPr="009E5F6D">
              <w:rPr>
                <w:szCs w:val="28"/>
              </w:rPr>
              <w:t>а</w:t>
            </w:r>
            <w:r w:rsidRPr="009E5F6D">
              <w:rPr>
                <w:szCs w:val="28"/>
              </w:rPr>
              <w:t>зачий кадетский корпус» (из города), ул.Красинская,61</w:t>
            </w:r>
          </w:p>
          <w:p w:rsidR="00ED3AD5" w:rsidRPr="009E5F6D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9E5F6D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E86380">
            <w:pPr>
              <w:pStyle w:val="a3"/>
              <w:jc w:val="center"/>
            </w:pPr>
            <w:r w:rsidRPr="009E5F6D">
              <w:t>2538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ED3AD5">
            <w:pPr>
              <w:rPr>
                <w:color w:val="000000"/>
                <w:szCs w:val="28"/>
              </w:rPr>
            </w:pPr>
            <w:r w:rsidRPr="009E5F6D">
              <w:rPr>
                <w:color w:val="000000"/>
                <w:szCs w:val="28"/>
              </w:rPr>
              <w:t xml:space="preserve">Шахты, ул.Сельская 42 (здание </w:t>
            </w:r>
            <w:r w:rsidR="009E5F6D" w:rsidRPr="009E5F6D">
              <w:rPr>
                <w:noProof/>
                <w:szCs w:val="28"/>
              </w:rPr>
              <w:t>ГБОУ РО -  Кадетская школа-интернат «Шахтинский Я.П.Бакланова казачий кадетский корпус»</w:t>
            </w:r>
            <w:r w:rsidRPr="009E5F6D">
              <w:rPr>
                <w:color w:val="000000"/>
                <w:szCs w:val="28"/>
              </w:rPr>
              <w:t>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9E5F6D" w:rsidRDefault="00ED3AD5" w:rsidP="00C07D7B">
            <w:pPr>
              <w:rPr>
                <w:szCs w:val="28"/>
              </w:rPr>
            </w:pPr>
            <w:r w:rsidRPr="009E5F6D">
              <w:rPr>
                <w:szCs w:val="28"/>
              </w:rPr>
              <w:t>остановка Детский сад (в центр), ул.Красинская,82а</w:t>
            </w:r>
          </w:p>
          <w:p w:rsidR="00ED3AD5" w:rsidRPr="009E5F6D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38E9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38E9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38E9" w:rsidRDefault="00ED3AD5" w:rsidP="00E86380">
            <w:pPr>
              <w:pStyle w:val="a3"/>
              <w:jc w:val="center"/>
            </w:pPr>
            <w:r w:rsidRPr="002538E9">
              <w:t>2539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38E9" w:rsidRDefault="00ED3AD5" w:rsidP="00ED3AD5">
            <w:pPr>
              <w:rPr>
                <w:color w:val="000000"/>
                <w:szCs w:val="28"/>
              </w:rPr>
            </w:pPr>
            <w:r w:rsidRPr="002538E9">
              <w:rPr>
                <w:color w:val="000000"/>
                <w:szCs w:val="28"/>
              </w:rPr>
              <w:t>Шахты, ул.Энтузиастов, 103 (зд</w:t>
            </w:r>
            <w:r w:rsidRPr="002538E9">
              <w:rPr>
                <w:color w:val="000000"/>
                <w:szCs w:val="28"/>
              </w:rPr>
              <w:t>а</w:t>
            </w:r>
            <w:r w:rsidRPr="002538E9">
              <w:rPr>
                <w:color w:val="000000"/>
                <w:szCs w:val="28"/>
              </w:rPr>
              <w:t xml:space="preserve">ние МБУ ДО г.Шахты «Школа </w:t>
            </w:r>
            <w:r w:rsidRPr="002538E9">
              <w:rPr>
                <w:color w:val="000000"/>
                <w:szCs w:val="28"/>
              </w:rPr>
              <w:lastRenderedPageBreak/>
              <w:t>искусств» - Центр искусств им. М.А.Балакирева)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38E9" w:rsidRDefault="00ED3AD5" w:rsidP="00C07D7B">
            <w:pPr>
              <w:rPr>
                <w:szCs w:val="28"/>
              </w:rPr>
            </w:pPr>
            <w:r w:rsidRPr="002538E9">
              <w:rPr>
                <w:szCs w:val="28"/>
              </w:rPr>
              <w:lastRenderedPageBreak/>
              <w:t>Остановка «Хлебозавод» (в город), ул.Красинская,118а</w:t>
            </w:r>
          </w:p>
          <w:p w:rsidR="00ED3AD5" w:rsidRPr="002538E9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38E9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38E9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38E9" w:rsidRDefault="00ED3AD5" w:rsidP="00E86380">
            <w:pPr>
              <w:pStyle w:val="a3"/>
              <w:jc w:val="center"/>
            </w:pPr>
            <w:r w:rsidRPr="002538E9">
              <w:t>2540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38E9" w:rsidRDefault="00ED3AD5" w:rsidP="00ED3AD5">
            <w:pPr>
              <w:rPr>
                <w:color w:val="000000"/>
                <w:szCs w:val="28"/>
              </w:rPr>
            </w:pPr>
            <w:r w:rsidRPr="002538E9">
              <w:rPr>
                <w:color w:val="000000"/>
                <w:szCs w:val="28"/>
              </w:rPr>
              <w:t>Шахты, ул.Парковая, 2б (здание МБОУ СОШ №22)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38E9" w:rsidRDefault="00520FFC" w:rsidP="004814D9">
            <w:pPr>
              <w:rPr>
                <w:szCs w:val="28"/>
              </w:rPr>
            </w:pPr>
            <w:r w:rsidRPr="002538E9">
              <w:rPr>
                <w:szCs w:val="28"/>
              </w:rPr>
              <w:t xml:space="preserve"> </w:t>
            </w:r>
            <w:r w:rsidR="00ED3AD5" w:rsidRPr="002538E9">
              <w:rPr>
                <w:szCs w:val="28"/>
              </w:rPr>
              <w:t>Остановка Гипрошахт (из г</w:t>
            </w:r>
            <w:r w:rsidR="00ED3AD5" w:rsidRPr="002538E9">
              <w:rPr>
                <w:szCs w:val="28"/>
              </w:rPr>
              <w:t>о</w:t>
            </w:r>
            <w:r w:rsidR="00ED3AD5" w:rsidRPr="002538E9">
              <w:rPr>
                <w:szCs w:val="28"/>
              </w:rPr>
              <w:t xml:space="preserve">рода), ул.Парковая,6  </w:t>
            </w:r>
          </w:p>
          <w:p w:rsidR="00ED3AD5" w:rsidRPr="002538E9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38E9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38E9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38E9" w:rsidRDefault="00ED3AD5" w:rsidP="00E86380">
            <w:pPr>
              <w:pStyle w:val="a3"/>
              <w:jc w:val="center"/>
            </w:pPr>
            <w:r w:rsidRPr="002538E9">
              <w:t>2541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38E9" w:rsidRDefault="00ED3AD5" w:rsidP="00ED3AD5">
            <w:pPr>
              <w:rPr>
                <w:color w:val="000000"/>
                <w:szCs w:val="28"/>
              </w:rPr>
            </w:pPr>
            <w:r w:rsidRPr="002538E9">
              <w:rPr>
                <w:color w:val="000000"/>
                <w:szCs w:val="28"/>
              </w:rPr>
              <w:t>Шахты, ул.Парковая, 2б (здание МБОУ СОШ №22)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38E9" w:rsidRDefault="00ED3AD5" w:rsidP="004814D9">
            <w:pPr>
              <w:rPr>
                <w:szCs w:val="28"/>
              </w:rPr>
            </w:pPr>
            <w:r w:rsidRPr="002538E9">
              <w:rPr>
                <w:szCs w:val="28"/>
              </w:rPr>
              <w:t>Рынок, ул.Парковая,7</w:t>
            </w:r>
          </w:p>
          <w:p w:rsidR="00ED3AD5" w:rsidRPr="002538E9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38E9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38E9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38E9" w:rsidRDefault="00ED3AD5" w:rsidP="00E86380">
            <w:pPr>
              <w:pStyle w:val="a3"/>
              <w:jc w:val="center"/>
            </w:pPr>
            <w:r w:rsidRPr="002538E9">
              <w:t>2542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38E9" w:rsidRDefault="00ED3AD5" w:rsidP="00ED3AD5">
            <w:pPr>
              <w:rPr>
                <w:color w:val="000000"/>
                <w:szCs w:val="28"/>
              </w:rPr>
            </w:pPr>
            <w:r w:rsidRPr="002538E9">
              <w:rPr>
                <w:color w:val="000000"/>
                <w:szCs w:val="28"/>
              </w:rPr>
              <w:t>Шахты, ул.Волошиной,20 (здание МБОУ СОШ №23)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38E9" w:rsidRDefault="00ED3AD5" w:rsidP="004814D9">
            <w:pPr>
              <w:rPr>
                <w:szCs w:val="28"/>
              </w:rPr>
            </w:pPr>
            <w:r w:rsidRPr="002538E9">
              <w:rPr>
                <w:szCs w:val="28"/>
              </w:rPr>
              <w:t>Остановка «10 магазин» (из города), ул.Хабарова,35а</w:t>
            </w:r>
          </w:p>
          <w:p w:rsidR="00ED3AD5" w:rsidRPr="002538E9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38E9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38E9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38E9" w:rsidRDefault="00ED3AD5" w:rsidP="00E86380">
            <w:pPr>
              <w:pStyle w:val="a3"/>
              <w:jc w:val="center"/>
            </w:pPr>
            <w:r w:rsidRPr="002538E9">
              <w:t>2543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38E9" w:rsidRDefault="00ED3AD5" w:rsidP="00ED3AD5">
            <w:pPr>
              <w:rPr>
                <w:color w:val="000000"/>
                <w:szCs w:val="28"/>
              </w:rPr>
            </w:pPr>
            <w:r w:rsidRPr="002538E9">
              <w:rPr>
                <w:color w:val="000000"/>
                <w:szCs w:val="28"/>
              </w:rPr>
              <w:t>Шахты, ул.Волошиной,20 (здание МБОУ СОШ №23)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38E9" w:rsidRDefault="00ED3AD5" w:rsidP="004814D9">
            <w:pPr>
              <w:rPr>
                <w:szCs w:val="28"/>
              </w:rPr>
            </w:pPr>
            <w:r w:rsidRPr="002538E9">
              <w:rPr>
                <w:szCs w:val="28"/>
              </w:rPr>
              <w:t>Остановка Баррикадная к</w:t>
            </w:r>
            <w:r w:rsidRPr="002538E9">
              <w:rPr>
                <w:szCs w:val="28"/>
              </w:rPr>
              <w:t>о</w:t>
            </w:r>
            <w:r w:rsidRPr="002538E9">
              <w:rPr>
                <w:szCs w:val="28"/>
              </w:rPr>
              <w:t>нечная (в центр)</w:t>
            </w:r>
          </w:p>
          <w:p w:rsidR="00ED3AD5" w:rsidRPr="002538E9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2544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D3AD5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Шахты,ул.Михайлова,6 (здание МУЗ «Городская поликлиника №4»)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4814D9">
            <w:pPr>
              <w:jc w:val="both"/>
              <w:rPr>
                <w:szCs w:val="28"/>
              </w:rPr>
            </w:pPr>
            <w:r w:rsidRPr="00254E21">
              <w:rPr>
                <w:szCs w:val="28"/>
              </w:rPr>
              <w:t xml:space="preserve">Остановка Константиновская конечная, ул.Константиновская,5 </w:t>
            </w:r>
          </w:p>
          <w:p w:rsidR="00ED3AD5" w:rsidRPr="00254E21" w:rsidRDefault="00ED3AD5" w:rsidP="004814D9">
            <w:pPr>
              <w:jc w:val="both"/>
              <w:rPr>
                <w:szCs w:val="28"/>
              </w:rPr>
            </w:pPr>
            <w:r w:rsidRPr="00254E21">
              <w:rPr>
                <w:szCs w:val="28"/>
              </w:rPr>
              <w:t>ДК им.О.Мешковой, ул.Михайлова,1 (стенд)</w:t>
            </w:r>
          </w:p>
          <w:p w:rsidR="00ED3AD5" w:rsidRPr="00254E21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2545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D3AD5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 ул.Сапрыкина,5 (здание МБОУ СОШ №25 им. А.Коренева)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4814D9">
            <w:pPr>
              <w:rPr>
                <w:szCs w:val="28"/>
              </w:rPr>
            </w:pPr>
            <w:r w:rsidRPr="00254E21">
              <w:rPr>
                <w:szCs w:val="28"/>
              </w:rPr>
              <w:t>Остановка «Воровского» (в город), ул.Свободная,41б</w:t>
            </w:r>
          </w:p>
          <w:p w:rsidR="00ED3AD5" w:rsidRPr="00254E21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2546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D3AD5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 ул.Сапрыкина,5 (здание МБОУ СОШ №25 им. А.Коренева)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4814D9">
            <w:pPr>
              <w:rPr>
                <w:szCs w:val="28"/>
              </w:rPr>
            </w:pPr>
            <w:r w:rsidRPr="00254E21">
              <w:rPr>
                <w:szCs w:val="28"/>
              </w:rPr>
              <w:t>Остановки «Репина» ул.Свободная,110б (из гор</w:t>
            </w:r>
            <w:r w:rsidRPr="00254E21">
              <w:rPr>
                <w:szCs w:val="28"/>
              </w:rPr>
              <w:t>о</w:t>
            </w:r>
            <w:r w:rsidRPr="00254E21">
              <w:rPr>
                <w:szCs w:val="28"/>
              </w:rPr>
              <w:t>да), ул.Шоссейная,118 (в г</w:t>
            </w:r>
            <w:r w:rsidRPr="00254E21">
              <w:rPr>
                <w:szCs w:val="28"/>
              </w:rPr>
              <w:t>о</w:t>
            </w:r>
            <w:r w:rsidRPr="00254E21">
              <w:rPr>
                <w:szCs w:val="28"/>
              </w:rPr>
              <w:t>род)</w:t>
            </w:r>
          </w:p>
          <w:p w:rsidR="00ED3AD5" w:rsidRPr="00254E21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2547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D3AD5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 ул.Врубовая,27/29 (здание МБОУ ООШ №28)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4814D9">
            <w:pPr>
              <w:rPr>
                <w:szCs w:val="28"/>
              </w:rPr>
            </w:pPr>
            <w:r w:rsidRPr="00254E21">
              <w:rPr>
                <w:szCs w:val="28"/>
              </w:rPr>
              <w:t>Остановка «1-е пересечение» (в город), ул.Шоссейная,170</w:t>
            </w:r>
          </w:p>
          <w:p w:rsidR="00ED3AD5" w:rsidRPr="00254E21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2548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D3AD5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 ул.Врубовая,27/29 (здание МБОУ ООШ №28)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4814D9">
            <w:pPr>
              <w:rPr>
                <w:szCs w:val="28"/>
              </w:rPr>
            </w:pPr>
            <w:r w:rsidRPr="00254E21">
              <w:rPr>
                <w:szCs w:val="28"/>
              </w:rPr>
              <w:t>ул.Врубовая,17 (остановка)</w:t>
            </w:r>
          </w:p>
          <w:p w:rsidR="00ED3AD5" w:rsidRPr="00254E21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2549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D3AD5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 ул.60 лет Победы, 45 (здание МБОУ СОШ №39  имени Героя Советского Союза А.Н.Колесникова)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4814D9">
            <w:pPr>
              <w:rPr>
                <w:szCs w:val="28"/>
              </w:rPr>
            </w:pPr>
            <w:r w:rsidRPr="00254E21">
              <w:rPr>
                <w:szCs w:val="28"/>
              </w:rPr>
              <w:t>Информационный стенд в районе остановки ул.60 лет Победы,5</w:t>
            </w:r>
          </w:p>
          <w:p w:rsidR="00ED3AD5" w:rsidRPr="00254E21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2550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D3AD5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 пер.Фучика, 8-а (здание МБОУ СОШ №40)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4814D9">
            <w:pPr>
              <w:rPr>
                <w:szCs w:val="28"/>
              </w:rPr>
            </w:pPr>
            <w:r w:rsidRPr="00254E21">
              <w:rPr>
                <w:szCs w:val="28"/>
              </w:rPr>
              <w:t xml:space="preserve"> Остановка Космическая (в центр, из центра), пер.Кислородный – ул.Космическая </w:t>
            </w:r>
          </w:p>
          <w:p w:rsidR="00ED3AD5" w:rsidRPr="00254E21" w:rsidRDefault="00ED3AD5" w:rsidP="004814D9">
            <w:pPr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2551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D3AD5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 пер.Фучика, 8-а (здание МБОУ СОШ №40)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4814D9">
            <w:pPr>
              <w:rPr>
                <w:szCs w:val="28"/>
              </w:rPr>
            </w:pPr>
            <w:r w:rsidRPr="00254E21">
              <w:rPr>
                <w:szCs w:val="28"/>
              </w:rPr>
              <w:t>Остановочный павильон «З</w:t>
            </w:r>
            <w:r w:rsidRPr="00254E21">
              <w:rPr>
                <w:szCs w:val="28"/>
              </w:rPr>
              <w:t>а</w:t>
            </w:r>
            <w:r w:rsidRPr="00254E21">
              <w:rPr>
                <w:szCs w:val="28"/>
              </w:rPr>
              <w:t xml:space="preserve">водская-Фучика», </w:t>
            </w:r>
            <w:r w:rsidRPr="00254E21">
              <w:rPr>
                <w:szCs w:val="28"/>
              </w:rPr>
              <w:lastRenderedPageBreak/>
              <w:t>ул.Заводская,36</w:t>
            </w:r>
          </w:p>
          <w:p w:rsidR="00ED3AD5" w:rsidRPr="00254E21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2552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D3AD5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 пер.Монгольский,25 (зд</w:t>
            </w:r>
            <w:r w:rsidRPr="00254E21">
              <w:rPr>
                <w:color w:val="000000"/>
                <w:szCs w:val="28"/>
              </w:rPr>
              <w:t>а</w:t>
            </w:r>
            <w:r w:rsidRPr="00254E21">
              <w:rPr>
                <w:color w:val="000000"/>
                <w:szCs w:val="28"/>
              </w:rPr>
              <w:t>ние МБОУ СОШ №40)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4814D9">
            <w:pPr>
              <w:jc w:val="both"/>
              <w:rPr>
                <w:szCs w:val="28"/>
              </w:rPr>
            </w:pPr>
            <w:r w:rsidRPr="00254E21">
              <w:rPr>
                <w:szCs w:val="28"/>
              </w:rPr>
              <w:t>Остановочный павильон, в районе Торгового павильона ООО «Центральное»,</w:t>
            </w:r>
          </w:p>
          <w:p w:rsidR="00ED3AD5" w:rsidRPr="00254E21" w:rsidRDefault="00ED3AD5" w:rsidP="004814D9">
            <w:pPr>
              <w:jc w:val="both"/>
              <w:rPr>
                <w:szCs w:val="28"/>
              </w:rPr>
            </w:pPr>
            <w:r w:rsidRPr="00254E21">
              <w:rPr>
                <w:szCs w:val="28"/>
              </w:rPr>
              <w:t>ул.Величко,23</w:t>
            </w:r>
          </w:p>
          <w:p w:rsidR="00ED3AD5" w:rsidRPr="00254E21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2553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D3AD5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 ул.Осовиахима, 12 (зд</w:t>
            </w:r>
            <w:r w:rsidRPr="00254E21">
              <w:rPr>
                <w:color w:val="000000"/>
                <w:szCs w:val="28"/>
              </w:rPr>
              <w:t>а</w:t>
            </w:r>
            <w:r w:rsidRPr="00254E21">
              <w:rPr>
                <w:color w:val="000000"/>
                <w:szCs w:val="28"/>
              </w:rPr>
              <w:t>ние ИП Тушминцев А.В.)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4814D9">
            <w:pPr>
              <w:rPr>
                <w:szCs w:val="28"/>
              </w:rPr>
            </w:pPr>
            <w:r w:rsidRPr="00254E21">
              <w:rPr>
                <w:szCs w:val="28"/>
              </w:rPr>
              <w:t>Остановки автобуса «Севе</w:t>
            </w:r>
            <w:r w:rsidRPr="00254E21">
              <w:rPr>
                <w:szCs w:val="28"/>
              </w:rPr>
              <w:t>р</w:t>
            </w:r>
            <w:r w:rsidRPr="00254E21">
              <w:rPr>
                <w:szCs w:val="28"/>
              </w:rPr>
              <w:t>ный переезд» (из города), ул.Горняцкая,2а (в город), ул.Горняцкая,1</w:t>
            </w:r>
          </w:p>
          <w:p w:rsidR="00ED3AD5" w:rsidRPr="00254E21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2554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D3AD5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 ул.Жукова, 4-А, МБУ ДО г.Шахты "Школа Искусств", структурное подразделение Центр Иску</w:t>
            </w:r>
            <w:r w:rsidRPr="00254E21">
              <w:rPr>
                <w:color w:val="000000"/>
                <w:szCs w:val="28"/>
              </w:rPr>
              <w:t>с</w:t>
            </w:r>
            <w:r w:rsidRPr="00254E21">
              <w:rPr>
                <w:color w:val="000000"/>
                <w:szCs w:val="28"/>
              </w:rPr>
              <w:t>ств им.В.А.Серова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4814D9">
            <w:pPr>
              <w:rPr>
                <w:szCs w:val="28"/>
              </w:rPr>
            </w:pPr>
            <w:r w:rsidRPr="00254E21">
              <w:rPr>
                <w:szCs w:val="28"/>
              </w:rPr>
              <w:t>Остановка «Красная Роза» (в город), ул.Шапкина,48</w:t>
            </w:r>
          </w:p>
          <w:p w:rsidR="00ED3AD5" w:rsidRPr="00254E21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2555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D3AD5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 ул.Милиционная,20 (зд</w:t>
            </w:r>
            <w:r w:rsidRPr="00254E21">
              <w:rPr>
                <w:color w:val="000000"/>
                <w:szCs w:val="28"/>
              </w:rPr>
              <w:t>а</w:t>
            </w:r>
            <w:r w:rsidRPr="00254E21">
              <w:rPr>
                <w:color w:val="000000"/>
                <w:szCs w:val="28"/>
              </w:rPr>
              <w:t>ние МБОУ СОШ №31)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4814D9">
            <w:pPr>
              <w:rPr>
                <w:szCs w:val="28"/>
              </w:rPr>
            </w:pPr>
            <w:r w:rsidRPr="00254E21">
              <w:rPr>
                <w:szCs w:val="28"/>
              </w:rPr>
              <w:t>Остановка «Мясокомбинат» (в центр), пер.Тамбовский,6а</w:t>
            </w:r>
          </w:p>
          <w:p w:rsidR="00ED3AD5" w:rsidRPr="00254E21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2556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D3AD5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 ул.Жукова, 4-А, МБУ ДО г.Шахты "Школа Искусств", структурное подразделение Центр Иску</w:t>
            </w:r>
            <w:r w:rsidRPr="00254E21">
              <w:rPr>
                <w:color w:val="000000"/>
                <w:szCs w:val="28"/>
              </w:rPr>
              <w:t>с</w:t>
            </w:r>
            <w:r w:rsidRPr="00254E21">
              <w:rPr>
                <w:color w:val="000000"/>
                <w:szCs w:val="28"/>
              </w:rPr>
              <w:t>ств им.В.А.Серова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4814D9">
            <w:pPr>
              <w:rPr>
                <w:szCs w:val="28"/>
              </w:rPr>
            </w:pPr>
            <w:r w:rsidRPr="00254E21">
              <w:rPr>
                <w:szCs w:val="28"/>
              </w:rPr>
              <w:t xml:space="preserve">Остановка «Мясокомбинат» (в город), пр.Ленинского Комсомола,2 </w:t>
            </w:r>
          </w:p>
          <w:p w:rsidR="00ED3AD5" w:rsidRPr="00254E21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2557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D3AD5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 ул.Жукова, 4-А, МБУ ДО г.Шахты "Школа Искусств", структурное подразделение Центр Иску</w:t>
            </w:r>
            <w:r w:rsidRPr="00254E21">
              <w:rPr>
                <w:color w:val="000000"/>
                <w:szCs w:val="28"/>
              </w:rPr>
              <w:t>с</w:t>
            </w:r>
            <w:r w:rsidRPr="00254E21">
              <w:rPr>
                <w:color w:val="000000"/>
                <w:szCs w:val="28"/>
              </w:rPr>
              <w:t>ств им.В.А.Серова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4814D9">
            <w:pPr>
              <w:jc w:val="both"/>
              <w:rPr>
                <w:szCs w:val="28"/>
              </w:rPr>
            </w:pPr>
            <w:r w:rsidRPr="00254E21">
              <w:rPr>
                <w:szCs w:val="28"/>
              </w:rPr>
              <w:t>Остановка в районе магазина по ул.8 Марта</w:t>
            </w:r>
          </w:p>
          <w:p w:rsidR="00ED3AD5" w:rsidRPr="00254E21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2558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D3AD5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 цл.Островского, 15 (зд</w:t>
            </w:r>
            <w:r w:rsidRPr="00254E21">
              <w:rPr>
                <w:color w:val="000000"/>
                <w:szCs w:val="28"/>
              </w:rPr>
              <w:t>а</w:t>
            </w:r>
            <w:r w:rsidR="00254E21" w:rsidRPr="00254E21">
              <w:rPr>
                <w:color w:val="000000"/>
                <w:szCs w:val="28"/>
              </w:rPr>
              <w:t>ние М</w:t>
            </w:r>
            <w:r w:rsidRPr="00254E21">
              <w:rPr>
                <w:color w:val="000000"/>
                <w:szCs w:val="28"/>
              </w:rPr>
              <w:t>БУ ДО г.Шахты "Школа искусств" структурное подразд</w:t>
            </w:r>
            <w:r w:rsidRPr="00254E21">
              <w:rPr>
                <w:color w:val="000000"/>
                <w:szCs w:val="28"/>
              </w:rPr>
              <w:t>е</w:t>
            </w:r>
            <w:r w:rsidRPr="00254E21">
              <w:rPr>
                <w:color w:val="000000"/>
                <w:szCs w:val="28"/>
              </w:rPr>
              <w:t>ление Центр искусств им.П.И.Чайковского)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4814D9">
            <w:pPr>
              <w:rPr>
                <w:szCs w:val="28"/>
              </w:rPr>
            </w:pPr>
            <w:r w:rsidRPr="00254E21">
              <w:rPr>
                <w:szCs w:val="28"/>
              </w:rPr>
              <w:t>Стенд «Городская информ</w:t>
            </w:r>
            <w:r w:rsidRPr="00254E21">
              <w:rPr>
                <w:szCs w:val="28"/>
              </w:rPr>
              <w:t>а</w:t>
            </w:r>
            <w:r w:rsidRPr="00254E21">
              <w:rPr>
                <w:szCs w:val="28"/>
              </w:rPr>
              <w:t>ция» ул.Фадеева,26</w:t>
            </w:r>
          </w:p>
          <w:p w:rsidR="00ED3AD5" w:rsidRPr="00254E21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2559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D3AD5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 ул.Островского, 26 (зд</w:t>
            </w:r>
            <w:r w:rsidRPr="00254E21">
              <w:rPr>
                <w:color w:val="000000"/>
                <w:szCs w:val="28"/>
              </w:rPr>
              <w:t>а</w:t>
            </w:r>
            <w:r w:rsidRPr="00254E21">
              <w:rPr>
                <w:color w:val="000000"/>
                <w:szCs w:val="28"/>
              </w:rPr>
              <w:t>ние МБОУ СОШ №37)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520FFC" w:rsidP="004814D9">
            <w:pPr>
              <w:rPr>
                <w:szCs w:val="28"/>
              </w:rPr>
            </w:pPr>
            <w:r w:rsidRPr="00254E21">
              <w:rPr>
                <w:szCs w:val="28"/>
              </w:rPr>
              <w:t>Стенд «Городская информ</w:t>
            </w:r>
            <w:r w:rsidRPr="00254E21">
              <w:rPr>
                <w:szCs w:val="28"/>
              </w:rPr>
              <w:t>а</w:t>
            </w:r>
            <w:r w:rsidRPr="00254E21">
              <w:rPr>
                <w:szCs w:val="28"/>
              </w:rPr>
              <w:t xml:space="preserve">ция» </w:t>
            </w:r>
            <w:r w:rsidR="00ED3AD5" w:rsidRPr="00254E21">
              <w:rPr>
                <w:szCs w:val="28"/>
              </w:rPr>
              <w:t>пр.Ленинского Комс</w:t>
            </w:r>
            <w:r w:rsidR="00ED3AD5" w:rsidRPr="00254E21">
              <w:rPr>
                <w:szCs w:val="28"/>
              </w:rPr>
              <w:t>о</w:t>
            </w:r>
            <w:r w:rsidR="00ED3AD5" w:rsidRPr="00254E21">
              <w:rPr>
                <w:szCs w:val="28"/>
              </w:rPr>
              <w:t xml:space="preserve">мола,45 </w:t>
            </w:r>
          </w:p>
          <w:p w:rsidR="00ED3AD5" w:rsidRPr="00254E21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2560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D3AD5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 пр.Ленинского Комсом</w:t>
            </w:r>
            <w:r w:rsidRPr="00254E21">
              <w:rPr>
                <w:color w:val="000000"/>
                <w:szCs w:val="28"/>
              </w:rPr>
              <w:t>о</w:t>
            </w:r>
            <w:r w:rsidRPr="00254E21">
              <w:rPr>
                <w:color w:val="000000"/>
                <w:szCs w:val="28"/>
              </w:rPr>
              <w:t>ла,51 (здание МБОУ «Лицей №26»)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4814D9">
            <w:pPr>
              <w:rPr>
                <w:szCs w:val="28"/>
              </w:rPr>
            </w:pPr>
            <w:r w:rsidRPr="00254E21">
              <w:rPr>
                <w:szCs w:val="28"/>
              </w:rPr>
              <w:t xml:space="preserve"> Остановка «Машиносче</w:t>
            </w:r>
            <w:r w:rsidRPr="00254E21">
              <w:rPr>
                <w:szCs w:val="28"/>
              </w:rPr>
              <w:t>т</w:t>
            </w:r>
            <w:r w:rsidRPr="00254E21">
              <w:rPr>
                <w:szCs w:val="28"/>
              </w:rPr>
              <w:t xml:space="preserve">ная» (из города), пр.Ленинского комсомола,61  </w:t>
            </w:r>
          </w:p>
          <w:p w:rsidR="00ED3AD5" w:rsidRPr="00254E21" w:rsidRDefault="00ED3AD5" w:rsidP="004814D9">
            <w:pPr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2561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D3AD5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 пр.Ленинского Комсом</w:t>
            </w:r>
            <w:r w:rsidRPr="00254E21">
              <w:rPr>
                <w:color w:val="000000"/>
                <w:szCs w:val="28"/>
              </w:rPr>
              <w:t>о</w:t>
            </w:r>
            <w:r w:rsidRPr="00254E21">
              <w:rPr>
                <w:color w:val="000000"/>
                <w:szCs w:val="28"/>
              </w:rPr>
              <w:t xml:space="preserve">ла,40 (здание ГБПОУ </w:t>
            </w:r>
            <w:r w:rsidR="00254E21">
              <w:rPr>
                <w:color w:val="000000"/>
                <w:szCs w:val="28"/>
              </w:rPr>
              <w:t xml:space="preserve"> РО </w:t>
            </w:r>
            <w:r w:rsidRPr="00254E21">
              <w:rPr>
                <w:color w:val="000000"/>
                <w:szCs w:val="28"/>
              </w:rPr>
              <w:t>«Ша</w:t>
            </w:r>
            <w:r w:rsidRPr="00254E21">
              <w:rPr>
                <w:color w:val="000000"/>
                <w:szCs w:val="28"/>
              </w:rPr>
              <w:t>х</w:t>
            </w:r>
            <w:r w:rsidRPr="00254E21">
              <w:rPr>
                <w:color w:val="000000"/>
                <w:szCs w:val="28"/>
              </w:rPr>
              <w:t xml:space="preserve">тинский медицинский колледж </w:t>
            </w:r>
            <w:r w:rsidRPr="00254E21">
              <w:rPr>
                <w:color w:val="000000"/>
                <w:szCs w:val="28"/>
              </w:rPr>
              <w:lastRenderedPageBreak/>
              <w:t>им. Г.В. Кузнецовой» (учебный ко</w:t>
            </w:r>
            <w:r w:rsidRPr="00254E21">
              <w:rPr>
                <w:color w:val="000000"/>
                <w:szCs w:val="28"/>
              </w:rPr>
              <w:t>р</w:t>
            </w:r>
            <w:r w:rsidRPr="00254E21">
              <w:rPr>
                <w:color w:val="000000"/>
                <w:szCs w:val="28"/>
              </w:rPr>
              <w:t xml:space="preserve">пус №2)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4814D9">
            <w:pPr>
              <w:rPr>
                <w:szCs w:val="28"/>
              </w:rPr>
            </w:pPr>
            <w:r w:rsidRPr="00254E21">
              <w:rPr>
                <w:szCs w:val="28"/>
              </w:rPr>
              <w:lastRenderedPageBreak/>
              <w:t>Остановка «Машиносчетная» (в город), пр.Ленинского Комсомола,52</w:t>
            </w:r>
          </w:p>
          <w:p w:rsidR="00ED3AD5" w:rsidRPr="00254E21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2562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D3AD5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 пер.Мичурина,11 (здание МБОУ СОШ №36 имени Н.В.Шапкина)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4814D9">
            <w:pPr>
              <w:rPr>
                <w:szCs w:val="28"/>
              </w:rPr>
            </w:pPr>
            <w:r w:rsidRPr="00254E21">
              <w:rPr>
                <w:szCs w:val="28"/>
              </w:rPr>
              <w:t>Стенд «Городская информ</w:t>
            </w:r>
            <w:r w:rsidRPr="00254E21">
              <w:rPr>
                <w:szCs w:val="28"/>
              </w:rPr>
              <w:t>а</w:t>
            </w:r>
            <w:r w:rsidRPr="00254E21">
              <w:rPr>
                <w:szCs w:val="28"/>
              </w:rPr>
              <w:t xml:space="preserve">ция», ул.Мичурина,13 </w:t>
            </w:r>
          </w:p>
          <w:p w:rsidR="00ED3AD5" w:rsidRPr="00254E21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2563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D3AD5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 ул.Островского, 26 (зд</w:t>
            </w:r>
            <w:r w:rsidRPr="00254E21">
              <w:rPr>
                <w:color w:val="000000"/>
                <w:szCs w:val="28"/>
              </w:rPr>
              <w:t>а</w:t>
            </w:r>
            <w:r w:rsidRPr="00254E21">
              <w:rPr>
                <w:color w:val="000000"/>
                <w:szCs w:val="28"/>
              </w:rPr>
              <w:t>ние МБОУ СОШ №37)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4814D9">
            <w:pPr>
              <w:rPr>
                <w:szCs w:val="28"/>
              </w:rPr>
            </w:pPr>
            <w:r w:rsidRPr="00254E21">
              <w:rPr>
                <w:szCs w:val="28"/>
              </w:rPr>
              <w:t>Остановка «Городские» (из города), пр.Ленинского ко</w:t>
            </w:r>
            <w:r w:rsidRPr="00254E21">
              <w:rPr>
                <w:szCs w:val="28"/>
              </w:rPr>
              <w:t>м</w:t>
            </w:r>
            <w:r w:rsidRPr="00254E21">
              <w:rPr>
                <w:szCs w:val="28"/>
              </w:rPr>
              <w:t>сомола,21</w:t>
            </w:r>
          </w:p>
          <w:p w:rsidR="00ED3AD5" w:rsidRPr="00254E21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2564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D3AD5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 пр.Ленинского Комсом</w:t>
            </w:r>
            <w:r w:rsidRPr="00254E21">
              <w:rPr>
                <w:color w:val="000000"/>
                <w:szCs w:val="28"/>
              </w:rPr>
              <w:t>о</w:t>
            </w:r>
            <w:r w:rsidRPr="00254E21">
              <w:rPr>
                <w:color w:val="000000"/>
                <w:szCs w:val="28"/>
              </w:rPr>
              <w:t>ла,8 (здание ГБПОУ РО Профе</w:t>
            </w:r>
            <w:r w:rsidRPr="00254E21">
              <w:rPr>
                <w:color w:val="000000"/>
                <w:szCs w:val="28"/>
              </w:rPr>
              <w:t>с</w:t>
            </w:r>
            <w:r w:rsidRPr="00254E21">
              <w:rPr>
                <w:color w:val="000000"/>
                <w:szCs w:val="28"/>
              </w:rPr>
              <w:t>сиональное училище №36)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4814D9">
            <w:pPr>
              <w:rPr>
                <w:szCs w:val="28"/>
              </w:rPr>
            </w:pPr>
            <w:r w:rsidRPr="00254E21">
              <w:rPr>
                <w:szCs w:val="28"/>
              </w:rPr>
              <w:t>Стенд «Городская информ</w:t>
            </w:r>
            <w:r w:rsidRPr="00254E21">
              <w:rPr>
                <w:szCs w:val="28"/>
              </w:rPr>
              <w:t>а</w:t>
            </w:r>
            <w:r w:rsidRPr="00254E21">
              <w:rPr>
                <w:szCs w:val="28"/>
              </w:rPr>
              <w:t>ция»</w:t>
            </w:r>
            <w:r w:rsidR="000A3E27" w:rsidRPr="00254E21">
              <w:rPr>
                <w:szCs w:val="28"/>
              </w:rPr>
              <w:t>, ул. Терешковой, 16</w:t>
            </w:r>
          </w:p>
          <w:p w:rsidR="00ED3AD5" w:rsidRPr="00254E21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2565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D3AD5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 ул.Милиционная,20 (зд</w:t>
            </w:r>
            <w:r w:rsidRPr="00254E21">
              <w:rPr>
                <w:color w:val="000000"/>
                <w:szCs w:val="28"/>
              </w:rPr>
              <w:t>а</w:t>
            </w:r>
            <w:r w:rsidRPr="00254E21">
              <w:rPr>
                <w:color w:val="000000"/>
                <w:szCs w:val="28"/>
              </w:rPr>
              <w:t>ние МБОУ СОШ №31)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4814D9">
            <w:pPr>
              <w:rPr>
                <w:szCs w:val="28"/>
              </w:rPr>
            </w:pPr>
            <w:r w:rsidRPr="00254E21">
              <w:rPr>
                <w:szCs w:val="28"/>
              </w:rPr>
              <w:t>Остановка автобуса «Больн</w:t>
            </w:r>
            <w:r w:rsidRPr="00254E21">
              <w:rPr>
                <w:szCs w:val="28"/>
              </w:rPr>
              <w:t>и</w:t>
            </w:r>
            <w:r w:rsidRPr="00254E21">
              <w:rPr>
                <w:szCs w:val="28"/>
              </w:rPr>
              <w:t>ца» (в город), пер.Тамбовский,17 (из гор</w:t>
            </w:r>
            <w:r w:rsidRPr="00254E21">
              <w:rPr>
                <w:szCs w:val="28"/>
              </w:rPr>
              <w:t>о</w:t>
            </w:r>
            <w:r w:rsidRPr="00254E21">
              <w:rPr>
                <w:szCs w:val="28"/>
              </w:rPr>
              <w:t>да), пер.Тамбовский,21</w:t>
            </w:r>
          </w:p>
          <w:p w:rsidR="00ED3AD5" w:rsidRPr="00254E21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2566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D3AD5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 ул.Лебедева, 2 (здание МБОУ СОШ №31</w:t>
            </w:r>
            <w:r w:rsidR="00254E21" w:rsidRPr="00254E21">
              <w:rPr>
                <w:color w:val="000000"/>
                <w:szCs w:val="28"/>
              </w:rPr>
              <w:t xml:space="preserve">, </w:t>
            </w:r>
            <w:r w:rsidR="00254E21" w:rsidRPr="00254E21">
              <w:rPr>
                <w:szCs w:val="28"/>
              </w:rPr>
              <w:t>корпус 2</w:t>
            </w:r>
            <w:r w:rsidRPr="00254E21">
              <w:rPr>
                <w:color w:val="000000"/>
                <w:szCs w:val="28"/>
              </w:rPr>
              <w:t>)</w:t>
            </w:r>
            <w:r w:rsidR="00254E21" w:rsidRPr="00254E21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4814D9">
            <w:pPr>
              <w:rPr>
                <w:szCs w:val="28"/>
              </w:rPr>
            </w:pPr>
            <w:r w:rsidRPr="00254E21">
              <w:rPr>
                <w:szCs w:val="28"/>
              </w:rPr>
              <w:t>Остановка автобуса «Власо</w:t>
            </w:r>
            <w:r w:rsidRPr="00254E21">
              <w:rPr>
                <w:szCs w:val="28"/>
              </w:rPr>
              <w:t>в</w:t>
            </w:r>
            <w:r w:rsidRPr="00254E21">
              <w:rPr>
                <w:szCs w:val="28"/>
              </w:rPr>
              <w:t>ка», ул.Щербины</w:t>
            </w:r>
          </w:p>
          <w:p w:rsidR="00ED3AD5" w:rsidRPr="00254E21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2567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D3AD5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 пер.Мичурина,11 (здание МБОУ СОШ №36 имени Н.В.Шапкина)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4814D9">
            <w:pPr>
              <w:rPr>
                <w:szCs w:val="28"/>
              </w:rPr>
            </w:pPr>
            <w:r w:rsidRPr="00254E21">
              <w:rPr>
                <w:szCs w:val="28"/>
              </w:rPr>
              <w:t>Остановка в районе магазина «Продукты», ул.Грачева,9а</w:t>
            </w:r>
          </w:p>
          <w:p w:rsidR="00ED3AD5" w:rsidRPr="00254E21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54E21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E86380">
            <w:pPr>
              <w:pStyle w:val="a3"/>
              <w:jc w:val="center"/>
            </w:pPr>
            <w:r w:rsidRPr="00254E21">
              <w:t>2568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254E21">
            <w:pPr>
              <w:rPr>
                <w:color w:val="000000"/>
                <w:szCs w:val="28"/>
              </w:rPr>
            </w:pPr>
            <w:r w:rsidRPr="00254E21">
              <w:rPr>
                <w:color w:val="000000"/>
                <w:szCs w:val="28"/>
              </w:rPr>
              <w:t>Шахты, ул.Муранова,1 (здание Шахтинский региональный ко</w:t>
            </w:r>
            <w:r w:rsidRPr="00254E21">
              <w:rPr>
                <w:color w:val="000000"/>
                <w:szCs w:val="28"/>
              </w:rPr>
              <w:t>л</w:t>
            </w:r>
            <w:r w:rsidRPr="00254E21">
              <w:rPr>
                <w:color w:val="000000"/>
                <w:szCs w:val="28"/>
              </w:rPr>
              <w:t>ледж топлива и энергетики им. ак. Ст</w:t>
            </w:r>
            <w:r w:rsidRPr="00254E21">
              <w:rPr>
                <w:color w:val="000000"/>
                <w:szCs w:val="28"/>
              </w:rPr>
              <w:t>е</w:t>
            </w:r>
            <w:r w:rsidRPr="00254E21">
              <w:rPr>
                <w:color w:val="000000"/>
                <w:szCs w:val="28"/>
              </w:rPr>
              <w:t>панова П.И.)</w:t>
            </w:r>
            <w:r w:rsidR="00254E21" w:rsidRPr="00254E21">
              <w:rPr>
                <w:color w:val="000000"/>
                <w:szCs w:val="28"/>
              </w:rPr>
              <w:t xml:space="preserve"> </w:t>
            </w:r>
            <w:r w:rsidR="00254E21" w:rsidRPr="00254E21">
              <w:rPr>
                <w:szCs w:val="28"/>
              </w:rPr>
              <w:t xml:space="preserve"> 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254E21" w:rsidRDefault="00ED3AD5" w:rsidP="004814D9">
            <w:pPr>
              <w:rPr>
                <w:szCs w:val="28"/>
              </w:rPr>
            </w:pPr>
            <w:r w:rsidRPr="00254E21">
              <w:rPr>
                <w:szCs w:val="28"/>
              </w:rPr>
              <w:t>ул.Полюсная,4</w:t>
            </w:r>
          </w:p>
          <w:p w:rsidR="00ED3AD5" w:rsidRPr="00254E21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5A2313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E86380">
            <w:pPr>
              <w:pStyle w:val="a3"/>
              <w:jc w:val="center"/>
            </w:pPr>
            <w:r w:rsidRPr="005A2313">
              <w:t>2569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ED3AD5">
            <w:pPr>
              <w:rPr>
                <w:color w:val="000000"/>
                <w:szCs w:val="28"/>
              </w:rPr>
            </w:pPr>
            <w:r w:rsidRPr="005A2313">
              <w:rPr>
                <w:color w:val="000000"/>
                <w:szCs w:val="28"/>
              </w:rPr>
              <w:t>Шахты, пер.Думский ,3 (здание МБОУ СОШ №32)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4814D9">
            <w:pPr>
              <w:rPr>
                <w:szCs w:val="28"/>
              </w:rPr>
            </w:pPr>
            <w:r w:rsidRPr="005A2313">
              <w:rPr>
                <w:szCs w:val="28"/>
              </w:rPr>
              <w:t>Остановка «Конечная» (из города), ул.Энергетики,4, (в город), ул.Энергетики,3-5,10</w:t>
            </w:r>
          </w:p>
          <w:p w:rsidR="00ED3AD5" w:rsidRPr="005A2313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5A2313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E86380">
            <w:pPr>
              <w:pStyle w:val="a3"/>
              <w:jc w:val="center"/>
            </w:pPr>
            <w:r w:rsidRPr="005A2313">
              <w:t>2570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ED3AD5">
            <w:pPr>
              <w:rPr>
                <w:color w:val="000000"/>
                <w:szCs w:val="28"/>
              </w:rPr>
            </w:pPr>
            <w:r w:rsidRPr="005A2313">
              <w:rPr>
                <w:color w:val="000000"/>
                <w:szCs w:val="28"/>
              </w:rPr>
              <w:t>Шахты, ул.Есенина,15 (МБОУ ООШ №44)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4814D9">
            <w:pPr>
              <w:rPr>
                <w:szCs w:val="28"/>
              </w:rPr>
            </w:pPr>
            <w:r w:rsidRPr="005A2313">
              <w:rPr>
                <w:szCs w:val="28"/>
              </w:rPr>
              <w:t xml:space="preserve"> Остановка «Конечная», ул.Благотворная,1 (микр</w:t>
            </w:r>
            <w:r w:rsidRPr="005A2313">
              <w:rPr>
                <w:szCs w:val="28"/>
              </w:rPr>
              <w:t>о</w:t>
            </w:r>
            <w:r w:rsidRPr="005A2313">
              <w:rPr>
                <w:szCs w:val="28"/>
              </w:rPr>
              <w:t>район бывшей шахты «Н</w:t>
            </w:r>
            <w:r w:rsidRPr="005A2313">
              <w:rPr>
                <w:szCs w:val="28"/>
              </w:rPr>
              <w:t>а</w:t>
            </w:r>
            <w:r w:rsidRPr="005A2313">
              <w:rPr>
                <w:szCs w:val="28"/>
              </w:rPr>
              <w:t xml:space="preserve">клонная») </w:t>
            </w:r>
          </w:p>
          <w:p w:rsidR="00ED3AD5" w:rsidRPr="005A2313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5A2313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E86380">
            <w:pPr>
              <w:pStyle w:val="a3"/>
              <w:jc w:val="center"/>
            </w:pPr>
            <w:r w:rsidRPr="005A2313">
              <w:t>2571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ED3AD5">
            <w:pPr>
              <w:rPr>
                <w:color w:val="000000"/>
                <w:szCs w:val="28"/>
              </w:rPr>
            </w:pPr>
            <w:r w:rsidRPr="005A2313">
              <w:rPr>
                <w:color w:val="000000"/>
                <w:szCs w:val="28"/>
              </w:rPr>
              <w:t>Шахты, ул.Ворошилова,51 (зд</w:t>
            </w:r>
            <w:r w:rsidRPr="005A2313">
              <w:rPr>
                <w:color w:val="000000"/>
                <w:szCs w:val="28"/>
              </w:rPr>
              <w:t>а</w:t>
            </w:r>
            <w:r w:rsidRPr="005A2313">
              <w:rPr>
                <w:color w:val="000000"/>
                <w:szCs w:val="28"/>
              </w:rPr>
              <w:t xml:space="preserve">ние </w:t>
            </w:r>
            <w:r w:rsidR="005A2313" w:rsidRPr="005A2313">
              <w:rPr>
                <w:szCs w:val="28"/>
              </w:rPr>
              <w:t>Колледжа экономики и серв</w:t>
            </w:r>
            <w:r w:rsidR="005A2313" w:rsidRPr="005A2313">
              <w:rPr>
                <w:szCs w:val="28"/>
              </w:rPr>
              <w:t>и</w:t>
            </w:r>
            <w:r w:rsidR="005A2313" w:rsidRPr="005A2313">
              <w:rPr>
                <w:szCs w:val="28"/>
              </w:rPr>
              <w:t>са Институт сферы обслужив</w:t>
            </w:r>
            <w:r w:rsidR="005A2313" w:rsidRPr="005A2313">
              <w:rPr>
                <w:szCs w:val="28"/>
              </w:rPr>
              <w:t>а</w:t>
            </w:r>
            <w:r w:rsidR="005A2313" w:rsidRPr="005A2313">
              <w:rPr>
                <w:szCs w:val="28"/>
              </w:rPr>
              <w:t>ния и предпринимательства (ф</w:t>
            </w:r>
            <w:r w:rsidR="005A2313" w:rsidRPr="005A2313">
              <w:rPr>
                <w:szCs w:val="28"/>
              </w:rPr>
              <w:t>и</w:t>
            </w:r>
            <w:r w:rsidR="005A2313" w:rsidRPr="005A2313">
              <w:rPr>
                <w:szCs w:val="28"/>
              </w:rPr>
              <w:t>лиала) Донского государственного те</w:t>
            </w:r>
            <w:r w:rsidR="005A2313" w:rsidRPr="005A2313">
              <w:rPr>
                <w:szCs w:val="28"/>
              </w:rPr>
              <w:t>х</w:t>
            </w:r>
            <w:r w:rsidR="005A2313" w:rsidRPr="005A2313">
              <w:rPr>
                <w:szCs w:val="28"/>
              </w:rPr>
              <w:t>нического университета в городе Шахты</w:t>
            </w:r>
            <w:r w:rsidRPr="005A2313">
              <w:rPr>
                <w:szCs w:val="28"/>
              </w:rPr>
              <w:t>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4814D9">
            <w:pPr>
              <w:rPr>
                <w:szCs w:val="28"/>
              </w:rPr>
            </w:pPr>
            <w:r w:rsidRPr="005A2313">
              <w:rPr>
                <w:szCs w:val="28"/>
              </w:rPr>
              <w:t>Остановка ХБК конечная, ул.Ворошилова,13</w:t>
            </w:r>
          </w:p>
          <w:p w:rsidR="00ED3AD5" w:rsidRPr="005A2313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5A2313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E86380">
            <w:pPr>
              <w:pStyle w:val="a3"/>
              <w:jc w:val="center"/>
            </w:pPr>
            <w:r w:rsidRPr="005A2313">
              <w:t>2572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ED3AD5">
            <w:pPr>
              <w:rPr>
                <w:color w:val="000000"/>
                <w:szCs w:val="28"/>
              </w:rPr>
            </w:pPr>
            <w:r w:rsidRPr="005A2313">
              <w:rPr>
                <w:color w:val="000000"/>
                <w:szCs w:val="28"/>
              </w:rPr>
              <w:t>Шахты, ул.Ворошилова, 15, (зд</w:t>
            </w:r>
            <w:r w:rsidRPr="005A2313">
              <w:rPr>
                <w:color w:val="000000"/>
                <w:szCs w:val="28"/>
              </w:rPr>
              <w:t>а</w:t>
            </w:r>
            <w:r w:rsidRPr="005A2313">
              <w:rPr>
                <w:color w:val="000000"/>
                <w:szCs w:val="28"/>
              </w:rPr>
              <w:t>ние МБУЗ Городская поликлин</w:t>
            </w:r>
            <w:r w:rsidRPr="005A2313">
              <w:rPr>
                <w:color w:val="000000"/>
                <w:szCs w:val="28"/>
              </w:rPr>
              <w:t>и</w:t>
            </w:r>
            <w:r w:rsidRPr="005A2313">
              <w:rPr>
                <w:color w:val="000000"/>
                <w:szCs w:val="28"/>
              </w:rPr>
              <w:t>ка №5)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4814D9">
            <w:pPr>
              <w:rPr>
                <w:szCs w:val="28"/>
              </w:rPr>
            </w:pPr>
            <w:r w:rsidRPr="005A2313">
              <w:rPr>
                <w:szCs w:val="28"/>
              </w:rPr>
              <w:t>ул.Текстильная,5 (информ</w:t>
            </w:r>
            <w:r w:rsidRPr="005A2313">
              <w:rPr>
                <w:szCs w:val="28"/>
              </w:rPr>
              <w:t>а</w:t>
            </w:r>
            <w:r w:rsidRPr="005A2313">
              <w:rPr>
                <w:szCs w:val="28"/>
              </w:rPr>
              <w:t>ционная доска)</w:t>
            </w:r>
          </w:p>
          <w:p w:rsidR="00ED3AD5" w:rsidRPr="005A2313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5A2313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E86380">
            <w:pPr>
              <w:pStyle w:val="a3"/>
              <w:jc w:val="center"/>
            </w:pPr>
            <w:r w:rsidRPr="005A2313">
              <w:t>2573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ED3AD5">
            <w:pPr>
              <w:rPr>
                <w:color w:val="000000"/>
                <w:szCs w:val="28"/>
              </w:rPr>
            </w:pPr>
            <w:r w:rsidRPr="005A2313">
              <w:rPr>
                <w:color w:val="000000"/>
                <w:szCs w:val="28"/>
              </w:rPr>
              <w:t>Шахты, ул.Текстильная, 41а (зд</w:t>
            </w:r>
            <w:r w:rsidRPr="005A2313">
              <w:rPr>
                <w:color w:val="000000"/>
                <w:szCs w:val="28"/>
              </w:rPr>
              <w:t>а</w:t>
            </w:r>
            <w:r w:rsidRPr="005A2313">
              <w:rPr>
                <w:color w:val="000000"/>
                <w:szCs w:val="28"/>
              </w:rPr>
              <w:t>ние МБОУ СОШ №35)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4814D9">
            <w:pPr>
              <w:rPr>
                <w:szCs w:val="28"/>
              </w:rPr>
            </w:pPr>
            <w:r w:rsidRPr="005A2313">
              <w:rPr>
                <w:szCs w:val="28"/>
              </w:rPr>
              <w:t>Ул.Текстильная,47 (инфо</w:t>
            </w:r>
            <w:r w:rsidRPr="005A2313">
              <w:rPr>
                <w:szCs w:val="28"/>
              </w:rPr>
              <w:t>р</w:t>
            </w:r>
            <w:r w:rsidRPr="005A2313">
              <w:rPr>
                <w:szCs w:val="28"/>
              </w:rPr>
              <w:t>мационная доска)</w:t>
            </w:r>
          </w:p>
          <w:p w:rsidR="00ED3AD5" w:rsidRPr="005A2313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5A2313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E86380">
            <w:pPr>
              <w:pStyle w:val="a3"/>
              <w:jc w:val="center"/>
            </w:pPr>
            <w:r w:rsidRPr="005A2313">
              <w:t>2574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ED3AD5">
            <w:pPr>
              <w:rPr>
                <w:color w:val="000000"/>
                <w:szCs w:val="28"/>
              </w:rPr>
            </w:pPr>
            <w:r w:rsidRPr="005A2313">
              <w:rPr>
                <w:color w:val="000000"/>
                <w:szCs w:val="28"/>
              </w:rPr>
              <w:t>Шахты, ул.Ворошилова, 9 «А» (здание МБОУ СОШ №38)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4814D9">
            <w:pPr>
              <w:rPr>
                <w:szCs w:val="28"/>
              </w:rPr>
            </w:pPr>
            <w:r w:rsidRPr="005A2313">
              <w:rPr>
                <w:szCs w:val="28"/>
              </w:rPr>
              <w:t>Остановка Дом быта (в г</w:t>
            </w:r>
            <w:r w:rsidRPr="005A2313">
              <w:rPr>
                <w:szCs w:val="28"/>
              </w:rPr>
              <w:t>о</w:t>
            </w:r>
            <w:r w:rsidRPr="005A2313">
              <w:rPr>
                <w:szCs w:val="28"/>
              </w:rPr>
              <w:t>род), Текстильная,6</w:t>
            </w:r>
          </w:p>
          <w:p w:rsidR="00ED3AD5" w:rsidRPr="005A2313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5A2313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E86380">
            <w:pPr>
              <w:pStyle w:val="a3"/>
              <w:jc w:val="center"/>
            </w:pPr>
            <w:r w:rsidRPr="005A2313">
              <w:t>2575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ED3AD5">
            <w:pPr>
              <w:rPr>
                <w:color w:val="000000"/>
                <w:szCs w:val="28"/>
              </w:rPr>
            </w:pPr>
            <w:r w:rsidRPr="005A2313">
              <w:rPr>
                <w:color w:val="000000"/>
                <w:szCs w:val="28"/>
              </w:rPr>
              <w:t>Шахты, ул.Ворошилова, 9 «А» (здание МБОУ СОШ №38)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4814D9">
            <w:pPr>
              <w:rPr>
                <w:szCs w:val="28"/>
              </w:rPr>
            </w:pPr>
            <w:r w:rsidRPr="005A2313">
              <w:rPr>
                <w:szCs w:val="28"/>
              </w:rPr>
              <w:t>Остановка ХБК конечная (в центр), ул.Текстильная,2</w:t>
            </w:r>
          </w:p>
          <w:p w:rsidR="00ED3AD5" w:rsidRPr="005A2313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5A2313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E86380">
            <w:pPr>
              <w:pStyle w:val="a3"/>
              <w:jc w:val="center"/>
            </w:pPr>
            <w:r w:rsidRPr="005A2313">
              <w:t>2576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ED3AD5">
            <w:pPr>
              <w:rPr>
                <w:color w:val="000000"/>
                <w:szCs w:val="28"/>
              </w:rPr>
            </w:pPr>
            <w:r w:rsidRPr="005A2313">
              <w:rPr>
                <w:color w:val="000000"/>
                <w:szCs w:val="28"/>
              </w:rPr>
              <w:t>Шахты, ул. Индустриальная, 1г (здание МБОУ СОШ №20)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4814D9">
            <w:pPr>
              <w:rPr>
                <w:szCs w:val="28"/>
              </w:rPr>
            </w:pPr>
            <w:r w:rsidRPr="005A2313">
              <w:rPr>
                <w:szCs w:val="28"/>
              </w:rPr>
              <w:t>ул.Текстильная,20 (информ</w:t>
            </w:r>
            <w:r w:rsidRPr="005A2313">
              <w:rPr>
                <w:szCs w:val="28"/>
              </w:rPr>
              <w:t>а</w:t>
            </w:r>
            <w:r w:rsidRPr="005A2313">
              <w:rPr>
                <w:szCs w:val="28"/>
              </w:rPr>
              <w:t>ционная доска)</w:t>
            </w:r>
          </w:p>
          <w:p w:rsidR="00ED3AD5" w:rsidRPr="005A2313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ED3AD5" w:rsidRPr="002D10B2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E86380">
            <w:pPr>
              <w:pStyle w:val="a3"/>
              <w:jc w:val="center"/>
            </w:pPr>
            <w:r w:rsidRPr="005A2313">
              <w:t>2577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5A2313" w:rsidRDefault="00ED3AD5" w:rsidP="00ED3AD5">
            <w:pPr>
              <w:rPr>
                <w:color w:val="000000"/>
                <w:szCs w:val="28"/>
              </w:rPr>
            </w:pPr>
            <w:r w:rsidRPr="005A2313">
              <w:rPr>
                <w:color w:val="000000"/>
                <w:szCs w:val="28"/>
              </w:rPr>
              <w:t>Шахты, ул. Индустриальная, 1г (здание МБОУ СОШ №20)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AD5" w:rsidRPr="000A3E27" w:rsidRDefault="00ED3AD5" w:rsidP="004814D9">
            <w:pPr>
              <w:rPr>
                <w:szCs w:val="28"/>
              </w:rPr>
            </w:pPr>
            <w:r w:rsidRPr="005A2313">
              <w:rPr>
                <w:szCs w:val="28"/>
              </w:rPr>
              <w:t>Остановка «Промышленная» (из города), ул.Индустриальная,7, пом</w:t>
            </w:r>
            <w:r w:rsidRPr="005A2313">
              <w:rPr>
                <w:szCs w:val="28"/>
              </w:rPr>
              <w:t>е</w:t>
            </w:r>
            <w:r w:rsidRPr="005A2313">
              <w:rPr>
                <w:szCs w:val="28"/>
              </w:rPr>
              <w:t>щение 8</w:t>
            </w:r>
          </w:p>
          <w:p w:rsidR="00ED3AD5" w:rsidRPr="000A3E27" w:rsidRDefault="00ED3AD5" w:rsidP="00E86380">
            <w:pPr>
              <w:jc w:val="center"/>
              <w:rPr>
                <w:b/>
                <w:szCs w:val="28"/>
              </w:rPr>
            </w:pPr>
          </w:p>
        </w:tc>
      </w:tr>
      <w:tr w:rsidR="00FB35A8" w:rsidRPr="002D10B2" w:rsidTr="00ED3AD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A8" w:rsidRPr="00D9452C" w:rsidRDefault="00FB35A8" w:rsidP="00BD7BAC">
            <w:pPr>
              <w:numPr>
                <w:ilvl w:val="0"/>
                <w:numId w:val="9"/>
              </w:numPr>
              <w:jc w:val="center"/>
              <w:rPr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A8" w:rsidRPr="00D9452C" w:rsidRDefault="00FB35A8" w:rsidP="00E86380">
            <w:pPr>
              <w:pStyle w:val="a3"/>
              <w:jc w:val="center"/>
            </w:pPr>
            <w:r w:rsidRPr="00D9452C">
              <w:t>2616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E27" w:rsidRPr="00D9452C" w:rsidRDefault="000A3E27" w:rsidP="000A3E27">
            <w:pPr>
              <w:rPr>
                <w:color w:val="000000"/>
                <w:szCs w:val="28"/>
              </w:rPr>
            </w:pPr>
            <w:r w:rsidRPr="00D9452C">
              <w:rPr>
                <w:color w:val="000000"/>
                <w:szCs w:val="28"/>
              </w:rPr>
              <w:t xml:space="preserve">Шахты, </w:t>
            </w:r>
            <w:r w:rsidR="005A2313" w:rsidRPr="00D9452C">
              <w:rPr>
                <w:color w:val="000000"/>
                <w:szCs w:val="28"/>
              </w:rPr>
              <w:t>пр. Шахтинский</w:t>
            </w:r>
            <w:r w:rsidRPr="00D9452C">
              <w:rPr>
                <w:color w:val="000000"/>
                <w:szCs w:val="28"/>
              </w:rPr>
              <w:t xml:space="preserve">, 52а (здание МБ ДОУ  </w:t>
            </w:r>
            <w:r w:rsidR="005A2313" w:rsidRPr="00D9452C">
              <w:rPr>
                <w:sz w:val="27"/>
                <w:szCs w:val="27"/>
              </w:rPr>
              <w:t>«Де</w:t>
            </w:r>
            <w:r w:rsidR="005A2313" w:rsidRPr="00D9452C">
              <w:rPr>
                <w:sz w:val="27"/>
                <w:szCs w:val="27"/>
              </w:rPr>
              <w:t>т</w:t>
            </w:r>
            <w:r w:rsidR="005A2313" w:rsidRPr="00D9452C">
              <w:rPr>
                <w:sz w:val="27"/>
                <w:szCs w:val="27"/>
              </w:rPr>
              <w:t>ский сад №2» (корпус №1)</w:t>
            </w:r>
          </w:p>
          <w:p w:rsidR="00FB35A8" w:rsidRPr="00D9452C" w:rsidRDefault="00D9452C" w:rsidP="005A2313">
            <w:pPr>
              <w:rPr>
                <w:color w:val="000000"/>
                <w:szCs w:val="28"/>
              </w:rPr>
            </w:pPr>
            <w:r w:rsidRPr="00D9452C">
              <w:rPr>
                <w:sz w:val="27"/>
                <w:szCs w:val="27"/>
              </w:rPr>
              <w:t xml:space="preserve"> </w:t>
            </w:r>
            <w:r w:rsidR="005A2313" w:rsidRPr="00D9452C">
              <w:rPr>
                <w:sz w:val="27"/>
                <w:szCs w:val="27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A8" w:rsidRPr="00D9452C" w:rsidRDefault="000A3E27" w:rsidP="000A3E27">
            <w:pPr>
              <w:rPr>
                <w:szCs w:val="28"/>
              </w:rPr>
            </w:pPr>
            <w:r w:rsidRPr="00D9452C">
              <w:rPr>
                <w:szCs w:val="28"/>
              </w:rPr>
              <w:t>Остановочный павильон пр.Александр-Грушевский (в центр)</w:t>
            </w:r>
          </w:p>
        </w:tc>
      </w:tr>
    </w:tbl>
    <w:p w:rsidR="00B81AF0" w:rsidRPr="002D10B2" w:rsidRDefault="00B81AF0" w:rsidP="00B81AF0">
      <w:pPr>
        <w:jc w:val="center"/>
        <w:rPr>
          <w:szCs w:val="28"/>
        </w:rPr>
      </w:pPr>
    </w:p>
    <w:p w:rsidR="00A823D2" w:rsidRDefault="00A823D2" w:rsidP="00A823D2">
      <w:pPr>
        <w:pStyle w:val="a7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</w:p>
    <w:p w:rsidR="00A823D2" w:rsidRPr="00D75E42" w:rsidRDefault="006516AA" w:rsidP="00A823D2">
      <w:pPr>
        <w:pStyle w:val="a7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</w:t>
      </w:r>
    </w:p>
    <w:p w:rsidR="00A823D2" w:rsidRPr="00537775" w:rsidRDefault="00A823D2" w:rsidP="00A823D2">
      <w:pPr>
        <w:pStyle w:val="pj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sz w:val="28"/>
          <w:szCs w:val="28"/>
        </w:rPr>
      </w:pPr>
    </w:p>
    <w:p w:rsidR="000725FB" w:rsidRDefault="000725FB" w:rsidP="00240D4D">
      <w:pPr>
        <w:ind w:left="5103"/>
        <w:jc w:val="center"/>
        <w:rPr>
          <w:kern w:val="28"/>
        </w:rPr>
      </w:pPr>
    </w:p>
    <w:sectPr w:rsidR="000725FB" w:rsidSect="006516AA">
      <w:headerReference w:type="even" r:id="rId9"/>
      <w:headerReference w:type="default" r:id="rId10"/>
      <w:footerReference w:type="default" r:id="rId11"/>
      <w:pgSz w:w="11906" w:h="16838"/>
      <w:pgMar w:top="1134" w:right="794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55EC" w:rsidRDefault="008455EC">
      <w:r>
        <w:separator/>
      </w:r>
    </w:p>
  </w:endnote>
  <w:endnote w:type="continuationSeparator" w:id="1">
    <w:p w:rsidR="008455EC" w:rsidRDefault="008455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55EC" w:rsidRDefault="008455EC">
      <w:r>
        <w:separator/>
      </w:r>
    </w:p>
  </w:footnote>
  <w:footnote w:type="continuationSeparator" w:id="1">
    <w:p w:rsidR="008455EC" w:rsidRDefault="008455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A611A">
      <w:rPr>
        <w:rStyle w:val="a6"/>
        <w:noProof/>
      </w:rPr>
      <w:t>12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>
    <w:nsid w:val="72D1050A"/>
    <w:multiLevelType w:val="hybridMultilevel"/>
    <w:tmpl w:val="1EE0CF6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5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25FB"/>
    <w:rsid w:val="00077120"/>
    <w:rsid w:val="00091376"/>
    <w:rsid w:val="0009142F"/>
    <w:rsid w:val="00093C3A"/>
    <w:rsid w:val="00094818"/>
    <w:rsid w:val="000A3E27"/>
    <w:rsid w:val="000B441F"/>
    <w:rsid w:val="000B7670"/>
    <w:rsid w:val="000E6310"/>
    <w:rsid w:val="000F5041"/>
    <w:rsid w:val="00105740"/>
    <w:rsid w:val="001126E1"/>
    <w:rsid w:val="00117BDC"/>
    <w:rsid w:val="001248CA"/>
    <w:rsid w:val="001364BC"/>
    <w:rsid w:val="00162C0C"/>
    <w:rsid w:val="0016559D"/>
    <w:rsid w:val="00166A6A"/>
    <w:rsid w:val="00173514"/>
    <w:rsid w:val="00180EC9"/>
    <w:rsid w:val="001A269E"/>
    <w:rsid w:val="001B1BE6"/>
    <w:rsid w:val="001B5C3E"/>
    <w:rsid w:val="001C2EFA"/>
    <w:rsid w:val="001C5954"/>
    <w:rsid w:val="001D1333"/>
    <w:rsid w:val="001D15A8"/>
    <w:rsid w:val="001E0EDD"/>
    <w:rsid w:val="001E1699"/>
    <w:rsid w:val="001E3CB3"/>
    <w:rsid w:val="001F66AA"/>
    <w:rsid w:val="002009FD"/>
    <w:rsid w:val="002058ED"/>
    <w:rsid w:val="00205E26"/>
    <w:rsid w:val="002105AF"/>
    <w:rsid w:val="00212B65"/>
    <w:rsid w:val="0021378E"/>
    <w:rsid w:val="00223392"/>
    <w:rsid w:val="00223464"/>
    <w:rsid w:val="00231225"/>
    <w:rsid w:val="002403EC"/>
    <w:rsid w:val="00240D4D"/>
    <w:rsid w:val="002436FA"/>
    <w:rsid w:val="00247BE8"/>
    <w:rsid w:val="002538E9"/>
    <w:rsid w:val="00254E21"/>
    <w:rsid w:val="00262599"/>
    <w:rsid w:val="002945AF"/>
    <w:rsid w:val="002951DC"/>
    <w:rsid w:val="002B3E2E"/>
    <w:rsid w:val="002C019D"/>
    <w:rsid w:val="002D2DB3"/>
    <w:rsid w:val="002D3440"/>
    <w:rsid w:val="002D4B81"/>
    <w:rsid w:val="002F6CB6"/>
    <w:rsid w:val="003163AB"/>
    <w:rsid w:val="00332E74"/>
    <w:rsid w:val="00351202"/>
    <w:rsid w:val="00357332"/>
    <w:rsid w:val="003621B1"/>
    <w:rsid w:val="00362941"/>
    <w:rsid w:val="00363C46"/>
    <w:rsid w:val="00363F65"/>
    <w:rsid w:val="00365722"/>
    <w:rsid w:val="003712CB"/>
    <w:rsid w:val="003717B8"/>
    <w:rsid w:val="00383D76"/>
    <w:rsid w:val="00387333"/>
    <w:rsid w:val="003A374B"/>
    <w:rsid w:val="003B3262"/>
    <w:rsid w:val="003C03D6"/>
    <w:rsid w:val="003C077E"/>
    <w:rsid w:val="003C4F0F"/>
    <w:rsid w:val="003D081B"/>
    <w:rsid w:val="003E1D81"/>
    <w:rsid w:val="003E7D8C"/>
    <w:rsid w:val="003F0FC7"/>
    <w:rsid w:val="00401866"/>
    <w:rsid w:val="0040645E"/>
    <w:rsid w:val="0040714C"/>
    <w:rsid w:val="00407576"/>
    <w:rsid w:val="00430B39"/>
    <w:rsid w:val="00466736"/>
    <w:rsid w:val="004814D9"/>
    <w:rsid w:val="00490764"/>
    <w:rsid w:val="004C0962"/>
    <w:rsid w:val="004C3D75"/>
    <w:rsid w:val="004C4097"/>
    <w:rsid w:val="004C7166"/>
    <w:rsid w:val="004F32B4"/>
    <w:rsid w:val="005047E6"/>
    <w:rsid w:val="00510D5E"/>
    <w:rsid w:val="00517BA0"/>
    <w:rsid w:val="00520FFC"/>
    <w:rsid w:val="00523E69"/>
    <w:rsid w:val="005329E0"/>
    <w:rsid w:val="0053721E"/>
    <w:rsid w:val="00554ECB"/>
    <w:rsid w:val="00561087"/>
    <w:rsid w:val="0056145C"/>
    <w:rsid w:val="00573537"/>
    <w:rsid w:val="00576003"/>
    <w:rsid w:val="00597245"/>
    <w:rsid w:val="005A2313"/>
    <w:rsid w:val="005B625E"/>
    <w:rsid w:val="005C3448"/>
    <w:rsid w:val="005D12C5"/>
    <w:rsid w:val="005D16C1"/>
    <w:rsid w:val="005E586F"/>
    <w:rsid w:val="00611DAA"/>
    <w:rsid w:val="006172F1"/>
    <w:rsid w:val="00646B7A"/>
    <w:rsid w:val="006516AA"/>
    <w:rsid w:val="00656869"/>
    <w:rsid w:val="00656A95"/>
    <w:rsid w:val="006600C9"/>
    <w:rsid w:val="00665786"/>
    <w:rsid w:val="006662EC"/>
    <w:rsid w:val="006763D8"/>
    <w:rsid w:val="006851F8"/>
    <w:rsid w:val="006971E5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5D41"/>
    <w:rsid w:val="00767BFD"/>
    <w:rsid w:val="00775105"/>
    <w:rsid w:val="00790AAF"/>
    <w:rsid w:val="007A11B8"/>
    <w:rsid w:val="007A31E3"/>
    <w:rsid w:val="007A7CF8"/>
    <w:rsid w:val="007B5352"/>
    <w:rsid w:val="007B6DB7"/>
    <w:rsid w:val="007D5060"/>
    <w:rsid w:val="007E17D2"/>
    <w:rsid w:val="007F4566"/>
    <w:rsid w:val="00801B3E"/>
    <w:rsid w:val="00802729"/>
    <w:rsid w:val="00806A6F"/>
    <w:rsid w:val="00817443"/>
    <w:rsid w:val="00823C75"/>
    <w:rsid w:val="00824041"/>
    <w:rsid w:val="00830575"/>
    <w:rsid w:val="00833EDD"/>
    <w:rsid w:val="008455EC"/>
    <w:rsid w:val="00872DF9"/>
    <w:rsid w:val="00893FBF"/>
    <w:rsid w:val="008A4435"/>
    <w:rsid w:val="008A44D4"/>
    <w:rsid w:val="008A70FE"/>
    <w:rsid w:val="008C5CBF"/>
    <w:rsid w:val="008D1C9F"/>
    <w:rsid w:val="008D3277"/>
    <w:rsid w:val="008E40BE"/>
    <w:rsid w:val="008F14B2"/>
    <w:rsid w:val="00901718"/>
    <w:rsid w:val="00903BF8"/>
    <w:rsid w:val="00912A7C"/>
    <w:rsid w:val="0091480A"/>
    <w:rsid w:val="00914D5F"/>
    <w:rsid w:val="00915267"/>
    <w:rsid w:val="00930582"/>
    <w:rsid w:val="009314BC"/>
    <w:rsid w:val="00931724"/>
    <w:rsid w:val="009421DC"/>
    <w:rsid w:val="00954783"/>
    <w:rsid w:val="0095603D"/>
    <w:rsid w:val="0096068B"/>
    <w:rsid w:val="0096194F"/>
    <w:rsid w:val="009717E4"/>
    <w:rsid w:val="009B0259"/>
    <w:rsid w:val="009B0B0B"/>
    <w:rsid w:val="009D5FF6"/>
    <w:rsid w:val="009E29CD"/>
    <w:rsid w:val="009E5F6D"/>
    <w:rsid w:val="009F0EB8"/>
    <w:rsid w:val="00A03EDA"/>
    <w:rsid w:val="00A0672A"/>
    <w:rsid w:val="00A1068E"/>
    <w:rsid w:val="00A1573A"/>
    <w:rsid w:val="00A373F4"/>
    <w:rsid w:val="00A37A0D"/>
    <w:rsid w:val="00A41CB8"/>
    <w:rsid w:val="00A47156"/>
    <w:rsid w:val="00A50340"/>
    <w:rsid w:val="00A5250B"/>
    <w:rsid w:val="00A64DA5"/>
    <w:rsid w:val="00A65B65"/>
    <w:rsid w:val="00A65BAE"/>
    <w:rsid w:val="00A67E63"/>
    <w:rsid w:val="00A735A7"/>
    <w:rsid w:val="00A823D2"/>
    <w:rsid w:val="00A86B3E"/>
    <w:rsid w:val="00A86D12"/>
    <w:rsid w:val="00A86DF9"/>
    <w:rsid w:val="00A91106"/>
    <w:rsid w:val="00AB6A5E"/>
    <w:rsid w:val="00AC19B5"/>
    <w:rsid w:val="00AC5863"/>
    <w:rsid w:val="00AE2763"/>
    <w:rsid w:val="00B233EC"/>
    <w:rsid w:val="00B45D31"/>
    <w:rsid w:val="00B474E8"/>
    <w:rsid w:val="00B51107"/>
    <w:rsid w:val="00B51AC9"/>
    <w:rsid w:val="00B67414"/>
    <w:rsid w:val="00B700F3"/>
    <w:rsid w:val="00B71D65"/>
    <w:rsid w:val="00B77073"/>
    <w:rsid w:val="00B81AF0"/>
    <w:rsid w:val="00B92E10"/>
    <w:rsid w:val="00BB128E"/>
    <w:rsid w:val="00BB42C5"/>
    <w:rsid w:val="00BB42E9"/>
    <w:rsid w:val="00BC7FE7"/>
    <w:rsid w:val="00BD2501"/>
    <w:rsid w:val="00BD7BAC"/>
    <w:rsid w:val="00BF0F0F"/>
    <w:rsid w:val="00C022A8"/>
    <w:rsid w:val="00C028DA"/>
    <w:rsid w:val="00C03D91"/>
    <w:rsid w:val="00C07D7B"/>
    <w:rsid w:val="00C15B91"/>
    <w:rsid w:val="00C1606D"/>
    <w:rsid w:val="00C17E43"/>
    <w:rsid w:val="00C23049"/>
    <w:rsid w:val="00C3675C"/>
    <w:rsid w:val="00C41EC6"/>
    <w:rsid w:val="00C43378"/>
    <w:rsid w:val="00C516E0"/>
    <w:rsid w:val="00C602C0"/>
    <w:rsid w:val="00C6041C"/>
    <w:rsid w:val="00C620A7"/>
    <w:rsid w:val="00C749BA"/>
    <w:rsid w:val="00C81874"/>
    <w:rsid w:val="00C83998"/>
    <w:rsid w:val="00C9207A"/>
    <w:rsid w:val="00C93212"/>
    <w:rsid w:val="00CA1CC6"/>
    <w:rsid w:val="00CB047A"/>
    <w:rsid w:val="00CB0A67"/>
    <w:rsid w:val="00CC317F"/>
    <w:rsid w:val="00CC3C52"/>
    <w:rsid w:val="00CC417F"/>
    <w:rsid w:val="00CC735C"/>
    <w:rsid w:val="00CD4376"/>
    <w:rsid w:val="00CE245E"/>
    <w:rsid w:val="00CE563E"/>
    <w:rsid w:val="00D05BBC"/>
    <w:rsid w:val="00D11097"/>
    <w:rsid w:val="00D30190"/>
    <w:rsid w:val="00D34267"/>
    <w:rsid w:val="00D3620E"/>
    <w:rsid w:val="00D511A4"/>
    <w:rsid w:val="00D51519"/>
    <w:rsid w:val="00D5722D"/>
    <w:rsid w:val="00D60BDA"/>
    <w:rsid w:val="00D62B8E"/>
    <w:rsid w:val="00D670A0"/>
    <w:rsid w:val="00D677C8"/>
    <w:rsid w:val="00D9452C"/>
    <w:rsid w:val="00D96B4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E649E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83258"/>
    <w:rsid w:val="00E86380"/>
    <w:rsid w:val="00E902E2"/>
    <w:rsid w:val="00EA1185"/>
    <w:rsid w:val="00EA23E0"/>
    <w:rsid w:val="00EA3827"/>
    <w:rsid w:val="00EA611A"/>
    <w:rsid w:val="00EC7EFA"/>
    <w:rsid w:val="00ED3AD5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54AB3"/>
    <w:rsid w:val="00F609A8"/>
    <w:rsid w:val="00F84ABD"/>
    <w:rsid w:val="00F87A25"/>
    <w:rsid w:val="00FA47DC"/>
    <w:rsid w:val="00FB35A8"/>
    <w:rsid w:val="00FB5BD7"/>
    <w:rsid w:val="00FC70C9"/>
    <w:rsid w:val="00FD2168"/>
    <w:rsid w:val="00FD5671"/>
    <w:rsid w:val="00FE053B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56A9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656A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4-15">
    <w:name w:val="14-15"/>
    <w:basedOn w:val="a"/>
    <w:rsid w:val="00D677C8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formattext">
    <w:name w:val="formattext"/>
    <w:basedOn w:val="a"/>
    <w:rsid w:val="00D677C8"/>
    <w:pPr>
      <w:spacing w:before="100" w:beforeAutospacing="1" w:after="100" w:afterAutospacing="1"/>
    </w:pPr>
    <w:rPr>
      <w:sz w:val="24"/>
      <w:szCs w:val="24"/>
    </w:rPr>
  </w:style>
  <w:style w:type="paragraph" w:styleId="af">
    <w:name w:val="List Paragraph"/>
    <w:basedOn w:val="a"/>
    <w:uiPriority w:val="34"/>
    <w:qFormat/>
    <w:rsid w:val="00FE053B"/>
    <w:pPr>
      <w:ind w:left="720"/>
      <w:contextualSpacing/>
    </w:pPr>
  </w:style>
  <w:style w:type="paragraph" w:customStyle="1" w:styleId="pj">
    <w:name w:val="pj"/>
    <w:basedOn w:val="a"/>
    <w:rsid w:val="00A823D2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No Spacing"/>
    <w:uiPriority w:val="1"/>
    <w:qFormat/>
    <w:rsid w:val="00B81AF0"/>
    <w:rPr>
      <w:sz w:val="28"/>
    </w:rPr>
  </w:style>
  <w:style w:type="paragraph" w:styleId="af1">
    <w:name w:val="Block Text"/>
    <w:basedOn w:val="a"/>
    <w:uiPriority w:val="99"/>
    <w:rsid w:val="00B81AF0"/>
    <w:pPr>
      <w:ind w:left="2223" w:right="2397"/>
      <w:jc w:val="both"/>
    </w:pPr>
    <w:rPr>
      <w:b/>
      <w:b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01876-538D-4D93-8B54-036C9103F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2</TotalTime>
  <Pages>12</Pages>
  <Words>2344</Words>
  <Characters>13367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15680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2020-12-17T07:28:00Z</cp:lastPrinted>
  <dcterms:created xsi:type="dcterms:W3CDTF">2021-08-20T08:46:00Z</dcterms:created>
  <dcterms:modified xsi:type="dcterms:W3CDTF">2021-08-20T08:46:00Z</dcterms:modified>
</cp:coreProperties>
</file>