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1F5DD4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13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893F7C">
        <w:t>223-1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893F7C">
        <w:rPr>
          <w:b/>
          <w:bCs/>
          <w:szCs w:val="28"/>
        </w:rPr>
        <w:t>Щухомет Руслану Владимировичу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893F7C">
        <w:rPr>
          <w:sz w:val="28"/>
          <w:szCs w:val="28"/>
        </w:rPr>
        <w:t>Щухомет Р.В.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893F7C">
        <w:rPr>
          <w:szCs w:val="28"/>
        </w:rPr>
        <w:t xml:space="preserve">Щухомет Руслану Владимировичу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837" w:rsidRDefault="006A3837">
      <w:r>
        <w:separator/>
      </w:r>
    </w:p>
  </w:endnote>
  <w:endnote w:type="continuationSeparator" w:id="1">
    <w:p w:rsidR="006A3837" w:rsidRDefault="006A38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837" w:rsidRDefault="006A3837">
      <w:r>
        <w:separator/>
      </w:r>
    </w:p>
  </w:footnote>
  <w:footnote w:type="continuationSeparator" w:id="1">
    <w:p w:rsidR="006A3837" w:rsidRDefault="006A38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F5DD4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B3E2E"/>
    <w:rsid w:val="002C019D"/>
    <w:rsid w:val="002D2DB3"/>
    <w:rsid w:val="002D3440"/>
    <w:rsid w:val="002F6CB6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90764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97245"/>
    <w:rsid w:val="005B625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71E5"/>
    <w:rsid w:val="006A3837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7BF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30575"/>
    <w:rsid w:val="00833EDD"/>
    <w:rsid w:val="00872DF9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C19B5"/>
    <w:rsid w:val="00AC5863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1874"/>
    <w:rsid w:val="00C83998"/>
    <w:rsid w:val="00CB047A"/>
    <w:rsid w:val="00CC317F"/>
    <w:rsid w:val="00CC3C52"/>
    <w:rsid w:val="00CC735C"/>
    <w:rsid w:val="00CD4376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3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2019-01-29T11:25:00Z</cp:lastPrinted>
  <dcterms:created xsi:type="dcterms:W3CDTF">2020-07-14T07:15:00Z</dcterms:created>
  <dcterms:modified xsi:type="dcterms:W3CDTF">2020-07-14T07:15:00Z</dcterms:modified>
</cp:coreProperties>
</file>