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53501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2645410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E63AB5" w:rsidRDefault="00E63AB5">
      <w:pPr>
        <w:pStyle w:val="a8"/>
        <w:tabs>
          <w:tab w:val="left" w:pos="9072"/>
        </w:tabs>
        <w:ind w:left="0"/>
        <w:jc w:val="center"/>
      </w:pPr>
    </w:p>
    <w:p w:rsidR="00921BA8" w:rsidRDefault="00921BA8">
      <w:pPr>
        <w:pStyle w:val="a8"/>
        <w:tabs>
          <w:tab w:val="left" w:pos="9072"/>
        </w:tabs>
        <w:ind w:left="0"/>
        <w:jc w:val="center"/>
      </w:pPr>
      <w:r>
        <w:br/>
      </w:r>
      <w:r w:rsidR="002F0C00">
        <w:t xml:space="preserve">10 </w:t>
      </w:r>
      <w:r w:rsidR="00642A21">
        <w:t>августа</w:t>
      </w:r>
      <w:r>
        <w:t>20</w:t>
      </w:r>
      <w:r w:rsidR="00417FFC">
        <w:t>2</w:t>
      </w:r>
      <w:r w:rsidR="00DA66FE">
        <w:t>5</w:t>
      </w:r>
      <w:r>
        <w:t xml:space="preserve"> года                                                                                    </w:t>
      </w:r>
      <w:r w:rsidR="008F71A0">
        <w:t xml:space="preserve">№ </w:t>
      </w:r>
      <w:r w:rsidR="002F0C00">
        <w:t>225-9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921BA8" w:rsidRDefault="00921BA8">
      <w:pPr>
        <w:jc w:val="center"/>
      </w:pPr>
    </w:p>
    <w:p w:rsidR="00E63AB5" w:rsidRDefault="00E63AB5">
      <w:pPr>
        <w:jc w:val="center"/>
      </w:pPr>
    </w:p>
    <w:p w:rsidR="00F60492" w:rsidRDefault="00F60492" w:rsidP="00042EF3">
      <w:pPr>
        <w:ind w:left="1418" w:right="1444"/>
        <w:jc w:val="both"/>
        <w:rPr>
          <w:b/>
          <w:bCs/>
          <w:szCs w:val="28"/>
        </w:rPr>
      </w:pPr>
      <w:r w:rsidRPr="0022176D">
        <w:rPr>
          <w:b/>
          <w:bCs/>
          <w:szCs w:val="28"/>
        </w:rPr>
        <w:t>О</w:t>
      </w:r>
      <w:r w:rsidR="00BC6EBD">
        <w:rPr>
          <w:b/>
          <w:bCs/>
          <w:szCs w:val="28"/>
        </w:rPr>
        <w:t>б</w:t>
      </w:r>
      <w:r w:rsidR="002F0C00">
        <w:rPr>
          <w:b/>
          <w:bCs/>
          <w:szCs w:val="28"/>
        </w:rPr>
        <w:t xml:space="preserve"> </w:t>
      </w:r>
      <w:r w:rsidR="00EE5B99" w:rsidRPr="005C1E99">
        <w:rPr>
          <w:b/>
          <w:szCs w:val="28"/>
        </w:rPr>
        <w:t>отказе</w:t>
      </w:r>
      <w:r w:rsidR="002F0C00">
        <w:rPr>
          <w:b/>
          <w:szCs w:val="28"/>
        </w:rPr>
        <w:t xml:space="preserve"> </w:t>
      </w:r>
      <w:r w:rsidR="00EE5B99" w:rsidRPr="005A6936">
        <w:rPr>
          <w:b/>
          <w:szCs w:val="28"/>
        </w:rPr>
        <w:t>в</w:t>
      </w:r>
      <w:r w:rsidR="002F0C00">
        <w:rPr>
          <w:b/>
          <w:szCs w:val="28"/>
        </w:rPr>
        <w:t xml:space="preserve"> </w:t>
      </w:r>
      <w:r w:rsidR="0022176D" w:rsidRPr="0022176D">
        <w:rPr>
          <w:b/>
        </w:rPr>
        <w:t>регистрации</w:t>
      </w:r>
      <w:r w:rsidR="00C373FA">
        <w:rPr>
          <w:b/>
        </w:rPr>
        <w:t xml:space="preserve"> кандидата</w:t>
      </w:r>
      <w:r w:rsidR="002F0C00">
        <w:rPr>
          <w:b/>
        </w:rPr>
        <w:t xml:space="preserve"> </w:t>
      </w:r>
      <w:r w:rsidR="00042EF3">
        <w:rPr>
          <w:b/>
        </w:rPr>
        <w:t xml:space="preserve">в депутаты </w:t>
      </w:r>
      <w:r w:rsidR="002F0C00">
        <w:rPr>
          <w:b/>
        </w:rPr>
        <w:br/>
      </w:r>
      <w:r w:rsidR="00042EF3">
        <w:rPr>
          <w:b/>
        </w:rPr>
        <w:t>город</w:t>
      </w:r>
      <w:r w:rsidR="00C373FA">
        <w:rPr>
          <w:b/>
        </w:rPr>
        <w:t xml:space="preserve">ской </w:t>
      </w:r>
      <w:r w:rsidR="00042EF3">
        <w:rPr>
          <w:b/>
        </w:rPr>
        <w:t xml:space="preserve">Думы </w:t>
      </w:r>
      <w:r w:rsidR="0022176D" w:rsidRPr="0022176D">
        <w:rPr>
          <w:b/>
        </w:rPr>
        <w:t>города</w:t>
      </w:r>
      <w:r w:rsidR="002F0C00">
        <w:rPr>
          <w:b/>
        </w:rPr>
        <w:t xml:space="preserve"> </w:t>
      </w:r>
      <w:r w:rsidR="0022176D" w:rsidRPr="0022176D">
        <w:rPr>
          <w:b/>
        </w:rPr>
        <w:t>Шахты</w:t>
      </w:r>
      <w:r w:rsidR="002F0C00">
        <w:rPr>
          <w:b/>
        </w:rPr>
        <w:t xml:space="preserve"> </w:t>
      </w:r>
      <w:r w:rsidR="00054740">
        <w:rPr>
          <w:b/>
          <w:bCs/>
          <w:szCs w:val="28"/>
        </w:rPr>
        <w:t>восьмого</w:t>
      </w:r>
      <w:r w:rsidR="00042EF3">
        <w:rPr>
          <w:b/>
          <w:bCs/>
          <w:szCs w:val="28"/>
        </w:rPr>
        <w:t xml:space="preserve"> созыва</w:t>
      </w:r>
      <w:r w:rsidR="002F0C00">
        <w:rPr>
          <w:b/>
          <w:bCs/>
          <w:szCs w:val="28"/>
        </w:rPr>
        <w:t xml:space="preserve"> </w:t>
      </w:r>
      <w:r w:rsidR="00C373FA">
        <w:rPr>
          <w:b/>
        </w:rPr>
        <w:t>Долгова</w:t>
      </w:r>
      <w:r w:rsidR="00054740">
        <w:rPr>
          <w:b/>
        </w:rPr>
        <w:t xml:space="preserve"> Вла</w:t>
      </w:r>
      <w:r w:rsidR="00C373FA">
        <w:rPr>
          <w:b/>
        </w:rPr>
        <w:t>димира</w:t>
      </w:r>
      <w:r w:rsidR="00054740">
        <w:rPr>
          <w:b/>
        </w:rPr>
        <w:t xml:space="preserve"> Ми</w:t>
      </w:r>
      <w:r w:rsidR="00C373FA">
        <w:rPr>
          <w:b/>
        </w:rPr>
        <w:t>хайловича, выдвинутого</w:t>
      </w:r>
      <w:r w:rsidR="002F0C00">
        <w:rPr>
          <w:b/>
        </w:rPr>
        <w:t xml:space="preserve"> </w:t>
      </w:r>
      <w:r w:rsidR="005416F2" w:rsidRPr="005416F2">
        <w:rPr>
          <w:b/>
          <w:szCs w:val="28"/>
        </w:rPr>
        <w:t>избирательным объединением</w:t>
      </w:r>
      <w:r w:rsidR="002F0C00">
        <w:rPr>
          <w:b/>
          <w:szCs w:val="28"/>
        </w:rPr>
        <w:t xml:space="preserve"> </w:t>
      </w:r>
      <w:r w:rsidR="00C373FA" w:rsidRPr="00C373FA">
        <w:rPr>
          <w:b/>
          <w:szCs w:val="28"/>
        </w:rPr>
        <w:t xml:space="preserve">РОСТОВСКИМ ОБЛАСТНЫМ ОТДЕЛЕНИЕМ политической </w:t>
      </w:r>
      <w:r w:rsidR="002F0C00">
        <w:rPr>
          <w:b/>
          <w:szCs w:val="28"/>
        </w:rPr>
        <w:br/>
      </w:r>
      <w:r w:rsidR="00C373FA" w:rsidRPr="00C373FA">
        <w:rPr>
          <w:b/>
          <w:szCs w:val="28"/>
        </w:rPr>
        <w:t xml:space="preserve">партии «КОММУНИСТИЧЕСКАЯ ПАРТИЯ </w:t>
      </w:r>
      <w:r w:rsidR="002F0C00">
        <w:rPr>
          <w:b/>
          <w:szCs w:val="28"/>
        </w:rPr>
        <w:br/>
      </w:r>
      <w:r w:rsidR="00C373FA" w:rsidRPr="00C373FA">
        <w:rPr>
          <w:b/>
          <w:szCs w:val="28"/>
        </w:rPr>
        <w:t>РОССИЙСКОЙ ФЕДЕРАЦИИ»</w:t>
      </w:r>
      <w:r w:rsidR="00042EF3">
        <w:rPr>
          <w:b/>
          <w:bCs/>
          <w:szCs w:val="28"/>
        </w:rPr>
        <w:t xml:space="preserve"> по</w:t>
      </w:r>
      <w:r w:rsidR="002F0C00">
        <w:rPr>
          <w:b/>
          <w:bCs/>
          <w:szCs w:val="28"/>
        </w:rPr>
        <w:t xml:space="preserve"> </w:t>
      </w:r>
      <w:r w:rsidR="002F0C00">
        <w:rPr>
          <w:b/>
          <w:bCs/>
          <w:szCs w:val="28"/>
        </w:rPr>
        <w:br/>
      </w:r>
      <w:r w:rsidR="00042EF3">
        <w:rPr>
          <w:b/>
          <w:bCs/>
          <w:szCs w:val="28"/>
        </w:rPr>
        <w:t>одноманд</w:t>
      </w:r>
      <w:r w:rsidR="00867C08">
        <w:rPr>
          <w:b/>
          <w:bCs/>
          <w:szCs w:val="28"/>
        </w:rPr>
        <w:t xml:space="preserve">атному избирательному округу № </w:t>
      </w:r>
      <w:r w:rsidR="00054740">
        <w:rPr>
          <w:b/>
          <w:bCs/>
          <w:szCs w:val="28"/>
        </w:rPr>
        <w:t>17</w:t>
      </w:r>
    </w:p>
    <w:p w:rsidR="00E63AB5" w:rsidRPr="0022176D" w:rsidRDefault="00E63AB5" w:rsidP="00042EF3">
      <w:pPr>
        <w:ind w:left="1418" w:right="1444"/>
        <w:jc w:val="both"/>
        <w:rPr>
          <w:b/>
          <w:bCs/>
          <w:szCs w:val="28"/>
        </w:rPr>
      </w:pPr>
    </w:p>
    <w:p w:rsidR="00054740" w:rsidRDefault="00054740" w:rsidP="00247E9E">
      <w:pPr>
        <w:pStyle w:val="a6"/>
        <w:tabs>
          <w:tab w:val="left" w:pos="9354"/>
        </w:tabs>
        <w:spacing w:line="360" w:lineRule="auto"/>
        <w:ind w:right="-2" w:firstLine="567"/>
        <w:jc w:val="both"/>
        <w:rPr>
          <w:b w:val="0"/>
          <w:spacing w:val="0"/>
          <w:kern w:val="0"/>
          <w:sz w:val="28"/>
          <w:szCs w:val="28"/>
        </w:rPr>
      </w:pPr>
      <w:r>
        <w:rPr>
          <w:b w:val="0"/>
          <w:spacing w:val="0"/>
          <w:kern w:val="0"/>
          <w:sz w:val="28"/>
          <w:szCs w:val="28"/>
        </w:rPr>
        <w:t>Рассмотрев документы, представленные в Территориальную избирател</w:t>
      </w:r>
      <w:r>
        <w:rPr>
          <w:b w:val="0"/>
          <w:spacing w:val="0"/>
          <w:kern w:val="0"/>
          <w:sz w:val="28"/>
          <w:szCs w:val="28"/>
        </w:rPr>
        <w:t>ь</w:t>
      </w:r>
      <w:r>
        <w:rPr>
          <w:b w:val="0"/>
          <w:spacing w:val="0"/>
          <w:kern w:val="0"/>
          <w:sz w:val="28"/>
          <w:szCs w:val="28"/>
        </w:rPr>
        <w:t>ную комиссию</w:t>
      </w:r>
      <w:r w:rsidR="00C373FA">
        <w:rPr>
          <w:b w:val="0"/>
          <w:spacing w:val="0"/>
          <w:kern w:val="0"/>
          <w:sz w:val="28"/>
          <w:szCs w:val="28"/>
        </w:rPr>
        <w:t xml:space="preserve"> города Шахты Ростовской области (далее - Территориальную избирательную комиссию города Шахты), осуществляющую полномочия о</w:t>
      </w:r>
      <w:r w:rsidR="00C373FA">
        <w:rPr>
          <w:b w:val="0"/>
          <w:spacing w:val="0"/>
          <w:kern w:val="0"/>
          <w:sz w:val="28"/>
          <w:szCs w:val="28"/>
        </w:rPr>
        <w:t>к</w:t>
      </w:r>
      <w:r w:rsidR="00C373FA">
        <w:rPr>
          <w:b w:val="0"/>
          <w:spacing w:val="0"/>
          <w:kern w:val="0"/>
          <w:sz w:val="28"/>
          <w:szCs w:val="28"/>
        </w:rPr>
        <w:t>ружной избирательной комиссии на основании постановления Территориал</w:t>
      </w:r>
      <w:r w:rsidR="00C373FA">
        <w:rPr>
          <w:b w:val="0"/>
          <w:spacing w:val="0"/>
          <w:kern w:val="0"/>
          <w:sz w:val="28"/>
          <w:szCs w:val="28"/>
        </w:rPr>
        <w:t>ь</w:t>
      </w:r>
      <w:r w:rsidR="00C373FA">
        <w:rPr>
          <w:b w:val="0"/>
          <w:spacing w:val="0"/>
          <w:kern w:val="0"/>
          <w:sz w:val="28"/>
          <w:szCs w:val="28"/>
        </w:rPr>
        <w:t xml:space="preserve">ной избирательной комиссии города Шахты </w:t>
      </w:r>
      <w:r w:rsidR="00C373FA" w:rsidRPr="00C373FA">
        <w:rPr>
          <w:b w:val="0"/>
          <w:spacing w:val="0"/>
          <w:kern w:val="0"/>
          <w:sz w:val="28"/>
          <w:szCs w:val="28"/>
        </w:rPr>
        <w:t xml:space="preserve">от 23.05.2025 </w:t>
      </w:r>
      <w:r w:rsidR="00C373FA" w:rsidRPr="009F424E">
        <w:rPr>
          <w:b w:val="0"/>
          <w:spacing w:val="0"/>
          <w:kern w:val="0"/>
          <w:sz w:val="28"/>
          <w:szCs w:val="28"/>
        </w:rPr>
        <w:t>198-1 «</w:t>
      </w:r>
      <w:r w:rsidR="00C373FA" w:rsidRPr="009975F7">
        <w:rPr>
          <w:b w:val="0"/>
          <w:spacing w:val="0"/>
          <w:kern w:val="0"/>
          <w:sz w:val="28"/>
          <w:szCs w:val="28"/>
        </w:rPr>
        <w:t>О возлож</w:t>
      </w:r>
      <w:r w:rsidR="00C373FA" w:rsidRPr="009975F7">
        <w:rPr>
          <w:b w:val="0"/>
          <w:spacing w:val="0"/>
          <w:kern w:val="0"/>
          <w:sz w:val="28"/>
          <w:szCs w:val="28"/>
        </w:rPr>
        <w:t>е</w:t>
      </w:r>
      <w:r w:rsidR="00C373FA" w:rsidRPr="009975F7">
        <w:rPr>
          <w:b w:val="0"/>
          <w:spacing w:val="0"/>
          <w:kern w:val="0"/>
          <w:sz w:val="28"/>
          <w:szCs w:val="28"/>
        </w:rPr>
        <w:t xml:space="preserve">нии полномочий окружных избирательных комиссий по выборам депутатов городской Думы города Шахты </w:t>
      </w:r>
      <w:r w:rsidR="00C373FA">
        <w:rPr>
          <w:b w:val="0"/>
          <w:spacing w:val="0"/>
          <w:kern w:val="0"/>
          <w:sz w:val="28"/>
          <w:szCs w:val="28"/>
        </w:rPr>
        <w:t>восьмого</w:t>
      </w:r>
      <w:r w:rsidR="00C373FA" w:rsidRPr="009975F7">
        <w:rPr>
          <w:b w:val="0"/>
          <w:spacing w:val="0"/>
          <w:kern w:val="0"/>
          <w:sz w:val="28"/>
          <w:szCs w:val="28"/>
        </w:rPr>
        <w:t xml:space="preserve"> созыва на Территориальную избир</w:t>
      </w:r>
      <w:r w:rsidR="00C373FA" w:rsidRPr="009975F7">
        <w:rPr>
          <w:b w:val="0"/>
          <w:spacing w:val="0"/>
          <w:kern w:val="0"/>
          <w:sz w:val="28"/>
          <w:szCs w:val="28"/>
        </w:rPr>
        <w:t>а</w:t>
      </w:r>
      <w:r w:rsidR="00C373FA" w:rsidRPr="009975F7">
        <w:rPr>
          <w:b w:val="0"/>
          <w:spacing w:val="0"/>
          <w:kern w:val="0"/>
          <w:sz w:val="28"/>
          <w:szCs w:val="28"/>
        </w:rPr>
        <w:t>тельную комис</w:t>
      </w:r>
      <w:r w:rsidR="00C373FA">
        <w:rPr>
          <w:b w:val="0"/>
          <w:spacing w:val="0"/>
          <w:kern w:val="0"/>
          <w:sz w:val="28"/>
          <w:szCs w:val="28"/>
        </w:rPr>
        <w:t>сию города Шахты» и для выдвижения и регистрации кандид</w:t>
      </w:r>
      <w:r w:rsidR="00C373FA">
        <w:rPr>
          <w:b w:val="0"/>
          <w:spacing w:val="0"/>
          <w:kern w:val="0"/>
          <w:sz w:val="28"/>
          <w:szCs w:val="28"/>
        </w:rPr>
        <w:t>а</w:t>
      </w:r>
      <w:r w:rsidR="00C373FA">
        <w:rPr>
          <w:b w:val="0"/>
          <w:spacing w:val="0"/>
          <w:kern w:val="0"/>
          <w:sz w:val="28"/>
          <w:szCs w:val="28"/>
        </w:rPr>
        <w:t xml:space="preserve">та в депутаты городской Думы города Шахты </w:t>
      </w:r>
      <w:r w:rsidR="005416F2">
        <w:rPr>
          <w:b w:val="0"/>
          <w:spacing w:val="0"/>
          <w:kern w:val="0"/>
          <w:sz w:val="28"/>
          <w:szCs w:val="28"/>
        </w:rPr>
        <w:t>восьмого созыва по однома</w:t>
      </w:r>
      <w:r w:rsidR="005416F2">
        <w:rPr>
          <w:b w:val="0"/>
          <w:spacing w:val="0"/>
          <w:kern w:val="0"/>
          <w:sz w:val="28"/>
          <w:szCs w:val="28"/>
        </w:rPr>
        <w:t>н</w:t>
      </w:r>
      <w:r w:rsidR="005416F2">
        <w:rPr>
          <w:b w:val="0"/>
          <w:spacing w:val="0"/>
          <w:kern w:val="0"/>
          <w:sz w:val="28"/>
          <w:szCs w:val="28"/>
        </w:rPr>
        <w:t>д</w:t>
      </w:r>
      <w:r w:rsidR="00273182">
        <w:rPr>
          <w:b w:val="0"/>
          <w:spacing w:val="0"/>
          <w:kern w:val="0"/>
          <w:sz w:val="28"/>
          <w:szCs w:val="28"/>
        </w:rPr>
        <w:t>атному избирательному округу № 17</w:t>
      </w:r>
      <w:r w:rsidR="005416F2">
        <w:rPr>
          <w:b w:val="0"/>
          <w:spacing w:val="0"/>
          <w:kern w:val="0"/>
          <w:sz w:val="28"/>
          <w:szCs w:val="28"/>
        </w:rPr>
        <w:t xml:space="preserve"> Долгова Владимира Михайловича, в</w:t>
      </w:r>
      <w:r w:rsidR="005416F2">
        <w:rPr>
          <w:b w:val="0"/>
          <w:spacing w:val="0"/>
          <w:kern w:val="0"/>
          <w:sz w:val="28"/>
          <w:szCs w:val="28"/>
        </w:rPr>
        <w:t>ы</w:t>
      </w:r>
      <w:r w:rsidR="005416F2">
        <w:rPr>
          <w:b w:val="0"/>
          <w:spacing w:val="0"/>
          <w:kern w:val="0"/>
          <w:sz w:val="28"/>
          <w:szCs w:val="28"/>
        </w:rPr>
        <w:t>двин</w:t>
      </w:r>
      <w:r w:rsidR="00273182">
        <w:rPr>
          <w:b w:val="0"/>
          <w:spacing w:val="0"/>
          <w:kern w:val="0"/>
          <w:sz w:val="28"/>
          <w:szCs w:val="28"/>
        </w:rPr>
        <w:t>утого</w:t>
      </w:r>
      <w:r w:rsidR="002F0C00">
        <w:rPr>
          <w:b w:val="0"/>
          <w:spacing w:val="0"/>
          <w:kern w:val="0"/>
          <w:sz w:val="28"/>
          <w:szCs w:val="28"/>
        </w:rPr>
        <w:t xml:space="preserve"> </w:t>
      </w:r>
      <w:r w:rsidR="00273182">
        <w:rPr>
          <w:spacing w:val="0"/>
          <w:kern w:val="0"/>
          <w:sz w:val="28"/>
          <w:szCs w:val="28"/>
        </w:rPr>
        <w:t>РОСТОВСКИМ ОБЛАСТНЫМ</w:t>
      </w:r>
      <w:r w:rsidR="005416F2" w:rsidRPr="00214AEF">
        <w:rPr>
          <w:spacing w:val="0"/>
          <w:kern w:val="0"/>
          <w:sz w:val="28"/>
          <w:szCs w:val="28"/>
        </w:rPr>
        <w:t xml:space="preserve"> ОТДЕЛЕНИЕ</w:t>
      </w:r>
      <w:r w:rsidR="00273182">
        <w:rPr>
          <w:spacing w:val="0"/>
          <w:kern w:val="0"/>
          <w:sz w:val="28"/>
          <w:szCs w:val="28"/>
        </w:rPr>
        <w:t>М</w:t>
      </w:r>
      <w:r w:rsidR="005416F2" w:rsidRPr="00214AEF">
        <w:rPr>
          <w:spacing w:val="0"/>
          <w:kern w:val="0"/>
          <w:sz w:val="28"/>
          <w:szCs w:val="28"/>
        </w:rPr>
        <w:t xml:space="preserve"> политической партии «КОММУНИСТИЧЕСКАЯ ПАРТИЯ РОССИЙСКОЙ ФЕДЕР</w:t>
      </w:r>
      <w:r w:rsidR="005416F2" w:rsidRPr="00214AEF">
        <w:rPr>
          <w:spacing w:val="0"/>
          <w:kern w:val="0"/>
          <w:sz w:val="28"/>
          <w:szCs w:val="28"/>
        </w:rPr>
        <w:t>А</w:t>
      </w:r>
      <w:r w:rsidR="005416F2" w:rsidRPr="00214AEF">
        <w:rPr>
          <w:spacing w:val="0"/>
          <w:kern w:val="0"/>
          <w:sz w:val="28"/>
          <w:szCs w:val="28"/>
        </w:rPr>
        <w:t>ЦИИ»</w:t>
      </w:r>
      <w:r w:rsidR="005416F2">
        <w:rPr>
          <w:spacing w:val="0"/>
          <w:kern w:val="0"/>
          <w:sz w:val="28"/>
          <w:szCs w:val="28"/>
        </w:rPr>
        <w:t xml:space="preserve">, </w:t>
      </w:r>
      <w:r w:rsidR="005416F2" w:rsidRPr="005416F2">
        <w:rPr>
          <w:b w:val="0"/>
          <w:spacing w:val="0"/>
          <w:kern w:val="0"/>
          <w:sz w:val="28"/>
          <w:szCs w:val="28"/>
        </w:rPr>
        <w:t>проверив</w:t>
      </w:r>
      <w:r w:rsidR="005416F2">
        <w:rPr>
          <w:b w:val="0"/>
          <w:spacing w:val="0"/>
          <w:kern w:val="0"/>
          <w:sz w:val="28"/>
          <w:szCs w:val="28"/>
        </w:rPr>
        <w:t xml:space="preserve"> соблюдение предусмотренного законом порядка выдвижения </w:t>
      </w:r>
      <w:r w:rsidR="005416F2">
        <w:rPr>
          <w:b w:val="0"/>
          <w:spacing w:val="0"/>
          <w:kern w:val="0"/>
          <w:sz w:val="28"/>
          <w:szCs w:val="28"/>
        </w:rPr>
        <w:lastRenderedPageBreak/>
        <w:t>кандидата и достоверность представленных сведений, Территориальная изб</w:t>
      </w:r>
      <w:r w:rsidR="005416F2">
        <w:rPr>
          <w:b w:val="0"/>
          <w:spacing w:val="0"/>
          <w:kern w:val="0"/>
          <w:sz w:val="28"/>
          <w:szCs w:val="28"/>
        </w:rPr>
        <w:t>и</w:t>
      </w:r>
      <w:r w:rsidR="005416F2">
        <w:rPr>
          <w:b w:val="0"/>
          <w:spacing w:val="0"/>
          <w:kern w:val="0"/>
          <w:sz w:val="28"/>
          <w:szCs w:val="28"/>
        </w:rPr>
        <w:t>рательная комиссия города Шахты установила следующее.</w:t>
      </w:r>
    </w:p>
    <w:p w:rsidR="005416F2" w:rsidRDefault="005416F2" w:rsidP="00247E9E">
      <w:pPr>
        <w:pStyle w:val="a6"/>
        <w:tabs>
          <w:tab w:val="left" w:pos="9354"/>
        </w:tabs>
        <w:spacing w:line="360" w:lineRule="auto"/>
        <w:ind w:right="-2" w:firstLine="567"/>
        <w:jc w:val="both"/>
        <w:rPr>
          <w:b w:val="0"/>
          <w:spacing w:val="0"/>
          <w:kern w:val="0"/>
          <w:sz w:val="28"/>
          <w:szCs w:val="28"/>
        </w:rPr>
      </w:pPr>
      <w:r>
        <w:rPr>
          <w:b w:val="0"/>
          <w:spacing w:val="0"/>
          <w:kern w:val="0"/>
          <w:sz w:val="28"/>
          <w:szCs w:val="28"/>
        </w:rPr>
        <w:t xml:space="preserve">Документы, необходимые для выдвижения и регистрации, кандидатом в депутаты Долговым Владимиром Михайловичем представлены в </w:t>
      </w:r>
      <w:r w:rsidRPr="005416F2">
        <w:rPr>
          <w:b w:val="0"/>
          <w:spacing w:val="0"/>
          <w:kern w:val="0"/>
          <w:sz w:val="28"/>
          <w:szCs w:val="28"/>
        </w:rPr>
        <w:t>установле</w:t>
      </w:r>
      <w:r w:rsidRPr="005416F2">
        <w:rPr>
          <w:b w:val="0"/>
          <w:spacing w:val="0"/>
          <w:kern w:val="0"/>
          <w:sz w:val="28"/>
          <w:szCs w:val="28"/>
        </w:rPr>
        <w:t>н</w:t>
      </w:r>
      <w:r w:rsidRPr="005416F2">
        <w:rPr>
          <w:b w:val="0"/>
          <w:spacing w:val="0"/>
          <w:kern w:val="0"/>
          <w:sz w:val="28"/>
          <w:szCs w:val="28"/>
        </w:rPr>
        <w:t>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в Ростовской области» (далее – Областной закон № 525-ЗС) порядке.</w:t>
      </w:r>
    </w:p>
    <w:p w:rsidR="005416F2" w:rsidRPr="00C25641" w:rsidRDefault="005416F2" w:rsidP="008C39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Так, 2</w:t>
      </w:r>
      <w:r w:rsidR="002F0C00">
        <w:rPr>
          <w:szCs w:val="28"/>
        </w:rPr>
        <w:t>9</w:t>
      </w:r>
      <w:r>
        <w:rPr>
          <w:szCs w:val="28"/>
        </w:rPr>
        <w:t xml:space="preserve"> июля 2025 года в 10 часов 0</w:t>
      </w:r>
      <w:r w:rsidRPr="00C25641">
        <w:rPr>
          <w:szCs w:val="28"/>
        </w:rPr>
        <w:t xml:space="preserve">0 минут </w:t>
      </w:r>
      <w:r>
        <w:rPr>
          <w:szCs w:val="28"/>
        </w:rPr>
        <w:t>Долгов Владимир Михайл</w:t>
      </w:r>
      <w:r>
        <w:rPr>
          <w:szCs w:val="28"/>
        </w:rPr>
        <w:t>о</w:t>
      </w:r>
      <w:r>
        <w:rPr>
          <w:szCs w:val="28"/>
        </w:rPr>
        <w:t>вич</w:t>
      </w:r>
      <w:r w:rsidRPr="00C25641">
        <w:rPr>
          <w:szCs w:val="28"/>
        </w:rPr>
        <w:t xml:space="preserve"> представил в Территориальную из</w:t>
      </w:r>
      <w:r w:rsidR="00273182">
        <w:rPr>
          <w:szCs w:val="28"/>
        </w:rPr>
        <w:t>бирательную комиссию города Шахты</w:t>
      </w:r>
      <w:r w:rsidRPr="00C25641">
        <w:rPr>
          <w:szCs w:val="28"/>
        </w:rPr>
        <w:t xml:space="preserve"> документы для выдвижения кандидатом в депута</w:t>
      </w:r>
      <w:r w:rsidR="00273182">
        <w:rPr>
          <w:szCs w:val="28"/>
        </w:rPr>
        <w:t>ты</w:t>
      </w:r>
      <w:r w:rsidRPr="00C25641">
        <w:rPr>
          <w:szCs w:val="28"/>
        </w:rPr>
        <w:t xml:space="preserve"> городской Думы</w:t>
      </w:r>
      <w:r w:rsidR="00273182">
        <w:rPr>
          <w:szCs w:val="28"/>
        </w:rPr>
        <w:t xml:space="preserve"> города Шахты</w:t>
      </w:r>
      <w:r w:rsidRPr="00C25641">
        <w:rPr>
          <w:szCs w:val="28"/>
        </w:rPr>
        <w:t xml:space="preserve"> восьмого созыва по одномандатному избирательному округу № </w:t>
      </w:r>
      <w:r w:rsidR="00273182">
        <w:rPr>
          <w:szCs w:val="28"/>
        </w:rPr>
        <w:t>17.</w:t>
      </w:r>
    </w:p>
    <w:p w:rsidR="005416F2" w:rsidRDefault="00356A0E" w:rsidP="008C3998">
      <w:pPr>
        <w:spacing w:line="360" w:lineRule="auto"/>
        <w:ind w:firstLine="709"/>
        <w:jc w:val="both"/>
        <w:rPr>
          <w:b/>
          <w:szCs w:val="28"/>
        </w:rPr>
      </w:pPr>
      <w:r w:rsidRPr="00D40D99">
        <w:rPr>
          <w:szCs w:val="28"/>
        </w:rPr>
        <w:t>2</w:t>
      </w:r>
      <w:r w:rsidR="002F0C00">
        <w:rPr>
          <w:szCs w:val="28"/>
        </w:rPr>
        <w:t>9</w:t>
      </w:r>
      <w:r w:rsidRPr="00D40D99">
        <w:rPr>
          <w:szCs w:val="28"/>
        </w:rPr>
        <w:t xml:space="preserve"> июля 2025 года в 10 часов 10 минут </w:t>
      </w:r>
      <w:r w:rsidR="00D40D99" w:rsidRPr="00D40D99">
        <w:rPr>
          <w:szCs w:val="28"/>
        </w:rPr>
        <w:t>к</w:t>
      </w:r>
      <w:r w:rsidR="005416F2" w:rsidRPr="00D40D99">
        <w:rPr>
          <w:szCs w:val="28"/>
        </w:rPr>
        <w:t>ан</w:t>
      </w:r>
      <w:r w:rsidR="00273182" w:rsidRPr="00D40D99">
        <w:rPr>
          <w:szCs w:val="28"/>
        </w:rPr>
        <w:t>дидату</w:t>
      </w:r>
      <w:r w:rsidR="001F1D41" w:rsidRPr="001F1D41">
        <w:rPr>
          <w:szCs w:val="28"/>
        </w:rPr>
        <w:t xml:space="preserve"> </w:t>
      </w:r>
      <w:r w:rsidR="00D40D99">
        <w:rPr>
          <w:szCs w:val="28"/>
        </w:rPr>
        <w:t>Долгову Владимиру Михайловичу</w:t>
      </w:r>
      <w:r w:rsidR="001F1D41" w:rsidRPr="001F1D41">
        <w:rPr>
          <w:szCs w:val="28"/>
        </w:rPr>
        <w:t xml:space="preserve"> </w:t>
      </w:r>
      <w:r w:rsidR="00273182" w:rsidRPr="00D40D99">
        <w:rPr>
          <w:szCs w:val="28"/>
        </w:rPr>
        <w:t>выдано подтверждение</w:t>
      </w:r>
      <w:r w:rsidR="00273182">
        <w:rPr>
          <w:szCs w:val="28"/>
        </w:rPr>
        <w:t xml:space="preserve"> получения документов для уведомления о выдвижении </w:t>
      </w:r>
      <w:r w:rsidR="00273182" w:rsidRPr="00C25641">
        <w:rPr>
          <w:szCs w:val="28"/>
        </w:rPr>
        <w:t xml:space="preserve">по одномандатному избирательному округу № </w:t>
      </w:r>
      <w:r w:rsidR="00273182">
        <w:rPr>
          <w:szCs w:val="28"/>
        </w:rPr>
        <w:t xml:space="preserve">17 кандидата, включенного в заверенный Территориальной избирательной комиссией города Шахты список </w:t>
      </w:r>
      <w:r w:rsidR="00273182" w:rsidRPr="00C25641">
        <w:rPr>
          <w:szCs w:val="28"/>
        </w:rPr>
        <w:t>кандида</w:t>
      </w:r>
      <w:r w:rsidR="00273182">
        <w:rPr>
          <w:szCs w:val="28"/>
        </w:rPr>
        <w:t>тов</w:t>
      </w:r>
      <w:r w:rsidR="00273182" w:rsidRPr="00C25641">
        <w:rPr>
          <w:szCs w:val="28"/>
        </w:rPr>
        <w:t xml:space="preserve"> в депута</w:t>
      </w:r>
      <w:r w:rsidR="00273182">
        <w:rPr>
          <w:szCs w:val="28"/>
        </w:rPr>
        <w:t>ты</w:t>
      </w:r>
      <w:r w:rsidR="00273182" w:rsidRPr="00C25641">
        <w:rPr>
          <w:szCs w:val="28"/>
        </w:rPr>
        <w:t xml:space="preserve"> городской Думы</w:t>
      </w:r>
      <w:r w:rsidR="00273182">
        <w:rPr>
          <w:szCs w:val="28"/>
        </w:rPr>
        <w:t xml:space="preserve"> города Шахты</w:t>
      </w:r>
      <w:r w:rsidR="00273182" w:rsidRPr="00C25641">
        <w:rPr>
          <w:szCs w:val="28"/>
        </w:rPr>
        <w:t xml:space="preserve"> восьм</w:t>
      </w:r>
      <w:r w:rsidR="00273182" w:rsidRPr="00C25641">
        <w:rPr>
          <w:szCs w:val="28"/>
        </w:rPr>
        <w:t>о</w:t>
      </w:r>
      <w:r w:rsidR="00273182" w:rsidRPr="00C25641">
        <w:rPr>
          <w:szCs w:val="28"/>
        </w:rPr>
        <w:t>го созыва</w:t>
      </w:r>
      <w:r w:rsidR="00273182">
        <w:rPr>
          <w:szCs w:val="28"/>
        </w:rPr>
        <w:t xml:space="preserve">, выдвинутых </w:t>
      </w:r>
      <w:r w:rsidR="00273182" w:rsidRPr="00273182">
        <w:rPr>
          <w:b/>
          <w:szCs w:val="28"/>
        </w:rPr>
        <w:t>РОСТОВСКИМ ОБЛАСТНЫМ ОТДЕЛЕНИЕМ</w:t>
      </w:r>
      <w:r w:rsidR="002F0C00">
        <w:rPr>
          <w:b/>
          <w:szCs w:val="28"/>
        </w:rPr>
        <w:t xml:space="preserve"> </w:t>
      </w:r>
      <w:r w:rsidR="00273182" w:rsidRPr="00273182">
        <w:rPr>
          <w:b/>
          <w:szCs w:val="28"/>
        </w:rPr>
        <w:t>политической партии</w:t>
      </w:r>
      <w:r w:rsidR="002F0C00">
        <w:rPr>
          <w:b/>
          <w:szCs w:val="28"/>
        </w:rPr>
        <w:t xml:space="preserve"> </w:t>
      </w:r>
      <w:r w:rsidR="00273182" w:rsidRPr="00273182">
        <w:rPr>
          <w:b/>
          <w:szCs w:val="28"/>
        </w:rPr>
        <w:t>«КОММУНИСТИЧЕСКАЯ ПАРТИЯ РОССИ</w:t>
      </w:r>
      <w:r w:rsidR="00273182" w:rsidRPr="00273182">
        <w:rPr>
          <w:b/>
          <w:szCs w:val="28"/>
        </w:rPr>
        <w:t>Й</w:t>
      </w:r>
      <w:r w:rsidR="00273182" w:rsidRPr="00273182">
        <w:rPr>
          <w:b/>
          <w:szCs w:val="28"/>
        </w:rPr>
        <w:t>СКОЙ ФЕДЕРАЦИИ»</w:t>
      </w:r>
      <w:r w:rsidR="00273182">
        <w:rPr>
          <w:b/>
          <w:szCs w:val="28"/>
        </w:rPr>
        <w:t>.</w:t>
      </w:r>
    </w:p>
    <w:p w:rsidR="00273182" w:rsidRPr="00C25641" w:rsidRDefault="00273182" w:rsidP="008C3998">
      <w:pPr>
        <w:spacing w:line="360" w:lineRule="auto"/>
        <w:ind w:firstLine="709"/>
        <w:jc w:val="both"/>
        <w:rPr>
          <w:szCs w:val="28"/>
        </w:rPr>
      </w:pPr>
      <w:r w:rsidRPr="00C25641">
        <w:rPr>
          <w:szCs w:val="28"/>
        </w:rPr>
        <w:t xml:space="preserve">Территориальная избирательная </w:t>
      </w:r>
      <w:r>
        <w:rPr>
          <w:szCs w:val="28"/>
        </w:rPr>
        <w:t>комиссия</w:t>
      </w:r>
      <w:r w:rsidRPr="00C25641">
        <w:rPr>
          <w:szCs w:val="28"/>
        </w:rPr>
        <w:t xml:space="preserve"> горо</w:t>
      </w:r>
      <w:r>
        <w:rPr>
          <w:szCs w:val="28"/>
        </w:rPr>
        <w:t>да Шахты</w:t>
      </w:r>
      <w:r w:rsidRPr="00C25641">
        <w:rPr>
          <w:szCs w:val="28"/>
        </w:rPr>
        <w:t xml:space="preserve"> на основании части 2 статьи 33 Областного закона № 525-ЗС </w:t>
      </w:r>
      <w:r w:rsidR="002F0C00">
        <w:rPr>
          <w:szCs w:val="28"/>
        </w:rPr>
        <w:t xml:space="preserve">«О выборах и референдумах в Ростовской области» </w:t>
      </w:r>
      <w:r w:rsidRPr="00C25641">
        <w:rPr>
          <w:szCs w:val="28"/>
        </w:rPr>
        <w:t xml:space="preserve">направила в соответствующие государственные органы представления по проверке достоверности сведений, представленных о </w:t>
      </w:r>
      <w:r w:rsidR="00317941">
        <w:rPr>
          <w:szCs w:val="28"/>
        </w:rPr>
        <w:t>себе Долговым Владимиром Михайл</w:t>
      </w:r>
      <w:r w:rsidRPr="00C25641">
        <w:rPr>
          <w:szCs w:val="28"/>
        </w:rPr>
        <w:t>овичем при выдвижении, в том числе в И</w:t>
      </w:r>
      <w:r w:rsidRPr="00C25641">
        <w:rPr>
          <w:szCs w:val="28"/>
        </w:rPr>
        <w:t>н</w:t>
      </w:r>
      <w:r w:rsidRPr="00C25641">
        <w:rPr>
          <w:szCs w:val="28"/>
        </w:rPr>
        <w:t>формационный центр МВ</w:t>
      </w:r>
      <w:r>
        <w:rPr>
          <w:szCs w:val="28"/>
        </w:rPr>
        <w:t xml:space="preserve">Д России по Ростовской области </w:t>
      </w:r>
      <w:r w:rsidRPr="00C25641">
        <w:rPr>
          <w:szCs w:val="28"/>
        </w:rPr>
        <w:t>Иванченко Г.В.</w:t>
      </w:r>
    </w:p>
    <w:p w:rsidR="00317941" w:rsidRDefault="00273182" w:rsidP="008C3998">
      <w:pPr>
        <w:spacing w:line="360" w:lineRule="auto"/>
        <w:ind w:firstLine="709"/>
        <w:jc w:val="both"/>
        <w:rPr>
          <w:szCs w:val="28"/>
        </w:rPr>
      </w:pPr>
      <w:r w:rsidRPr="00C25641">
        <w:rPr>
          <w:szCs w:val="28"/>
        </w:rPr>
        <w:t>По результатам проверки достоверности сведений о кандидате устано</w:t>
      </w:r>
      <w:r w:rsidRPr="00C25641">
        <w:rPr>
          <w:szCs w:val="28"/>
        </w:rPr>
        <w:t>в</w:t>
      </w:r>
      <w:r w:rsidRPr="00C25641">
        <w:rPr>
          <w:szCs w:val="28"/>
        </w:rPr>
        <w:t>лено, ч</w:t>
      </w:r>
      <w:r w:rsidR="00317941">
        <w:rPr>
          <w:szCs w:val="28"/>
        </w:rPr>
        <w:t>то Долгов Владимир Михайл</w:t>
      </w:r>
      <w:r>
        <w:rPr>
          <w:szCs w:val="28"/>
        </w:rPr>
        <w:t xml:space="preserve">ович </w:t>
      </w:r>
      <w:r w:rsidRPr="00C25641">
        <w:rPr>
          <w:szCs w:val="28"/>
        </w:rPr>
        <w:t xml:space="preserve">имел </w:t>
      </w:r>
      <w:r w:rsidR="00317941">
        <w:rPr>
          <w:szCs w:val="28"/>
        </w:rPr>
        <w:t>несколько судимостей</w:t>
      </w:r>
      <w:r w:rsidRPr="00C25641">
        <w:rPr>
          <w:szCs w:val="28"/>
        </w:rPr>
        <w:t>.</w:t>
      </w:r>
    </w:p>
    <w:p w:rsidR="00317941" w:rsidRDefault="00317941" w:rsidP="008C3998">
      <w:pPr>
        <w:spacing w:line="360" w:lineRule="auto"/>
        <w:ind w:firstLine="709"/>
        <w:jc w:val="both"/>
        <w:rPr>
          <w:szCs w:val="28"/>
        </w:rPr>
      </w:pPr>
      <w:r w:rsidRPr="00317941">
        <w:rPr>
          <w:szCs w:val="28"/>
        </w:rPr>
        <w:lastRenderedPageBreak/>
        <w:t xml:space="preserve">Согласно представленной Информационным центром МВД России по Ростовской области </w:t>
      </w:r>
      <w:r w:rsidR="00B0587C">
        <w:rPr>
          <w:szCs w:val="28"/>
        </w:rPr>
        <w:t xml:space="preserve">информации </w:t>
      </w:r>
      <w:r w:rsidRPr="00317941">
        <w:rPr>
          <w:szCs w:val="28"/>
        </w:rPr>
        <w:t>от</w:t>
      </w:r>
      <w:r>
        <w:rPr>
          <w:szCs w:val="28"/>
        </w:rPr>
        <w:t xml:space="preserve"> 02.08</w:t>
      </w:r>
      <w:r w:rsidRPr="00317941">
        <w:rPr>
          <w:szCs w:val="28"/>
        </w:rPr>
        <w:t>.2</w:t>
      </w:r>
      <w:r>
        <w:rPr>
          <w:szCs w:val="28"/>
        </w:rPr>
        <w:t>025 года Долгов Владимир Миха</w:t>
      </w:r>
      <w:r>
        <w:rPr>
          <w:szCs w:val="28"/>
        </w:rPr>
        <w:t>й</w:t>
      </w:r>
      <w:r>
        <w:rPr>
          <w:szCs w:val="28"/>
        </w:rPr>
        <w:t>л</w:t>
      </w:r>
      <w:r w:rsidRPr="00317941">
        <w:rPr>
          <w:szCs w:val="28"/>
        </w:rPr>
        <w:t>ович</w:t>
      </w:r>
      <w:r>
        <w:rPr>
          <w:szCs w:val="28"/>
        </w:rPr>
        <w:t>, 01.06.1982 года рождения,</w:t>
      </w:r>
      <w:r w:rsidRPr="00317941">
        <w:rPr>
          <w:szCs w:val="28"/>
        </w:rPr>
        <w:t xml:space="preserve"> осужден</w:t>
      </w:r>
      <w:r>
        <w:rPr>
          <w:szCs w:val="28"/>
        </w:rPr>
        <w:t>:</w:t>
      </w:r>
    </w:p>
    <w:p w:rsidR="008C3998" w:rsidRDefault="00317941" w:rsidP="008C39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- 14.08.2019 Матвеево-курганским р/с Ростовской области по с.1 ст.157 УК РФ (согласно ч.2 ст.15 УК РФ категория преступления: небольшой тяж</w:t>
      </w:r>
      <w:r>
        <w:rPr>
          <w:szCs w:val="28"/>
        </w:rPr>
        <w:t>е</w:t>
      </w:r>
      <w:r>
        <w:rPr>
          <w:szCs w:val="28"/>
        </w:rPr>
        <w:t>сти) –</w:t>
      </w:r>
      <w:r w:rsidR="008C3998">
        <w:rPr>
          <w:szCs w:val="28"/>
        </w:rPr>
        <w:t xml:space="preserve"> 6 месяцев исправительных р</w:t>
      </w:r>
      <w:r>
        <w:rPr>
          <w:szCs w:val="28"/>
        </w:rPr>
        <w:t xml:space="preserve">абот с удержанием 10% заработной платы в доход государства. На основании </w:t>
      </w:r>
      <w:r w:rsidR="001F1D41">
        <w:rPr>
          <w:szCs w:val="28"/>
        </w:rPr>
        <w:t>пункта «б» ч.3 ст.86 УК РФ, суд</w:t>
      </w:r>
      <w:r>
        <w:rPr>
          <w:szCs w:val="28"/>
        </w:rPr>
        <w:t>имость п</w:t>
      </w:r>
      <w:r>
        <w:rPr>
          <w:szCs w:val="28"/>
        </w:rPr>
        <w:t>о</w:t>
      </w:r>
      <w:r>
        <w:rPr>
          <w:szCs w:val="28"/>
        </w:rPr>
        <w:t>гашается по истечении 1 года после исполнения наказания.</w:t>
      </w:r>
    </w:p>
    <w:p w:rsidR="00317941" w:rsidRDefault="008C3998" w:rsidP="008C3998">
      <w:pPr>
        <w:spacing w:line="360" w:lineRule="auto"/>
        <w:ind w:firstLine="709"/>
        <w:jc w:val="both"/>
        <w:rPr>
          <w:szCs w:val="28"/>
        </w:rPr>
      </w:pPr>
      <w:r w:rsidRPr="008C3998">
        <w:rPr>
          <w:szCs w:val="28"/>
        </w:rPr>
        <w:t xml:space="preserve">- </w:t>
      </w:r>
      <w:r w:rsidR="00317941" w:rsidRPr="008C3998">
        <w:rPr>
          <w:szCs w:val="28"/>
        </w:rPr>
        <w:t>26.05.2020 Таганрогским г/с Ростовской области по пункту «г» ч.3 ст.158 УК РФ (согласно ч.4 ст.15 УК РФ, категория преступления: тяжкое) – 7 месяцев л</w:t>
      </w:r>
      <w:r w:rsidR="001F1D41" w:rsidRPr="001F1D41">
        <w:rPr>
          <w:szCs w:val="28"/>
        </w:rPr>
        <w:t>/</w:t>
      </w:r>
      <w:r w:rsidR="00317941" w:rsidRPr="008C3998">
        <w:rPr>
          <w:szCs w:val="28"/>
        </w:rPr>
        <w:t>св. Освобожден 30.11.2020 по отбытию наказания. На основании пункта «г» ч.3 ст.86 УК РФ, судимость погашается по истечении 8 лет после отбытия наказания.</w:t>
      </w:r>
    </w:p>
    <w:p w:rsidR="008C3998" w:rsidRDefault="008C3998" w:rsidP="008C39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- 17.04.2023 Шахтинским г/с Ростовской области по ч.1 ст.157 УК РФ (согласно ч.2 ст.15 УК РФ, категория преступления: небольшой тяжести) – 5 месяцев лишения свободы, на основании ст.73 УК РФ – условно, с испыт</w:t>
      </w:r>
      <w:r>
        <w:rPr>
          <w:szCs w:val="28"/>
        </w:rPr>
        <w:t>а</w:t>
      </w:r>
      <w:r>
        <w:rPr>
          <w:szCs w:val="28"/>
        </w:rPr>
        <w:t>тельным сроком на 8 месяцев. На основании пункта «а» ч.3 ст.86 УК РФ, с</w:t>
      </w:r>
      <w:r>
        <w:rPr>
          <w:szCs w:val="28"/>
        </w:rPr>
        <w:t>у</w:t>
      </w:r>
      <w:r>
        <w:rPr>
          <w:szCs w:val="28"/>
        </w:rPr>
        <w:t>димость погашается по истечении испытательного срока.</w:t>
      </w:r>
    </w:p>
    <w:p w:rsidR="008C3998" w:rsidRPr="008C3998" w:rsidRDefault="008C3998" w:rsidP="008C3998">
      <w:pPr>
        <w:spacing w:line="360" w:lineRule="auto"/>
        <w:ind w:firstLine="709"/>
        <w:jc w:val="both"/>
        <w:rPr>
          <w:szCs w:val="28"/>
        </w:rPr>
      </w:pPr>
      <w:r w:rsidRPr="008C3998">
        <w:rPr>
          <w:szCs w:val="28"/>
        </w:rPr>
        <w:t>В соответствии с пунктом 2</w:t>
      </w:r>
      <w:r w:rsidR="001F1D41" w:rsidRPr="001F1D41">
        <w:rPr>
          <w:szCs w:val="28"/>
        </w:rPr>
        <w:t>.1</w:t>
      </w:r>
      <w:r w:rsidRPr="008C3998">
        <w:rPr>
          <w:szCs w:val="28"/>
        </w:rPr>
        <w:t xml:space="preserve"> статьи 33 Федерального закона № 67-ФЗ, частью 4 статьи 21 Областного закона № 525-ЗС</w:t>
      </w:r>
      <w:r>
        <w:rPr>
          <w:szCs w:val="28"/>
        </w:rPr>
        <w:t>,</w:t>
      </w:r>
      <w:r w:rsidRPr="008C3998">
        <w:rPr>
          <w:szCs w:val="28"/>
        </w:rPr>
        <w:t xml:space="preserve"> если у кандидата имелась или имеется судимость, в заявлении, указываются сведения о судимости ка</w:t>
      </w:r>
      <w:r w:rsidRPr="008C3998">
        <w:rPr>
          <w:szCs w:val="28"/>
        </w:rPr>
        <w:t>н</w:t>
      </w:r>
      <w:r w:rsidRPr="008C3998">
        <w:rPr>
          <w:szCs w:val="28"/>
        </w:rPr>
        <w:t>дидата, а если судимость снята или погашена, - также сведения о дате снятия или погашения судимости.</w:t>
      </w:r>
    </w:p>
    <w:p w:rsidR="008C3998" w:rsidRDefault="008C3998" w:rsidP="008C3998">
      <w:pPr>
        <w:spacing w:line="360" w:lineRule="auto"/>
        <w:ind w:firstLine="709"/>
        <w:jc w:val="both"/>
        <w:rPr>
          <w:szCs w:val="28"/>
        </w:rPr>
      </w:pPr>
      <w:r w:rsidRPr="008C3998">
        <w:rPr>
          <w:szCs w:val="28"/>
        </w:rPr>
        <w:t>Согласно пункту 58 статьи 2 Федерального закона  сведения о судимости кандидата - сведения о когда-либо имевшихся судимостях с указанием номера (номеров) и части (частей), пункта (пунктов), а также наименования (наимен</w:t>
      </w:r>
      <w:r w:rsidRPr="008C3998">
        <w:rPr>
          <w:szCs w:val="28"/>
        </w:rPr>
        <w:t>о</w:t>
      </w:r>
      <w:r w:rsidRPr="008C3998">
        <w:rPr>
          <w:szCs w:val="28"/>
        </w:rPr>
        <w:t>ваний) статьи (статей) Уголовного кодекса Российской Федерации, на основ</w:t>
      </w:r>
      <w:r w:rsidRPr="008C3998">
        <w:rPr>
          <w:szCs w:val="28"/>
        </w:rPr>
        <w:t>а</w:t>
      </w:r>
      <w:r w:rsidRPr="008C3998">
        <w:rPr>
          <w:szCs w:val="28"/>
        </w:rPr>
        <w:t>нии которой (которых) был осужден кандидат, статьи (статей) уголовного к</w:t>
      </w:r>
      <w:r w:rsidRPr="008C3998">
        <w:rPr>
          <w:szCs w:val="28"/>
        </w:rPr>
        <w:t>о</w:t>
      </w:r>
      <w:r w:rsidRPr="008C3998">
        <w:rPr>
          <w:szCs w:val="28"/>
        </w:rPr>
        <w:t>декса, принятого в соответствии с Основами уголовного законодательства Союза ССР и союзных республик, статьи (статей) закона иностранного гос</w:t>
      </w:r>
      <w:r w:rsidRPr="008C3998">
        <w:rPr>
          <w:szCs w:val="28"/>
        </w:rPr>
        <w:t>у</w:t>
      </w:r>
      <w:r w:rsidRPr="008C3998">
        <w:rPr>
          <w:szCs w:val="28"/>
        </w:rPr>
        <w:lastRenderedPageBreak/>
        <w:t>дарства, если кандидат был осужден в соответствии с указанными законод</w:t>
      </w:r>
      <w:r w:rsidRPr="008C3998">
        <w:rPr>
          <w:szCs w:val="28"/>
        </w:rPr>
        <w:t>а</w:t>
      </w:r>
      <w:r w:rsidRPr="008C3998">
        <w:rPr>
          <w:szCs w:val="28"/>
        </w:rPr>
        <w:t>тельными актами за деяния, признаваемые преступлением действующим Уг</w:t>
      </w:r>
      <w:r w:rsidRPr="008C3998">
        <w:rPr>
          <w:szCs w:val="28"/>
        </w:rPr>
        <w:t>о</w:t>
      </w:r>
      <w:r w:rsidRPr="008C3998">
        <w:rPr>
          <w:szCs w:val="28"/>
        </w:rPr>
        <w:t>ловным кодексом Российской Федерации.</w:t>
      </w:r>
    </w:p>
    <w:p w:rsidR="008C3998" w:rsidRDefault="008C3998" w:rsidP="008C3998">
      <w:pPr>
        <w:pStyle w:val="ConsPlusNormal"/>
        <w:spacing w:line="360" w:lineRule="auto"/>
        <w:ind w:firstLine="540"/>
        <w:jc w:val="both"/>
      </w:pPr>
      <w:r>
        <w:t>В силу подпункта а.1) пункта 3.2 статьи 4 Федерального закона от 12.06.02 г. №67-ФЭ «Об основных гарантия избирательных прав и права на участие в референдуме граждан Российской Федерации» не имеют права быть избранными граждане Российской Федерации</w:t>
      </w:r>
      <w:r w:rsidR="003E35B8">
        <w:t>,</w:t>
      </w:r>
      <w:r>
        <w:t xml:space="preserve"> осужденные к лишению своб</w:t>
      </w:r>
      <w:r>
        <w:t>о</w:t>
      </w:r>
      <w:r>
        <w:t>ды за совершение тяжких и (или) особо тяжких преступлений и имеющие на день голосования на выборах неснятую и непогашенную судимость за указа</w:t>
      </w:r>
      <w:r>
        <w:t>н</w:t>
      </w:r>
      <w:r>
        <w:t>ные преступления.</w:t>
      </w:r>
    </w:p>
    <w:p w:rsidR="00E0466B" w:rsidRDefault="008C3998" w:rsidP="008C3998">
      <w:pPr>
        <w:pStyle w:val="ConsPlusNormal"/>
        <w:spacing w:line="360" w:lineRule="auto"/>
        <w:ind w:firstLine="540"/>
        <w:jc w:val="both"/>
      </w:pPr>
      <w:r w:rsidRPr="00C25641">
        <w:t xml:space="preserve">Учитывая изложенное, руководствуясь статьей 38 Федерального закона </w:t>
      </w:r>
      <w:r w:rsidR="002F0C00">
        <w:br/>
      </w:r>
      <w:r w:rsidRPr="00C25641">
        <w:t>№ 67-ФЗ, статьями 16, 17, 33 Областного закона № 525-</w:t>
      </w:r>
      <w:r w:rsidR="003E35B8">
        <w:t>ЗС</w:t>
      </w:r>
      <w:r w:rsidRPr="00C25641">
        <w:t>,</w:t>
      </w:r>
    </w:p>
    <w:p w:rsidR="00E0466B" w:rsidRDefault="00E0466B" w:rsidP="008C3998">
      <w:pPr>
        <w:pStyle w:val="ConsPlusNormal"/>
        <w:spacing w:line="360" w:lineRule="auto"/>
        <w:ind w:firstLine="540"/>
        <w:jc w:val="both"/>
      </w:pPr>
    </w:p>
    <w:p w:rsidR="00EE5B99" w:rsidRPr="008C3998" w:rsidRDefault="008C3998" w:rsidP="00E0466B">
      <w:pPr>
        <w:pStyle w:val="ConsPlusNormal"/>
        <w:spacing w:line="360" w:lineRule="auto"/>
        <w:jc w:val="center"/>
        <w:rPr>
          <w:b/>
        </w:rPr>
      </w:pPr>
      <w:r w:rsidRPr="00C25641">
        <w:t>Территориальная избирательная комиссия</w:t>
      </w:r>
      <w:r w:rsidR="00EE5B99">
        <w:t xml:space="preserve"> города Шахты </w:t>
      </w:r>
      <w:r w:rsidR="00E0466B">
        <w:t xml:space="preserve">Ростовской области </w:t>
      </w:r>
      <w:r w:rsidR="00EE5B99" w:rsidRPr="00EE5B99">
        <w:rPr>
          <w:b/>
        </w:rPr>
        <w:t>ПОСТАНОВИЛА:</w:t>
      </w:r>
    </w:p>
    <w:p w:rsidR="00EE5B99" w:rsidRDefault="00EE5B99" w:rsidP="00162B2A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jc w:val="both"/>
        <w:outlineLvl w:val="2"/>
        <w:rPr>
          <w:szCs w:val="28"/>
        </w:rPr>
      </w:pPr>
      <w:r>
        <w:rPr>
          <w:szCs w:val="28"/>
        </w:rPr>
        <w:t xml:space="preserve">Отказать </w:t>
      </w:r>
      <w:r w:rsidR="00214AEF">
        <w:rPr>
          <w:szCs w:val="28"/>
        </w:rPr>
        <w:t xml:space="preserve">Долгову Владимиру Михайловичу </w:t>
      </w:r>
      <w:r>
        <w:rPr>
          <w:szCs w:val="28"/>
        </w:rPr>
        <w:t xml:space="preserve">в регистрации кандидатом </w:t>
      </w:r>
      <w:r w:rsidR="00042EF3">
        <w:rPr>
          <w:szCs w:val="28"/>
        </w:rPr>
        <w:t xml:space="preserve">в депутаты городской Думы города Шахты </w:t>
      </w:r>
      <w:r w:rsidR="00112BD5">
        <w:rPr>
          <w:szCs w:val="28"/>
        </w:rPr>
        <w:t>восьмого</w:t>
      </w:r>
      <w:r w:rsidR="00042EF3">
        <w:rPr>
          <w:szCs w:val="28"/>
        </w:rPr>
        <w:t xml:space="preserve"> созыва по одномандатному избирательному ок</w:t>
      </w:r>
      <w:r w:rsidR="00E06261">
        <w:rPr>
          <w:szCs w:val="28"/>
        </w:rPr>
        <w:t xml:space="preserve">ругу № </w:t>
      </w:r>
      <w:r w:rsidR="00112BD5">
        <w:rPr>
          <w:szCs w:val="28"/>
        </w:rPr>
        <w:t>17</w:t>
      </w:r>
      <w:r w:rsidR="00162B2A">
        <w:rPr>
          <w:szCs w:val="28"/>
        </w:rPr>
        <w:t>.</w:t>
      </w:r>
    </w:p>
    <w:p w:rsidR="00EE5B99" w:rsidRDefault="00EE5B99" w:rsidP="00551564">
      <w:pPr>
        <w:autoSpaceDE w:val="0"/>
        <w:autoSpaceDN w:val="0"/>
        <w:adjustRightInd w:val="0"/>
        <w:spacing w:line="360" w:lineRule="auto"/>
        <w:ind w:firstLine="709"/>
        <w:jc w:val="both"/>
        <w:outlineLvl w:val="2"/>
        <w:rPr>
          <w:szCs w:val="28"/>
        </w:rPr>
      </w:pPr>
      <w:bookmarkStart w:id="0" w:name="_GoBack"/>
      <w:bookmarkEnd w:id="0"/>
      <w:r>
        <w:rPr>
          <w:szCs w:val="28"/>
        </w:rPr>
        <w:t xml:space="preserve">Дата отказа в регистрации </w:t>
      </w:r>
      <w:r w:rsidR="002F0C00">
        <w:rPr>
          <w:szCs w:val="28"/>
        </w:rPr>
        <w:t xml:space="preserve">10 </w:t>
      </w:r>
      <w:r w:rsidR="00E06261">
        <w:rPr>
          <w:szCs w:val="28"/>
        </w:rPr>
        <w:t>августа</w:t>
      </w:r>
      <w:r>
        <w:rPr>
          <w:szCs w:val="28"/>
        </w:rPr>
        <w:t xml:space="preserve"> 20</w:t>
      </w:r>
      <w:r w:rsidR="00112BD5">
        <w:rPr>
          <w:szCs w:val="28"/>
        </w:rPr>
        <w:t>2</w:t>
      </w:r>
      <w:r w:rsidR="00E06261">
        <w:rPr>
          <w:szCs w:val="28"/>
        </w:rPr>
        <w:t>5</w:t>
      </w:r>
      <w:r>
        <w:rPr>
          <w:szCs w:val="28"/>
        </w:rPr>
        <w:t xml:space="preserve"> года, время отказа в регистр</w:t>
      </w:r>
      <w:r>
        <w:rPr>
          <w:szCs w:val="28"/>
        </w:rPr>
        <w:t>а</w:t>
      </w:r>
      <w:r>
        <w:rPr>
          <w:szCs w:val="28"/>
        </w:rPr>
        <w:t xml:space="preserve">ции  </w:t>
      </w:r>
      <w:r w:rsidR="002F0C00">
        <w:rPr>
          <w:szCs w:val="28"/>
        </w:rPr>
        <w:t>10</w:t>
      </w:r>
      <w:r>
        <w:rPr>
          <w:szCs w:val="28"/>
        </w:rPr>
        <w:t xml:space="preserve"> часов </w:t>
      </w:r>
      <w:r w:rsidR="00FD20FC">
        <w:rPr>
          <w:szCs w:val="28"/>
        </w:rPr>
        <w:t>08</w:t>
      </w:r>
      <w:r>
        <w:rPr>
          <w:szCs w:val="28"/>
        </w:rPr>
        <w:t xml:space="preserve"> минут.</w:t>
      </w:r>
    </w:p>
    <w:p w:rsidR="003F3B76" w:rsidRDefault="00162B2A" w:rsidP="003F3B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 Направить </w:t>
      </w:r>
      <w:r w:rsidR="003F3B76">
        <w:rPr>
          <w:szCs w:val="28"/>
        </w:rPr>
        <w:t>копию настоящего постановления</w:t>
      </w:r>
      <w:r w:rsidR="00112BD5">
        <w:rPr>
          <w:szCs w:val="28"/>
        </w:rPr>
        <w:t>Долгову В.М</w:t>
      </w:r>
      <w:r>
        <w:rPr>
          <w:szCs w:val="28"/>
        </w:rPr>
        <w:t>.</w:t>
      </w:r>
      <w:r w:rsidR="003F3B76" w:rsidRPr="00C25641">
        <w:rPr>
          <w:szCs w:val="28"/>
        </w:rPr>
        <w:t>в течение одних суток с момента принятия.</w:t>
      </w:r>
    </w:p>
    <w:p w:rsidR="003F3B76" w:rsidRDefault="00162B2A" w:rsidP="003F3B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 Опубликоват</w:t>
      </w:r>
      <w:r w:rsidR="003F3B76">
        <w:rPr>
          <w:szCs w:val="28"/>
        </w:rPr>
        <w:t>ь настоящее постановление на сай</w:t>
      </w:r>
      <w:r>
        <w:rPr>
          <w:szCs w:val="28"/>
        </w:rPr>
        <w:t>те</w:t>
      </w:r>
      <w:r w:rsidR="003F3B76">
        <w:rPr>
          <w:szCs w:val="28"/>
        </w:rPr>
        <w:t xml:space="preserve"> Территориальной избирательной комиссии города Шахты </w:t>
      </w:r>
      <w:r w:rsidR="003F3B76" w:rsidRPr="00C25641">
        <w:rPr>
          <w:szCs w:val="28"/>
        </w:rPr>
        <w:t>в информационно-телек</w:t>
      </w:r>
      <w:r w:rsidR="003F3B76">
        <w:rPr>
          <w:szCs w:val="28"/>
        </w:rPr>
        <w:t>оммуникационной сети «Интернет»</w:t>
      </w:r>
      <w:r>
        <w:rPr>
          <w:szCs w:val="28"/>
        </w:rPr>
        <w:t>.</w:t>
      </w:r>
    </w:p>
    <w:p w:rsidR="00162B2A" w:rsidRDefault="00162B2A" w:rsidP="003F3B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 Контроль з</w:t>
      </w:r>
      <w:r w:rsidR="003F3B76">
        <w:rPr>
          <w:szCs w:val="28"/>
        </w:rPr>
        <w:t>а ис</w:t>
      </w:r>
      <w:r>
        <w:rPr>
          <w:szCs w:val="28"/>
        </w:rPr>
        <w:t xml:space="preserve">полнением настоящего постановления возложить на </w:t>
      </w:r>
      <w:r w:rsidR="003E35B8">
        <w:rPr>
          <w:szCs w:val="28"/>
        </w:rPr>
        <w:t>председателя</w:t>
      </w:r>
      <w:r w:rsidR="003F3B76" w:rsidRPr="00C25641">
        <w:rPr>
          <w:szCs w:val="28"/>
        </w:rPr>
        <w:t xml:space="preserve">Территориальной избирательной комиссии </w:t>
      </w:r>
      <w:r w:rsidR="003F3B76">
        <w:rPr>
          <w:szCs w:val="28"/>
        </w:rPr>
        <w:t>города Шахты</w:t>
      </w:r>
      <w:r w:rsidR="002F0C00">
        <w:rPr>
          <w:szCs w:val="28"/>
        </w:rPr>
        <w:t xml:space="preserve"> </w:t>
      </w:r>
      <w:r w:rsidR="003E35B8">
        <w:rPr>
          <w:szCs w:val="28"/>
        </w:rPr>
        <w:t>Кухт</w:t>
      </w:r>
      <w:r w:rsidR="003E35B8">
        <w:rPr>
          <w:szCs w:val="28"/>
        </w:rPr>
        <w:t>и</w:t>
      </w:r>
      <w:r w:rsidR="003E35B8">
        <w:rPr>
          <w:szCs w:val="28"/>
        </w:rPr>
        <w:t>на А.В</w:t>
      </w:r>
      <w:r>
        <w:rPr>
          <w:szCs w:val="28"/>
        </w:rPr>
        <w:t>.</w:t>
      </w:r>
    </w:p>
    <w:p w:rsidR="00921BA8" w:rsidRDefault="00921BA8" w:rsidP="003F3B76">
      <w:pPr>
        <w:spacing w:before="60"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 w:rsidR="002F0C00">
        <w:tab/>
      </w:r>
      <w:r w:rsidR="002F0C00">
        <w:tab/>
        <w:t xml:space="preserve">       </w:t>
      </w:r>
      <w:r w:rsidR="00E06261">
        <w:t>А.В.Кухтин</w:t>
      </w:r>
    </w:p>
    <w:p w:rsidR="00921BA8" w:rsidRDefault="004D74E8" w:rsidP="003F3B76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</w:r>
      <w:r w:rsidR="00921BA8">
        <w:rPr>
          <w:kern w:val="28"/>
        </w:rPr>
        <w:t>В.И. Максюта</w:t>
      </w:r>
    </w:p>
    <w:sectPr w:rsidR="00921BA8" w:rsidSect="00042EF3">
      <w:headerReference w:type="even" r:id="rId9"/>
      <w:headerReference w:type="default" r:id="rId10"/>
      <w:type w:val="continuous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0BA" w:rsidRDefault="000060BA">
      <w:r>
        <w:separator/>
      </w:r>
    </w:p>
  </w:endnote>
  <w:endnote w:type="continuationSeparator" w:id="1">
    <w:p w:rsidR="000060BA" w:rsidRDefault="00006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0BA" w:rsidRDefault="000060BA">
      <w:r>
        <w:separator/>
      </w:r>
    </w:p>
  </w:footnote>
  <w:footnote w:type="continuationSeparator" w:id="1">
    <w:p w:rsidR="000060BA" w:rsidRDefault="00006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967" w:rsidRDefault="006D54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A596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5967" w:rsidRDefault="00CA596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967" w:rsidRDefault="006D54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A596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46D7">
      <w:rPr>
        <w:rStyle w:val="a5"/>
        <w:noProof/>
      </w:rPr>
      <w:t>2</w:t>
    </w:r>
    <w:r>
      <w:rPr>
        <w:rStyle w:val="a5"/>
      </w:rPr>
      <w:fldChar w:fldCharType="end"/>
    </w:r>
  </w:p>
  <w:p w:rsidR="00CA5967" w:rsidRDefault="00CA59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36163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6EC6C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2C0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A66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301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7C6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40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2637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96C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050E4"/>
    <w:multiLevelType w:val="hybridMultilevel"/>
    <w:tmpl w:val="049E6A9C"/>
    <w:lvl w:ilvl="0" w:tplc="924021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 w:tplc="1854D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23D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72B0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DCBF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A6D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2659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12C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E85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04FC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 w:tplc="9EC09F5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CEC8441E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B3DC89EE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E60C1A2C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6854E81C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72C84E4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ABC07B0C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181ADD06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AA2E3762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060BA"/>
    <w:rsid w:val="000105A2"/>
    <w:rsid w:val="00013D49"/>
    <w:rsid w:val="00014757"/>
    <w:rsid w:val="000147AD"/>
    <w:rsid w:val="00042EF3"/>
    <w:rsid w:val="00054740"/>
    <w:rsid w:val="00060563"/>
    <w:rsid w:val="000C7896"/>
    <w:rsid w:val="000D7184"/>
    <w:rsid w:val="000F56B0"/>
    <w:rsid w:val="00112BD5"/>
    <w:rsid w:val="00127B66"/>
    <w:rsid w:val="00127C7F"/>
    <w:rsid w:val="0013348F"/>
    <w:rsid w:val="001435C1"/>
    <w:rsid w:val="0015352A"/>
    <w:rsid w:val="00156B20"/>
    <w:rsid w:val="00156F34"/>
    <w:rsid w:val="00162B2A"/>
    <w:rsid w:val="001A18E0"/>
    <w:rsid w:val="001A1C97"/>
    <w:rsid w:val="001A3AAB"/>
    <w:rsid w:val="001C44D7"/>
    <w:rsid w:val="001E0DB2"/>
    <w:rsid w:val="001E36FE"/>
    <w:rsid w:val="001F1D41"/>
    <w:rsid w:val="00214384"/>
    <w:rsid w:val="00214AEF"/>
    <w:rsid w:val="0022176D"/>
    <w:rsid w:val="00221F12"/>
    <w:rsid w:val="00222487"/>
    <w:rsid w:val="0023727D"/>
    <w:rsid w:val="00242058"/>
    <w:rsid w:val="00247E9E"/>
    <w:rsid w:val="00273182"/>
    <w:rsid w:val="002755CC"/>
    <w:rsid w:val="00281D7B"/>
    <w:rsid w:val="00296873"/>
    <w:rsid w:val="002D2CA8"/>
    <w:rsid w:val="002D2FED"/>
    <w:rsid w:val="002F0C00"/>
    <w:rsid w:val="002F658D"/>
    <w:rsid w:val="003174D7"/>
    <w:rsid w:val="00317941"/>
    <w:rsid w:val="00323D5F"/>
    <w:rsid w:val="00356A0E"/>
    <w:rsid w:val="00382653"/>
    <w:rsid w:val="003E35B8"/>
    <w:rsid w:val="003F3B76"/>
    <w:rsid w:val="00417FFC"/>
    <w:rsid w:val="004258E8"/>
    <w:rsid w:val="0044012B"/>
    <w:rsid w:val="00441258"/>
    <w:rsid w:val="00451AA7"/>
    <w:rsid w:val="00483C38"/>
    <w:rsid w:val="004A246B"/>
    <w:rsid w:val="004C5037"/>
    <w:rsid w:val="004D4BEE"/>
    <w:rsid w:val="004D74E8"/>
    <w:rsid w:val="004D78D2"/>
    <w:rsid w:val="004F4A74"/>
    <w:rsid w:val="00504B07"/>
    <w:rsid w:val="00506059"/>
    <w:rsid w:val="00535014"/>
    <w:rsid w:val="005416F2"/>
    <w:rsid w:val="00551564"/>
    <w:rsid w:val="005553B4"/>
    <w:rsid w:val="00573F29"/>
    <w:rsid w:val="005846D7"/>
    <w:rsid w:val="005902AE"/>
    <w:rsid w:val="005A131D"/>
    <w:rsid w:val="005A6936"/>
    <w:rsid w:val="005C1E99"/>
    <w:rsid w:val="006064F0"/>
    <w:rsid w:val="0062535B"/>
    <w:rsid w:val="006254C0"/>
    <w:rsid w:val="006405C6"/>
    <w:rsid w:val="006409D8"/>
    <w:rsid w:val="00642A21"/>
    <w:rsid w:val="00650E26"/>
    <w:rsid w:val="00654113"/>
    <w:rsid w:val="00655154"/>
    <w:rsid w:val="0066611A"/>
    <w:rsid w:val="00666415"/>
    <w:rsid w:val="00682D64"/>
    <w:rsid w:val="006C1735"/>
    <w:rsid w:val="006C18C2"/>
    <w:rsid w:val="006C63F0"/>
    <w:rsid w:val="006D547F"/>
    <w:rsid w:val="006E6608"/>
    <w:rsid w:val="00706FCC"/>
    <w:rsid w:val="007232FF"/>
    <w:rsid w:val="007240CC"/>
    <w:rsid w:val="00742342"/>
    <w:rsid w:val="00760B0E"/>
    <w:rsid w:val="0076557C"/>
    <w:rsid w:val="007F2487"/>
    <w:rsid w:val="007F3F56"/>
    <w:rsid w:val="00841907"/>
    <w:rsid w:val="00867C08"/>
    <w:rsid w:val="00873667"/>
    <w:rsid w:val="00882C8B"/>
    <w:rsid w:val="008A31DD"/>
    <w:rsid w:val="008C0D8C"/>
    <w:rsid w:val="008C3998"/>
    <w:rsid w:val="008F10D5"/>
    <w:rsid w:val="008F71A0"/>
    <w:rsid w:val="008F7F1A"/>
    <w:rsid w:val="00913649"/>
    <w:rsid w:val="00916E05"/>
    <w:rsid w:val="00921BA8"/>
    <w:rsid w:val="00997398"/>
    <w:rsid w:val="009A45A8"/>
    <w:rsid w:val="009D10A6"/>
    <w:rsid w:val="009E3B6A"/>
    <w:rsid w:val="009F424E"/>
    <w:rsid w:val="00A20E13"/>
    <w:rsid w:val="00A30BF0"/>
    <w:rsid w:val="00A32069"/>
    <w:rsid w:val="00A4406D"/>
    <w:rsid w:val="00A577FC"/>
    <w:rsid w:val="00A65CE6"/>
    <w:rsid w:val="00AF0450"/>
    <w:rsid w:val="00AF6E98"/>
    <w:rsid w:val="00B0587C"/>
    <w:rsid w:val="00B076C9"/>
    <w:rsid w:val="00B219D2"/>
    <w:rsid w:val="00B531A6"/>
    <w:rsid w:val="00B71616"/>
    <w:rsid w:val="00B80DDC"/>
    <w:rsid w:val="00BC6EBD"/>
    <w:rsid w:val="00BE25EC"/>
    <w:rsid w:val="00C10523"/>
    <w:rsid w:val="00C16C73"/>
    <w:rsid w:val="00C33828"/>
    <w:rsid w:val="00C373FA"/>
    <w:rsid w:val="00C5460E"/>
    <w:rsid w:val="00C82B41"/>
    <w:rsid w:val="00CA5967"/>
    <w:rsid w:val="00CA6A03"/>
    <w:rsid w:val="00CE52E4"/>
    <w:rsid w:val="00CF41F6"/>
    <w:rsid w:val="00D13602"/>
    <w:rsid w:val="00D32F89"/>
    <w:rsid w:val="00D375EF"/>
    <w:rsid w:val="00D40D99"/>
    <w:rsid w:val="00D56133"/>
    <w:rsid w:val="00D77C8B"/>
    <w:rsid w:val="00D91E1B"/>
    <w:rsid w:val="00DA660A"/>
    <w:rsid w:val="00DA66FE"/>
    <w:rsid w:val="00DC28D5"/>
    <w:rsid w:val="00DC6751"/>
    <w:rsid w:val="00DD7320"/>
    <w:rsid w:val="00DE5059"/>
    <w:rsid w:val="00DF5339"/>
    <w:rsid w:val="00E01FD5"/>
    <w:rsid w:val="00E0466B"/>
    <w:rsid w:val="00E06261"/>
    <w:rsid w:val="00E12EF0"/>
    <w:rsid w:val="00E63AB5"/>
    <w:rsid w:val="00E64DF8"/>
    <w:rsid w:val="00E905AC"/>
    <w:rsid w:val="00EE5B99"/>
    <w:rsid w:val="00F1513A"/>
    <w:rsid w:val="00F60492"/>
    <w:rsid w:val="00F92B3E"/>
    <w:rsid w:val="00FB732A"/>
    <w:rsid w:val="00FD20FC"/>
    <w:rsid w:val="00FE13EE"/>
    <w:rsid w:val="00FF0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059"/>
    <w:rPr>
      <w:sz w:val="28"/>
    </w:rPr>
  </w:style>
  <w:style w:type="paragraph" w:styleId="1">
    <w:name w:val="heading 1"/>
    <w:basedOn w:val="a"/>
    <w:next w:val="a"/>
    <w:qFormat/>
    <w:rsid w:val="00DE5059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DE5059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DE5059"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rsid w:val="00DE5059"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  <w:rsid w:val="00DE5059"/>
  </w:style>
  <w:style w:type="paragraph" w:styleId="a6">
    <w:name w:val="Body Text"/>
    <w:basedOn w:val="a"/>
    <w:rsid w:val="00DE505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DE5059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rsid w:val="00DE5059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DE5059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DE5059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rsid w:val="00DE5059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DE5059"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paragraph" w:customStyle="1" w:styleId="ConsPlusNormal">
    <w:name w:val="ConsPlusNormal"/>
    <w:rsid w:val="00483C38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paragraph" w:customStyle="1" w:styleId="ConsPlusNormal">
    <w:name w:val="ConsPlusNormal"/>
    <w:rsid w:val="00483C38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3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8603F-0EAB-4F9A-9D4B-0ADD80CF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4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2025-08-08T16:50:00Z</cp:lastPrinted>
  <dcterms:created xsi:type="dcterms:W3CDTF">2025-08-10T11:44:00Z</dcterms:created>
  <dcterms:modified xsi:type="dcterms:W3CDTF">2025-08-10T11:44:00Z</dcterms:modified>
</cp:coreProperties>
</file>