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EA770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DA1435">
        <w:t>19 октября</w:t>
      </w:r>
      <w:r w:rsidR="001F0220">
        <w:t xml:space="preserve"> </w:t>
      </w:r>
      <w:r w:rsidR="006B2E12">
        <w:t>202</w:t>
      </w:r>
      <w:r w:rsidR="00F16552">
        <w:t>2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B2323B">
        <w:t>69</w:t>
      </w:r>
      <w:r w:rsidR="00DA1435">
        <w:t>-1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D06FC2" w:rsidRPr="00FF3FFF" w:rsidRDefault="00CA1CC6" w:rsidP="00D06FC2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color w:val="000000"/>
          <w:sz w:val="28"/>
          <w:szCs w:val="28"/>
        </w:rPr>
      </w:pPr>
      <w:r w:rsidRPr="00E86696">
        <w:rPr>
          <w:b/>
          <w:bCs/>
          <w:sz w:val="28"/>
          <w:szCs w:val="28"/>
        </w:rPr>
        <w:t>О</w:t>
      </w:r>
      <w:r w:rsidR="00D06FC2">
        <w:rPr>
          <w:b/>
          <w:bCs/>
          <w:sz w:val="28"/>
          <w:szCs w:val="28"/>
        </w:rPr>
        <w:t>б</w:t>
      </w:r>
      <w:r w:rsidRPr="00E86696">
        <w:rPr>
          <w:b/>
          <w:bCs/>
          <w:sz w:val="28"/>
          <w:szCs w:val="28"/>
        </w:rPr>
        <w:t xml:space="preserve"> </w:t>
      </w:r>
      <w:r w:rsidR="00705C52" w:rsidRPr="00954CC0">
        <w:rPr>
          <w:b/>
          <w:sz w:val="28"/>
        </w:rPr>
        <w:t>изменении в состав</w:t>
      </w:r>
      <w:r w:rsidR="00693525">
        <w:rPr>
          <w:b/>
          <w:sz w:val="28"/>
        </w:rPr>
        <w:t>е</w:t>
      </w:r>
      <w:r w:rsidR="00705C52" w:rsidRPr="00954CC0">
        <w:rPr>
          <w:b/>
          <w:sz w:val="28"/>
        </w:rPr>
        <w:t xml:space="preserve"> участков</w:t>
      </w:r>
      <w:r w:rsidR="00693525">
        <w:rPr>
          <w:b/>
          <w:sz w:val="28"/>
        </w:rPr>
        <w:t>ой</w:t>
      </w:r>
      <w:r w:rsidR="00705C52" w:rsidRPr="00954CC0">
        <w:rPr>
          <w:b/>
          <w:sz w:val="28"/>
        </w:rPr>
        <w:t xml:space="preserve"> комисси</w:t>
      </w:r>
      <w:r w:rsidR="001C7AD8">
        <w:rPr>
          <w:b/>
          <w:sz w:val="28"/>
        </w:rPr>
        <w:t>и</w:t>
      </w:r>
      <w:r w:rsidR="00705C52" w:rsidRPr="00954CC0">
        <w:rPr>
          <w:b/>
          <w:sz w:val="28"/>
        </w:rPr>
        <w:t xml:space="preserve"> избирательн</w:t>
      </w:r>
      <w:r w:rsidR="00693525">
        <w:rPr>
          <w:b/>
          <w:sz w:val="28"/>
        </w:rPr>
        <w:t>ого участка</w:t>
      </w:r>
      <w:r w:rsidR="00705C52">
        <w:rPr>
          <w:b/>
          <w:sz w:val="28"/>
        </w:rPr>
        <w:t>, участк</w:t>
      </w:r>
      <w:r w:rsidR="00693525">
        <w:rPr>
          <w:b/>
          <w:sz w:val="28"/>
        </w:rPr>
        <w:t xml:space="preserve">а </w:t>
      </w:r>
      <w:r w:rsidR="00705C52">
        <w:rPr>
          <w:b/>
          <w:sz w:val="28"/>
        </w:rPr>
        <w:t>референд</w:t>
      </w:r>
      <w:r w:rsidR="00705C52">
        <w:rPr>
          <w:b/>
          <w:sz w:val="28"/>
        </w:rPr>
        <w:t>у</w:t>
      </w:r>
      <w:r w:rsidR="00705C52">
        <w:rPr>
          <w:b/>
          <w:sz w:val="28"/>
        </w:rPr>
        <w:t>ма</w:t>
      </w:r>
      <w:r w:rsidR="00693525">
        <w:rPr>
          <w:b/>
          <w:sz w:val="28"/>
        </w:rPr>
        <w:t xml:space="preserve"> № </w:t>
      </w:r>
      <w:r w:rsidR="00F16552">
        <w:rPr>
          <w:b/>
          <w:sz w:val="28"/>
        </w:rPr>
        <w:t>25</w:t>
      </w:r>
      <w:r w:rsidR="00DA1435">
        <w:rPr>
          <w:b/>
          <w:sz w:val="28"/>
        </w:rPr>
        <w:t>57</w:t>
      </w:r>
      <w:r w:rsidR="00705C52">
        <w:rPr>
          <w:b/>
          <w:sz w:val="28"/>
        </w:rPr>
        <w:t xml:space="preserve">  </w:t>
      </w:r>
      <w:r w:rsidR="00D06FC2" w:rsidRPr="00FF3FFF">
        <w:rPr>
          <w:b/>
          <w:sz w:val="28"/>
        </w:rPr>
        <w:t xml:space="preserve"> </w:t>
      </w:r>
      <w:r w:rsidR="00D06FC2" w:rsidRPr="00FF3FFF">
        <w:rPr>
          <w:b/>
          <w:color w:val="000000"/>
          <w:sz w:val="28"/>
          <w:szCs w:val="28"/>
        </w:rPr>
        <w:t>города Шахты</w:t>
      </w:r>
    </w:p>
    <w:p w:rsidR="00D06FC2" w:rsidRPr="00D06FC2" w:rsidRDefault="00D06FC2" w:rsidP="00D06FC2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Cs w:val="28"/>
        </w:rPr>
      </w:pPr>
    </w:p>
    <w:p w:rsidR="001F0220" w:rsidRPr="00954CC0" w:rsidRDefault="00F43BBD" w:rsidP="001F0220">
      <w:pPr>
        <w:pStyle w:val="1"/>
        <w:spacing w:line="276" w:lineRule="auto"/>
        <w:ind w:firstLine="708"/>
        <w:jc w:val="both"/>
        <w:rPr>
          <w:b/>
          <w:szCs w:val="28"/>
        </w:rPr>
      </w:pPr>
      <w:r>
        <w:rPr>
          <w:szCs w:val="28"/>
        </w:rPr>
        <w:t xml:space="preserve">В связи </w:t>
      </w:r>
      <w:r w:rsidR="001F0220">
        <w:rPr>
          <w:szCs w:val="28"/>
        </w:rPr>
        <w:t>со смертью</w:t>
      </w:r>
      <w:r w:rsidR="00473BE1">
        <w:rPr>
          <w:szCs w:val="28"/>
        </w:rPr>
        <w:t xml:space="preserve"> </w:t>
      </w:r>
      <w:r w:rsidR="001F0220">
        <w:rPr>
          <w:szCs w:val="28"/>
        </w:rPr>
        <w:t xml:space="preserve"> </w:t>
      </w:r>
      <w:r w:rsidR="00DA1435">
        <w:rPr>
          <w:szCs w:val="28"/>
        </w:rPr>
        <w:t>Луценко Елены Александровны</w:t>
      </w:r>
      <w:r w:rsidR="001F0220">
        <w:rPr>
          <w:szCs w:val="28"/>
        </w:rPr>
        <w:t xml:space="preserve">, </w:t>
      </w:r>
      <w:r w:rsidR="00693525">
        <w:rPr>
          <w:szCs w:val="28"/>
        </w:rPr>
        <w:t>член</w:t>
      </w:r>
      <w:r w:rsidR="002A7B4B">
        <w:rPr>
          <w:szCs w:val="28"/>
        </w:rPr>
        <w:t>а</w:t>
      </w:r>
      <w:r w:rsidR="00705C52" w:rsidRPr="00954CC0">
        <w:rPr>
          <w:szCs w:val="28"/>
        </w:rPr>
        <w:t xml:space="preserve"> участков</w:t>
      </w:r>
      <w:r w:rsidR="00693525">
        <w:rPr>
          <w:szCs w:val="28"/>
        </w:rPr>
        <w:t>ой комиссии</w:t>
      </w:r>
      <w:r w:rsidR="00705C52" w:rsidRPr="00954CC0">
        <w:rPr>
          <w:szCs w:val="28"/>
        </w:rPr>
        <w:t xml:space="preserve"> избирательн</w:t>
      </w:r>
      <w:r w:rsidR="00693525">
        <w:rPr>
          <w:szCs w:val="28"/>
        </w:rPr>
        <w:t>ого участка, участка</w:t>
      </w:r>
      <w:r w:rsidR="00705C52" w:rsidRPr="00954CC0">
        <w:rPr>
          <w:szCs w:val="28"/>
        </w:rPr>
        <w:t xml:space="preserve"> референдума</w:t>
      </w:r>
      <w:r w:rsidR="00693525">
        <w:rPr>
          <w:szCs w:val="28"/>
        </w:rPr>
        <w:t xml:space="preserve"> № </w:t>
      </w:r>
      <w:r w:rsidR="00DA1435">
        <w:rPr>
          <w:szCs w:val="28"/>
        </w:rPr>
        <w:t>2557</w:t>
      </w:r>
      <w:r w:rsidR="00705C52">
        <w:rPr>
          <w:szCs w:val="28"/>
        </w:rPr>
        <w:t xml:space="preserve"> </w:t>
      </w:r>
      <w:r w:rsidR="00705C52" w:rsidRPr="00705C52">
        <w:rPr>
          <w:color w:val="000000"/>
          <w:szCs w:val="28"/>
        </w:rPr>
        <w:t xml:space="preserve"> города Ша</w:t>
      </w:r>
      <w:r w:rsidR="00705C52" w:rsidRPr="00705C52">
        <w:rPr>
          <w:color w:val="000000"/>
          <w:szCs w:val="28"/>
        </w:rPr>
        <w:t>х</w:t>
      </w:r>
      <w:r w:rsidR="00705C52" w:rsidRPr="00705C52">
        <w:rPr>
          <w:color w:val="000000"/>
          <w:szCs w:val="28"/>
        </w:rPr>
        <w:t>ты</w:t>
      </w:r>
      <w:r w:rsidR="00705C52">
        <w:rPr>
          <w:i/>
          <w:color w:val="000000"/>
          <w:szCs w:val="28"/>
        </w:rPr>
        <w:t xml:space="preserve"> </w:t>
      </w:r>
      <w:r w:rsidR="00705C52" w:rsidRPr="00954CC0">
        <w:rPr>
          <w:szCs w:val="28"/>
        </w:rPr>
        <w:t>с правом ре</w:t>
      </w:r>
      <w:r w:rsidR="00705C52" w:rsidRPr="004F6114">
        <w:rPr>
          <w:color w:val="000000"/>
          <w:szCs w:val="28"/>
        </w:rPr>
        <w:t>шаю</w:t>
      </w:r>
      <w:r w:rsidR="00473BE1">
        <w:rPr>
          <w:color w:val="000000"/>
          <w:szCs w:val="28"/>
        </w:rPr>
        <w:t>щего  голоса</w:t>
      </w:r>
      <w:r w:rsidR="00705C52" w:rsidRPr="004D3B6D">
        <w:rPr>
          <w:color w:val="000000"/>
          <w:szCs w:val="28"/>
        </w:rPr>
        <w:t xml:space="preserve">, </w:t>
      </w:r>
      <w:r w:rsidR="001F0220" w:rsidRPr="00705C52">
        <w:rPr>
          <w:color w:val="000000"/>
          <w:szCs w:val="28"/>
        </w:rPr>
        <w:t>предложенн</w:t>
      </w:r>
      <w:r w:rsidR="001F0220">
        <w:rPr>
          <w:color w:val="000000"/>
          <w:szCs w:val="28"/>
        </w:rPr>
        <w:t>о</w:t>
      </w:r>
      <w:r w:rsidR="00F16552">
        <w:rPr>
          <w:color w:val="000000"/>
          <w:szCs w:val="28"/>
        </w:rPr>
        <w:t>го</w:t>
      </w:r>
      <w:r w:rsidR="001F0220" w:rsidRPr="00705C52">
        <w:rPr>
          <w:color w:val="000000"/>
          <w:szCs w:val="28"/>
        </w:rPr>
        <w:t xml:space="preserve"> в состав участковой избир</w:t>
      </w:r>
      <w:r w:rsidR="001F0220" w:rsidRPr="00705C52">
        <w:rPr>
          <w:color w:val="000000"/>
          <w:szCs w:val="28"/>
        </w:rPr>
        <w:t>а</w:t>
      </w:r>
      <w:r w:rsidR="001F0220" w:rsidRPr="00705C52">
        <w:rPr>
          <w:color w:val="000000"/>
          <w:szCs w:val="28"/>
        </w:rPr>
        <w:t>тельной</w:t>
      </w:r>
      <w:r w:rsidR="001F0220">
        <w:rPr>
          <w:color w:val="000000"/>
          <w:szCs w:val="28"/>
        </w:rPr>
        <w:t xml:space="preserve"> комиссии</w:t>
      </w:r>
      <w:r w:rsidR="001F0220" w:rsidRPr="00705C52">
        <w:rPr>
          <w:color w:val="000000"/>
          <w:szCs w:val="28"/>
        </w:rPr>
        <w:t xml:space="preserve"> </w:t>
      </w:r>
      <w:r w:rsidR="00DA1435">
        <w:rPr>
          <w:color w:val="000000"/>
          <w:szCs w:val="28"/>
        </w:rPr>
        <w:t>собранием избирателей по месту работы</w:t>
      </w:r>
      <w:r w:rsidR="001F0220" w:rsidRPr="00EE12AF">
        <w:rPr>
          <w:color w:val="000000"/>
          <w:szCs w:val="28"/>
        </w:rPr>
        <w:t>,</w:t>
      </w:r>
      <w:r w:rsidR="001F0220" w:rsidRPr="004D3B6D">
        <w:rPr>
          <w:color w:val="000000"/>
          <w:szCs w:val="28"/>
        </w:rPr>
        <w:t xml:space="preserve"> руководствуясь </w:t>
      </w:r>
      <w:r w:rsidR="007E5B09">
        <w:rPr>
          <w:color w:val="000000"/>
          <w:szCs w:val="28"/>
        </w:rPr>
        <w:t>по</w:t>
      </w:r>
      <w:r w:rsidR="007E5B09">
        <w:rPr>
          <w:color w:val="000000"/>
          <w:szCs w:val="28"/>
        </w:rPr>
        <w:t>д</w:t>
      </w:r>
      <w:r w:rsidR="007E5B09">
        <w:rPr>
          <w:color w:val="000000"/>
          <w:szCs w:val="28"/>
        </w:rPr>
        <w:t>пунктом «г»</w:t>
      </w:r>
      <w:r w:rsidR="007E5B09" w:rsidRPr="004D3B6D">
        <w:rPr>
          <w:color w:val="000000"/>
          <w:szCs w:val="28"/>
        </w:rPr>
        <w:t xml:space="preserve">  </w:t>
      </w:r>
      <w:r w:rsidR="001F0220" w:rsidRPr="004D3B6D">
        <w:rPr>
          <w:color w:val="000000"/>
          <w:szCs w:val="28"/>
        </w:rPr>
        <w:t xml:space="preserve"> пункт</w:t>
      </w:r>
      <w:r w:rsidR="007E5B09">
        <w:rPr>
          <w:color w:val="000000"/>
          <w:szCs w:val="28"/>
        </w:rPr>
        <w:t>а</w:t>
      </w:r>
      <w:r w:rsidR="001F0220" w:rsidRPr="004D3B6D">
        <w:rPr>
          <w:color w:val="000000"/>
          <w:szCs w:val="28"/>
        </w:rPr>
        <w:t xml:space="preserve"> </w:t>
      </w:r>
      <w:r w:rsidR="007E5B09">
        <w:rPr>
          <w:color w:val="000000"/>
          <w:szCs w:val="28"/>
        </w:rPr>
        <w:t xml:space="preserve">8 </w:t>
      </w:r>
      <w:r w:rsidR="001F0220" w:rsidRPr="004D3B6D">
        <w:rPr>
          <w:color w:val="000000"/>
          <w:szCs w:val="28"/>
        </w:rPr>
        <w:t>статьи 29 Федерального закона от 12.06.2002 г.  № 67-ФЗ «Об основных гарантиях избирательных прав и права</w:t>
      </w:r>
      <w:r w:rsidR="001F0220" w:rsidRPr="004F6114">
        <w:rPr>
          <w:color w:val="000000"/>
          <w:szCs w:val="28"/>
        </w:rPr>
        <w:t xml:space="preserve"> на участие в р</w:t>
      </w:r>
      <w:r w:rsidR="001F0220" w:rsidRPr="004F6114">
        <w:rPr>
          <w:color w:val="000000"/>
          <w:szCs w:val="28"/>
        </w:rPr>
        <w:t>е</w:t>
      </w:r>
      <w:r w:rsidR="001F0220" w:rsidRPr="00954CC0">
        <w:rPr>
          <w:szCs w:val="28"/>
        </w:rPr>
        <w:t>ферендуме граждан Российской Фед</w:t>
      </w:r>
      <w:r w:rsidR="001F0220" w:rsidRPr="00954CC0">
        <w:rPr>
          <w:szCs w:val="28"/>
        </w:rPr>
        <w:t>е</w:t>
      </w:r>
      <w:r w:rsidR="001F0220" w:rsidRPr="00954CC0">
        <w:rPr>
          <w:szCs w:val="28"/>
        </w:rPr>
        <w:t xml:space="preserve">рации», </w:t>
      </w:r>
    </w:p>
    <w:p w:rsidR="00705C52" w:rsidRPr="001A3C14" w:rsidRDefault="00705C52" w:rsidP="001F0220">
      <w:pPr>
        <w:pStyle w:val="1"/>
        <w:spacing w:line="276" w:lineRule="auto"/>
        <w:ind w:firstLine="708"/>
        <w:jc w:val="both"/>
        <w:rPr>
          <w:szCs w:val="28"/>
        </w:rPr>
      </w:pPr>
    </w:p>
    <w:p w:rsidR="00705C52" w:rsidRDefault="00705C52" w:rsidP="004619CF">
      <w:pPr>
        <w:spacing w:line="276" w:lineRule="auto"/>
        <w:jc w:val="both"/>
        <w:rPr>
          <w:szCs w:val="28"/>
        </w:rPr>
      </w:pPr>
      <w:r w:rsidRPr="006D237B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города Шахты</w:t>
      </w:r>
      <w:r w:rsidRPr="006D237B">
        <w:rPr>
          <w:szCs w:val="28"/>
        </w:rPr>
        <w:t xml:space="preserve"> </w:t>
      </w:r>
      <w:r w:rsidRPr="00705C52">
        <w:rPr>
          <w:b/>
          <w:szCs w:val="28"/>
        </w:rPr>
        <w:t>П</w:t>
      </w:r>
      <w:r w:rsidRPr="00705C52">
        <w:rPr>
          <w:b/>
          <w:szCs w:val="28"/>
        </w:rPr>
        <w:t>О</w:t>
      </w:r>
      <w:r w:rsidRPr="00705C52">
        <w:rPr>
          <w:b/>
          <w:szCs w:val="28"/>
        </w:rPr>
        <w:t>СТАНОВЛЯЕТ</w:t>
      </w:r>
      <w:r w:rsidRPr="006D237B">
        <w:rPr>
          <w:szCs w:val="28"/>
        </w:rPr>
        <w:t>:</w:t>
      </w:r>
    </w:p>
    <w:p w:rsidR="00705C52" w:rsidRPr="004D3B6D" w:rsidRDefault="00705C52" w:rsidP="004619CF">
      <w:pPr>
        <w:numPr>
          <w:ilvl w:val="0"/>
          <w:numId w:val="8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Cs w:val="28"/>
        </w:rPr>
      </w:pPr>
      <w:r w:rsidRPr="00705C52">
        <w:rPr>
          <w:color w:val="000000"/>
          <w:szCs w:val="28"/>
        </w:rPr>
        <w:t>Освободить от обязанностей член</w:t>
      </w:r>
      <w:r w:rsidR="00F43BBD">
        <w:rPr>
          <w:color w:val="000000"/>
          <w:szCs w:val="28"/>
        </w:rPr>
        <w:t xml:space="preserve">а </w:t>
      </w:r>
      <w:r w:rsidRPr="00705C52">
        <w:rPr>
          <w:color w:val="000000"/>
          <w:szCs w:val="28"/>
        </w:rPr>
        <w:t>участковой комиссии избирательн</w:t>
      </w:r>
      <w:r w:rsidRPr="00705C52">
        <w:rPr>
          <w:color w:val="000000"/>
          <w:szCs w:val="28"/>
        </w:rPr>
        <w:t>о</w:t>
      </w:r>
      <w:r w:rsidRPr="00705C52">
        <w:rPr>
          <w:color w:val="000000"/>
          <w:szCs w:val="28"/>
        </w:rPr>
        <w:t xml:space="preserve">го участка, участка референдума </w:t>
      </w:r>
      <w:r>
        <w:rPr>
          <w:color w:val="000000"/>
          <w:szCs w:val="28"/>
        </w:rPr>
        <w:t xml:space="preserve"> </w:t>
      </w:r>
      <w:r w:rsidRPr="00705C52">
        <w:rPr>
          <w:color w:val="000000"/>
          <w:szCs w:val="28"/>
        </w:rPr>
        <w:t xml:space="preserve">№ </w:t>
      </w:r>
      <w:r w:rsidR="00DA1435">
        <w:rPr>
          <w:color w:val="000000"/>
          <w:szCs w:val="28"/>
        </w:rPr>
        <w:t>2557</w:t>
      </w:r>
      <w:r w:rsidRPr="00705C52">
        <w:rPr>
          <w:color w:val="000000"/>
          <w:szCs w:val="28"/>
        </w:rPr>
        <w:t xml:space="preserve">  города Шахты с правом решающего  </w:t>
      </w:r>
      <w:r w:rsidRPr="004D3B6D">
        <w:rPr>
          <w:color w:val="000000"/>
          <w:szCs w:val="28"/>
        </w:rPr>
        <w:t>г</w:t>
      </w:r>
      <w:r w:rsidRPr="004D3B6D">
        <w:rPr>
          <w:color w:val="000000"/>
          <w:szCs w:val="28"/>
        </w:rPr>
        <w:t>о</w:t>
      </w:r>
      <w:r w:rsidRPr="004D3B6D">
        <w:rPr>
          <w:color w:val="000000"/>
          <w:szCs w:val="28"/>
        </w:rPr>
        <w:t xml:space="preserve">лоса  </w:t>
      </w:r>
      <w:r w:rsidR="00DA1435">
        <w:rPr>
          <w:szCs w:val="28"/>
        </w:rPr>
        <w:t>Луценко Елену Александровну</w:t>
      </w:r>
      <w:r w:rsidR="002A7B4B">
        <w:rPr>
          <w:color w:val="000000"/>
          <w:szCs w:val="28"/>
        </w:rPr>
        <w:t>.</w:t>
      </w:r>
    </w:p>
    <w:p w:rsidR="00705C52" w:rsidRPr="00705C52" w:rsidRDefault="00705C52" w:rsidP="004619CF">
      <w:pPr>
        <w:numPr>
          <w:ilvl w:val="0"/>
          <w:numId w:val="8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Cs w:val="28"/>
        </w:rPr>
      </w:pPr>
      <w:r w:rsidRPr="00954CC0">
        <w:rPr>
          <w:szCs w:val="28"/>
        </w:rPr>
        <w:t>Направить настоящее постановление в участковую комиссию избир</w:t>
      </w:r>
      <w:r w:rsidRPr="00954CC0">
        <w:rPr>
          <w:szCs w:val="28"/>
        </w:rPr>
        <w:t>а</w:t>
      </w:r>
      <w:r w:rsidRPr="00705C52">
        <w:rPr>
          <w:szCs w:val="28"/>
        </w:rPr>
        <w:t xml:space="preserve">тельного участка, участка референдума </w:t>
      </w:r>
      <w:r w:rsidRPr="00705C52">
        <w:rPr>
          <w:color w:val="000000"/>
          <w:szCs w:val="28"/>
        </w:rPr>
        <w:t xml:space="preserve">№ </w:t>
      </w:r>
      <w:r w:rsidR="00DA1435">
        <w:rPr>
          <w:color w:val="000000"/>
          <w:szCs w:val="28"/>
        </w:rPr>
        <w:t>2557</w:t>
      </w:r>
      <w:r w:rsidRPr="00705C52">
        <w:rPr>
          <w:color w:val="000000"/>
          <w:szCs w:val="28"/>
        </w:rPr>
        <w:t xml:space="preserve"> города Шахты</w:t>
      </w:r>
      <w:r w:rsidRPr="00705C52">
        <w:rPr>
          <w:szCs w:val="28"/>
        </w:rPr>
        <w:t>.</w:t>
      </w:r>
    </w:p>
    <w:p w:rsidR="004619CF" w:rsidRDefault="004619CF" w:rsidP="004619CF">
      <w:pPr>
        <w:numPr>
          <w:ilvl w:val="0"/>
          <w:numId w:val="8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Cs w:val="28"/>
        </w:rPr>
      </w:pPr>
      <w:r>
        <w:rPr>
          <w:szCs w:val="28"/>
        </w:rPr>
        <w:t>Разместить настоящее постановление на  сайте Территориальной изб</w:t>
      </w:r>
      <w:r>
        <w:rPr>
          <w:szCs w:val="28"/>
        </w:rPr>
        <w:t>и</w:t>
      </w:r>
      <w:r>
        <w:rPr>
          <w:szCs w:val="28"/>
        </w:rPr>
        <w:t>рательной комиссии города Шахты Ростовской области в инфо</w:t>
      </w:r>
      <w:r>
        <w:rPr>
          <w:szCs w:val="28"/>
        </w:rPr>
        <w:t>р</w:t>
      </w:r>
      <w:r>
        <w:rPr>
          <w:szCs w:val="28"/>
        </w:rPr>
        <w:t>мационно-телекоммуникац</w:t>
      </w:r>
      <w:r>
        <w:rPr>
          <w:szCs w:val="28"/>
        </w:rPr>
        <w:t>и</w:t>
      </w:r>
      <w:r>
        <w:rPr>
          <w:szCs w:val="28"/>
        </w:rPr>
        <w:t>онной сети «Интернет».</w:t>
      </w:r>
    </w:p>
    <w:p w:rsidR="00200E31" w:rsidRDefault="00200E31" w:rsidP="00E86696">
      <w:pPr>
        <w:suppressAutoHyphens/>
        <w:spacing w:after="60" w:line="360" w:lineRule="auto"/>
      </w:pPr>
    </w:p>
    <w:p w:rsidR="00200E31" w:rsidRDefault="00200E31" w:rsidP="00200E31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</w:t>
      </w:r>
      <w:r w:rsidR="008429F1">
        <w:t xml:space="preserve"> </w:t>
      </w:r>
      <w:r>
        <w:t>Кухтин</w:t>
      </w:r>
    </w:p>
    <w:p w:rsidR="00656A95" w:rsidRPr="002502F4" w:rsidRDefault="00200E31" w:rsidP="00705C52">
      <w:pPr>
        <w:pStyle w:val="a3"/>
        <w:tabs>
          <w:tab w:val="clear" w:pos="4536"/>
          <w:tab w:val="left" w:pos="6804"/>
        </w:tabs>
        <w:spacing w:line="360" w:lineRule="auto"/>
        <w:rPr>
          <w:b/>
          <w:bCs/>
          <w:sz w:val="24"/>
        </w:rPr>
      </w:pPr>
      <w:r>
        <w:rPr>
          <w:kern w:val="28"/>
        </w:rPr>
        <w:t xml:space="preserve">Секретарь </w:t>
      </w:r>
      <w:r w:rsidR="00F16552">
        <w:rPr>
          <w:kern w:val="28"/>
        </w:rPr>
        <w:t>комиссии</w:t>
      </w:r>
      <w:r>
        <w:rPr>
          <w:kern w:val="28"/>
        </w:rPr>
        <w:tab/>
      </w:r>
      <w:r w:rsidR="00F16552">
        <w:rPr>
          <w:kern w:val="28"/>
        </w:rPr>
        <w:t>В.И</w:t>
      </w:r>
      <w:r w:rsidR="00344300">
        <w:rPr>
          <w:kern w:val="28"/>
        </w:rPr>
        <w:t xml:space="preserve">. </w:t>
      </w:r>
      <w:r w:rsidR="00F16552">
        <w:rPr>
          <w:kern w:val="28"/>
        </w:rPr>
        <w:t>Максюта</w:t>
      </w:r>
    </w:p>
    <w:sectPr w:rsidR="00656A95" w:rsidRPr="002502F4" w:rsidSect="00656A95">
      <w:headerReference w:type="even" r:id="rId8"/>
      <w:headerReference w:type="default" r:id="rId9"/>
      <w:footerReference w:type="default" r:id="rId10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9DA" w:rsidRDefault="006439DA">
      <w:r>
        <w:separator/>
      </w:r>
    </w:p>
  </w:endnote>
  <w:endnote w:type="continuationSeparator" w:id="1">
    <w:p w:rsidR="006439DA" w:rsidRDefault="00643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9DA" w:rsidRDefault="006439DA">
      <w:r>
        <w:separator/>
      </w:r>
    </w:p>
  </w:footnote>
  <w:footnote w:type="continuationSeparator" w:id="1">
    <w:p w:rsidR="006439DA" w:rsidRDefault="006439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4300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17F79"/>
    <w:rsid w:val="00034C30"/>
    <w:rsid w:val="0003523B"/>
    <w:rsid w:val="00040F88"/>
    <w:rsid w:val="00044729"/>
    <w:rsid w:val="000449BD"/>
    <w:rsid w:val="000500C8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B441F"/>
    <w:rsid w:val="000B7670"/>
    <w:rsid w:val="000C17B3"/>
    <w:rsid w:val="000E6310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A269E"/>
    <w:rsid w:val="001B1BE6"/>
    <w:rsid w:val="001C2EFA"/>
    <w:rsid w:val="001C5954"/>
    <w:rsid w:val="001C634B"/>
    <w:rsid w:val="001C7AD8"/>
    <w:rsid w:val="001D1333"/>
    <w:rsid w:val="001E0EDD"/>
    <w:rsid w:val="001E1699"/>
    <w:rsid w:val="001E2C03"/>
    <w:rsid w:val="001F0220"/>
    <w:rsid w:val="001F66AA"/>
    <w:rsid w:val="002009FD"/>
    <w:rsid w:val="00200E31"/>
    <w:rsid w:val="002058ED"/>
    <w:rsid w:val="00205E26"/>
    <w:rsid w:val="002105AF"/>
    <w:rsid w:val="00212B65"/>
    <w:rsid w:val="00222A20"/>
    <w:rsid w:val="00223392"/>
    <w:rsid w:val="00223464"/>
    <w:rsid w:val="00231225"/>
    <w:rsid w:val="002403EC"/>
    <w:rsid w:val="00240D4D"/>
    <w:rsid w:val="002436FA"/>
    <w:rsid w:val="00246325"/>
    <w:rsid w:val="00247BE8"/>
    <w:rsid w:val="00266340"/>
    <w:rsid w:val="002945AF"/>
    <w:rsid w:val="002951DC"/>
    <w:rsid w:val="002A7B4B"/>
    <w:rsid w:val="002B3E2E"/>
    <w:rsid w:val="002C019D"/>
    <w:rsid w:val="002D2DB3"/>
    <w:rsid w:val="002D3440"/>
    <w:rsid w:val="002F6CB6"/>
    <w:rsid w:val="003060DF"/>
    <w:rsid w:val="003163AB"/>
    <w:rsid w:val="00332E74"/>
    <w:rsid w:val="00344300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87D67"/>
    <w:rsid w:val="003A374B"/>
    <w:rsid w:val="003B3262"/>
    <w:rsid w:val="003C03D6"/>
    <w:rsid w:val="003C077E"/>
    <w:rsid w:val="003C4F0F"/>
    <w:rsid w:val="003D081B"/>
    <w:rsid w:val="003D5A6A"/>
    <w:rsid w:val="003E1AC5"/>
    <w:rsid w:val="003E1D81"/>
    <w:rsid w:val="003F0FC7"/>
    <w:rsid w:val="00401866"/>
    <w:rsid w:val="0040645E"/>
    <w:rsid w:val="0040714C"/>
    <w:rsid w:val="00407576"/>
    <w:rsid w:val="004619CF"/>
    <w:rsid w:val="00466736"/>
    <w:rsid w:val="00473BE1"/>
    <w:rsid w:val="00490764"/>
    <w:rsid w:val="00493787"/>
    <w:rsid w:val="004A0D58"/>
    <w:rsid w:val="004B1081"/>
    <w:rsid w:val="004C0962"/>
    <w:rsid w:val="004C3D75"/>
    <w:rsid w:val="004C4097"/>
    <w:rsid w:val="004C7166"/>
    <w:rsid w:val="004D3B6D"/>
    <w:rsid w:val="004F32B4"/>
    <w:rsid w:val="004F6114"/>
    <w:rsid w:val="005047E6"/>
    <w:rsid w:val="00510D5E"/>
    <w:rsid w:val="00523E69"/>
    <w:rsid w:val="005329E0"/>
    <w:rsid w:val="0053721E"/>
    <w:rsid w:val="00541169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01EB9"/>
    <w:rsid w:val="006113E5"/>
    <w:rsid w:val="006172F1"/>
    <w:rsid w:val="006439DA"/>
    <w:rsid w:val="00646B7A"/>
    <w:rsid w:val="00650788"/>
    <w:rsid w:val="00656869"/>
    <w:rsid w:val="00656A95"/>
    <w:rsid w:val="006600C9"/>
    <w:rsid w:val="006763D8"/>
    <w:rsid w:val="006851F8"/>
    <w:rsid w:val="00693525"/>
    <w:rsid w:val="006958FE"/>
    <w:rsid w:val="006971E5"/>
    <w:rsid w:val="006B1BF3"/>
    <w:rsid w:val="006B2E12"/>
    <w:rsid w:val="006C491D"/>
    <w:rsid w:val="006C554C"/>
    <w:rsid w:val="006D1F56"/>
    <w:rsid w:val="006D7C76"/>
    <w:rsid w:val="006E10DA"/>
    <w:rsid w:val="006E4BDF"/>
    <w:rsid w:val="006F1806"/>
    <w:rsid w:val="007055FD"/>
    <w:rsid w:val="00705C52"/>
    <w:rsid w:val="00711330"/>
    <w:rsid w:val="00716AD7"/>
    <w:rsid w:val="007231C6"/>
    <w:rsid w:val="00732692"/>
    <w:rsid w:val="00732E06"/>
    <w:rsid w:val="0075066B"/>
    <w:rsid w:val="00765D41"/>
    <w:rsid w:val="00767BFD"/>
    <w:rsid w:val="00775105"/>
    <w:rsid w:val="00785C0E"/>
    <w:rsid w:val="00790AAF"/>
    <w:rsid w:val="007A31E3"/>
    <w:rsid w:val="007A7CF8"/>
    <w:rsid w:val="007B0CF9"/>
    <w:rsid w:val="007B5352"/>
    <w:rsid w:val="007D5060"/>
    <w:rsid w:val="007E17D2"/>
    <w:rsid w:val="007E5B09"/>
    <w:rsid w:val="007E6890"/>
    <w:rsid w:val="007F4566"/>
    <w:rsid w:val="00802729"/>
    <w:rsid w:val="00806A6F"/>
    <w:rsid w:val="00817443"/>
    <w:rsid w:val="00824041"/>
    <w:rsid w:val="00830575"/>
    <w:rsid w:val="00833EDD"/>
    <w:rsid w:val="008429F1"/>
    <w:rsid w:val="00872DF9"/>
    <w:rsid w:val="00880123"/>
    <w:rsid w:val="00893FBF"/>
    <w:rsid w:val="008A4435"/>
    <w:rsid w:val="008A44D4"/>
    <w:rsid w:val="008A70FE"/>
    <w:rsid w:val="008B0903"/>
    <w:rsid w:val="008B1314"/>
    <w:rsid w:val="008B3191"/>
    <w:rsid w:val="008C5CBF"/>
    <w:rsid w:val="008D0EF0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22B5F"/>
    <w:rsid w:val="00930582"/>
    <w:rsid w:val="009314BC"/>
    <w:rsid w:val="00931724"/>
    <w:rsid w:val="00935A70"/>
    <w:rsid w:val="009421DC"/>
    <w:rsid w:val="00954783"/>
    <w:rsid w:val="0095603D"/>
    <w:rsid w:val="0096068B"/>
    <w:rsid w:val="0096194F"/>
    <w:rsid w:val="009717E4"/>
    <w:rsid w:val="009A1406"/>
    <w:rsid w:val="009A22DB"/>
    <w:rsid w:val="009B0259"/>
    <w:rsid w:val="009B0B0B"/>
    <w:rsid w:val="009D5FF6"/>
    <w:rsid w:val="009E29CD"/>
    <w:rsid w:val="009E3AD6"/>
    <w:rsid w:val="009F0EB8"/>
    <w:rsid w:val="00A03EDA"/>
    <w:rsid w:val="00A1068E"/>
    <w:rsid w:val="00A12307"/>
    <w:rsid w:val="00A1573A"/>
    <w:rsid w:val="00A373F4"/>
    <w:rsid w:val="00A37A0D"/>
    <w:rsid w:val="00A41CB8"/>
    <w:rsid w:val="00A45A13"/>
    <w:rsid w:val="00A50340"/>
    <w:rsid w:val="00A5250B"/>
    <w:rsid w:val="00A64DA5"/>
    <w:rsid w:val="00A65B65"/>
    <w:rsid w:val="00A65BAE"/>
    <w:rsid w:val="00A67E63"/>
    <w:rsid w:val="00A735A7"/>
    <w:rsid w:val="00A86B3E"/>
    <w:rsid w:val="00A86D12"/>
    <w:rsid w:val="00A86DF9"/>
    <w:rsid w:val="00A91106"/>
    <w:rsid w:val="00A91117"/>
    <w:rsid w:val="00A939DF"/>
    <w:rsid w:val="00A9480F"/>
    <w:rsid w:val="00A951C5"/>
    <w:rsid w:val="00AB6A5E"/>
    <w:rsid w:val="00AC19B5"/>
    <w:rsid w:val="00AC5863"/>
    <w:rsid w:val="00AE0217"/>
    <w:rsid w:val="00AE2763"/>
    <w:rsid w:val="00AE4ED4"/>
    <w:rsid w:val="00B23159"/>
    <w:rsid w:val="00B2323B"/>
    <w:rsid w:val="00B233EC"/>
    <w:rsid w:val="00B45D31"/>
    <w:rsid w:val="00B474E8"/>
    <w:rsid w:val="00B51107"/>
    <w:rsid w:val="00B700F3"/>
    <w:rsid w:val="00B71D65"/>
    <w:rsid w:val="00B77073"/>
    <w:rsid w:val="00B81907"/>
    <w:rsid w:val="00B9189F"/>
    <w:rsid w:val="00B92E10"/>
    <w:rsid w:val="00BB128E"/>
    <w:rsid w:val="00BB42C5"/>
    <w:rsid w:val="00BB42E9"/>
    <w:rsid w:val="00BD2501"/>
    <w:rsid w:val="00BF0F0F"/>
    <w:rsid w:val="00BF171F"/>
    <w:rsid w:val="00C022A8"/>
    <w:rsid w:val="00C028DA"/>
    <w:rsid w:val="00C03D91"/>
    <w:rsid w:val="00C1606D"/>
    <w:rsid w:val="00C17E43"/>
    <w:rsid w:val="00C23049"/>
    <w:rsid w:val="00C361DB"/>
    <w:rsid w:val="00C3675C"/>
    <w:rsid w:val="00C41EC6"/>
    <w:rsid w:val="00C43378"/>
    <w:rsid w:val="00C602C0"/>
    <w:rsid w:val="00C6041C"/>
    <w:rsid w:val="00C61622"/>
    <w:rsid w:val="00C620A7"/>
    <w:rsid w:val="00C70635"/>
    <w:rsid w:val="00C749BA"/>
    <w:rsid w:val="00C81874"/>
    <w:rsid w:val="00C83998"/>
    <w:rsid w:val="00C9207A"/>
    <w:rsid w:val="00C93212"/>
    <w:rsid w:val="00CA1CC6"/>
    <w:rsid w:val="00CB047A"/>
    <w:rsid w:val="00CB476A"/>
    <w:rsid w:val="00CC317F"/>
    <w:rsid w:val="00CC3C52"/>
    <w:rsid w:val="00CC417F"/>
    <w:rsid w:val="00CC735C"/>
    <w:rsid w:val="00CD4376"/>
    <w:rsid w:val="00CE245E"/>
    <w:rsid w:val="00CE3EBE"/>
    <w:rsid w:val="00CE563E"/>
    <w:rsid w:val="00D05BBC"/>
    <w:rsid w:val="00D06FC2"/>
    <w:rsid w:val="00D11097"/>
    <w:rsid w:val="00D30190"/>
    <w:rsid w:val="00D34267"/>
    <w:rsid w:val="00D3620E"/>
    <w:rsid w:val="00D511A4"/>
    <w:rsid w:val="00D51519"/>
    <w:rsid w:val="00D5722D"/>
    <w:rsid w:val="00D60BDA"/>
    <w:rsid w:val="00D60E12"/>
    <w:rsid w:val="00D62B8E"/>
    <w:rsid w:val="00D62D7F"/>
    <w:rsid w:val="00D670A0"/>
    <w:rsid w:val="00D83D36"/>
    <w:rsid w:val="00D96B4F"/>
    <w:rsid w:val="00D97AD0"/>
    <w:rsid w:val="00DA1435"/>
    <w:rsid w:val="00DA3E28"/>
    <w:rsid w:val="00DB50E8"/>
    <w:rsid w:val="00DB5A0B"/>
    <w:rsid w:val="00DB6712"/>
    <w:rsid w:val="00DB7829"/>
    <w:rsid w:val="00DC2910"/>
    <w:rsid w:val="00DC588A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420"/>
    <w:rsid w:val="00E45545"/>
    <w:rsid w:val="00E509FD"/>
    <w:rsid w:val="00E52A2C"/>
    <w:rsid w:val="00E52BBE"/>
    <w:rsid w:val="00E67AD1"/>
    <w:rsid w:val="00E86696"/>
    <w:rsid w:val="00EA0846"/>
    <w:rsid w:val="00EA1185"/>
    <w:rsid w:val="00EA23E0"/>
    <w:rsid w:val="00EA3827"/>
    <w:rsid w:val="00EA770B"/>
    <w:rsid w:val="00EC7EFA"/>
    <w:rsid w:val="00ED44E5"/>
    <w:rsid w:val="00ED486E"/>
    <w:rsid w:val="00ED4CBC"/>
    <w:rsid w:val="00EE12AF"/>
    <w:rsid w:val="00EE3A83"/>
    <w:rsid w:val="00EE6A26"/>
    <w:rsid w:val="00EF234C"/>
    <w:rsid w:val="00EF68C1"/>
    <w:rsid w:val="00F03ECB"/>
    <w:rsid w:val="00F10417"/>
    <w:rsid w:val="00F1453E"/>
    <w:rsid w:val="00F16552"/>
    <w:rsid w:val="00F20CD8"/>
    <w:rsid w:val="00F2147B"/>
    <w:rsid w:val="00F2446E"/>
    <w:rsid w:val="00F26F5B"/>
    <w:rsid w:val="00F27A4F"/>
    <w:rsid w:val="00F4242E"/>
    <w:rsid w:val="00F43BBD"/>
    <w:rsid w:val="00F44145"/>
    <w:rsid w:val="00F609A8"/>
    <w:rsid w:val="00F81626"/>
    <w:rsid w:val="00F84ABD"/>
    <w:rsid w:val="00F8740D"/>
    <w:rsid w:val="00F87A25"/>
    <w:rsid w:val="00F9499F"/>
    <w:rsid w:val="00FA47DC"/>
    <w:rsid w:val="00FA6634"/>
    <w:rsid w:val="00FB5BD7"/>
    <w:rsid w:val="00FC6EBF"/>
    <w:rsid w:val="00FC70C9"/>
    <w:rsid w:val="00FD5671"/>
    <w:rsid w:val="00FE592A"/>
    <w:rsid w:val="00FF3FFF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732E0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2022-10-28T08:32:00Z</dcterms:created>
  <dcterms:modified xsi:type="dcterms:W3CDTF">2022-10-28T08:32:00Z</dcterms:modified>
</cp:coreProperties>
</file>