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99633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1E1395">
        <w:t xml:space="preserve">14 сентября </w:t>
      </w:r>
      <w:r w:rsidR="00DE233E">
        <w:t xml:space="preserve"> </w:t>
      </w:r>
      <w:r w:rsidR="006B2E12">
        <w:t>202</w:t>
      </w:r>
      <w:r w:rsidR="001E1395">
        <w:t>1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1E1395">
        <w:t>21-2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3163AB" w:rsidRPr="003163AB" w:rsidRDefault="00B52B50" w:rsidP="003163AB">
      <w:pPr>
        <w:pStyle w:val="ac"/>
        <w:tabs>
          <w:tab w:val="left" w:pos="7655"/>
        </w:tabs>
        <w:spacing w:line="240" w:lineRule="auto"/>
        <w:ind w:left="1701" w:right="1701" w:firstLine="0"/>
        <w:rPr>
          <w:b/>
          <w:sz w:val="28"/>
          <w:szCs w:val="28"/>
        </w:rPr>
      </w:pPr>
      <w:r w:rsidRPr="00B52B50">
        <w:rPr>
          <w:b/>
          <w:sz w:val="28"/>
          <w:szCs w:val="28"/>
        </w:rPr>
        <w:t xml:space="preserve">О месте и времени передачи участковым </w:t>
      </w:r>
      <w:r>
        <w:rPr>
          <w:b/>
          <w:sz w:val="28"/>
          <w:szCs w:val="28"/>
        </w:rPr>
        <w:br/>
      </w:r>
      <w:r w:rsidRPr="00B52B50">
        <w:rPr>
          <w:b/>
          <w:sz w:val="28"/>
          <w:szCs w:val="28"/>
        </w:rPr>
        <w:t xml:space="preserve">избирательным комиссиям избирательных бюллетеней для голосования </w:t>
      </w:r>
      <w:r w:rsidR="00F829B0" w:rsidRPr="00F829B0">
        <w:rPr>
          <w:b/>
          <w:sz w:val="28"/>
          <w:szCs w:val="28"/>
        </w:rPr>
        <w:t>на выборах</w:t>
      </w:r>
      <w:r>
        <w:rPr>
          <w:b/>
          <w:sz w:val="28"/>
          <w:szCs w:val="28"/>
        </w:rPr>
        <w:t xml:space="preserve"> </w:t>
      </w:r>
      <w:r w:rsidR="008A25B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="003163AB">
        <w:rPr>
          <w:b/>
          <w:sz w:val="28"/>
          <w:szCs w:val="28"/>
        </w:rPr>
        <w:t>депутат</w:t>
      </w:r>
      <w:r w:rsidR="008A25B8">
        <w:rPr>
          <w:b/>
          <w:sz w:val="28"/>
          <w:szCs w:val="28"/>
        </w:rPr>
        <w:t>ов</w:t>
      </w:r>
      <w:r w:rsidR="00F829B0">
        <w:rPr>
          <w:b/>
          <w:sz w:val="28"/>
          <w:szCs w:val="28"/>
        </w:rPr>
        <w:t xml:space="preserve"> </w:t>
      </w:r>
      <w:r w:rsidR="001E1395">
        <w:rPr>
          <w:b/>
          <w:sz w:val="28"/>
          <w:szCs w:val="28"/>
        </w:rPr>
        <w:t xml:space="preserve">Государственной Думы </w:t>
      </w:r>
      <w:r w:rsidR="001E1395">
        <w:rPr>
          <w:b/>
          <w:sz w:val="28"/>
          <w:szCs w:val="28"/>
        </w:rPr>
        <w:br/>
        <w:t xml:space="preserve">Федерального Собрания Российской </w:t>
      </w:r>
      <w:r w:rsidR="001E1395">
        <w:rPr>
          <w:b/>
          <w:sz w:val="28"/>
          <w:szCs w:val="28"/>
        </w:rPr>
        <w:br/>
        <w:t>Федер</w:t>
      </w:r>
      <w:r w:rsidR="001E1395">
        <w:rPr>
          <w:b/>
          <w:sz w:val="28"/>
          <w:szCs w:val="28"/>
        </w:rPr>
        <w:t>а</w:t>
      </w:r>
      <w:r w:rsidR="001E1395">
        <w:rPr>
          <w:b/>
          <w:sz w:val="28"/>
          <w:szCs w:val="28"/>
        </w:rPr>
        <w:t>ции восьмого созыва</w:t>
      </w:r>
      <w:r w:rsidR="003163AB" w:rsidRPr="003163AB">
        <w:rPr>
          <w:b/>
          <w:sz w:val="28"/>
          <w:szCs w:val="28"/>
        </w:rPr>
        <w:t xml:space="preserve">                   </w:t>
      </w:r>
      <w:r w:rsidR="003163AB" w:rsidRPr="008A25B8">
        <w:rPr>
          <w:b/>
          <w:sz w:val="28"/>
          <w:szCs w:val="28"/>
        </w:rPr>
        <w:t xml:space="preserve"> </w:t>
      </w:r>
    </w:p>
    <w:p w:rsidR="00F829B0" w:rsidRPr="00FC6E16" w:rsidRDefault="00F829B0" w:rsidP="00F829B0">
      <w:pPr>
        <w:ind w:left="1276" w:right="1275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B52B50" w:rsidRDefault="00B52B50" w:rsidP="00B52B50">
      <w:pPr>
        <w:pStyle w:val="a7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D45284">
        <w:rPr>
          <w:b w:val="0"/>
          <w:spacing w:val="0"/>
          <w:sz w:val="28"/>
        </w:rPr>
        <w:t>пунктом 15</w:t>
      </w:r>
      <w:r>
        <w:rPr>
          <w:b w:val="0"/>
          <w:spacing w:val="0"/>
          <w:sz w:val="28"/>
        </w:rPr>
        <w:t xml:space="preserve"> статьи </w:t>
      </w:r>
      <w:r w:rsidR="00D45284">
        <w:rPr>
          <w:b w:val="0"/>
          <w:spacing w:val="0"/>
          <w:sz w:val="28"/>
        </w:rPr>
        <w:t>79</w:t>
      </w:r>
      <w:r>
        <w:rPr>
          <w:b w:val="0"/>
          <w:spacing w:val="0"/>
          <w:sz w:val="28"/>
        </w:rPr>
        <w:t xml:space="preserve"> </w:t>
      </w:r>
      <w:r w:rsidR="00D45284">
        <w:rPr>
          <w:b w:val="0"/>
          <w:spacing w:val="0"/>
          <w:sz w:val="28"/>
        </w:rPr>
        <w:t>Федерального</w:t>
      </w:r>
      <w:r>
        <w:rPr>
          <w:b w:val="0"/>
          <w:spacing w:val="0"/>
          <w:sz w:val="28"/>
        </w:rPr>
        <w:t xml:space="preserve"> закона «О выборах </w:t>
      </w:r>
      <w:r w:rsidR="00D45284">
        <w:rPr>
          <w:b w:val="0"/>
          <w:spacing w:val="0"/>
          <w:sz w:val="28"/>
        </w:rPr>
        <w:t>депутатов Государственной Думы Федерального Собрания Российской Федерации</w:t>
      </w:r>
      <w:r>
        <w:rPr>
          <w:b w:val="0"/>
          <w:spacing w:val="0"/>
          <w:sz w:val="28"/>
        </w:rPr>
        <w:t>»</w:t>
      </w:r>
      <w:r w:rsidRPr="008737D3">
        <w:rPr>
          <w:b w:val="0"/>
          <w:spacing w:val="0"/>
          <w:sz w:val="28"/>
        </w:rPr>
        <w:t xml:space="preserve">, в целях организации передачи </w:t>
      </w:r>
      <w:r>
        <w:rPr>
          <w:b w:val="0"/>
          <w:spacing w:val="0"/>
          <w:sz w:val="28"/>
        </w:rPr>
        <w:t>членами Территориальной избирательной комиссии города Шахты участковым избирательным комиссиям</w:t>
      </w:r>
      <w:r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>
        <w:rPr>
          <w:b w:val="0"/>
          <w:spacing w:val="0"/>
          <w:sz w:val="28"/>
        </w:rPr>
        <w:t xml:space="preserve"> </w:t>
      </w:r>
      <w:r w:rsidRPr="008737D3">
        <w:rPr>
          <w:b w:val="0"/>
          <w:spacing w:val="0"/>
          <w:sz w:val="28"/>
        </w:rPr>
        <w:t xml:space="preserve">выборах </w:t>
      </w:r>
      <w:r>
        <w:rPr>
          <w:b w:val="0"/>
          <w:spacing w:val="0"/>
          <w:sz w:val="28"/>
        </w:rPr>
        <w:t xml:space="preserve">депутатов </w:t>
      </w:r>
      <w:r w:rsidR="00D45284">
        <w:rPr>
          <w:b w:val="0"/>
          <w:spacing w:val="0"/>
          <w:sz w:val="28"/>
        </w:rPr>
        <w:t xml:space="preserve">Государственной Думы Федерального Собрания Российской Федерации восьмого </w:t>
      </w:r>
      <w:r>
        <w:rPr>
          <w:b w:val="0"/>
          <w:spacing w:val="0"/>
          <w:sz w:val="28"/>
        </w:rPr>
        <w:t>созыва,</w:t>
      </w:r>
    </w:p>
    <w:p w:rsidR="00B52B50" w:rsidRDefault="00B52B50" w:rsidP="00B52B50">
      <w:pPr>
        <w:pStyle w:val="a9"/>
        <w:suppressAutoHyphens/>
        <w:spacing w:before="0" w:after="0" w:line="276" w:lineRule="auto"/>
        <w:ind w:left="0"/>
        <w:jc w:val="both"/>
        <w:rPr>
          <w:spacing w:val="40"/>
          <w:szCs w:val="28"/>
        </w:rPr>
      </w:pPr>
    </w:p>
    <w:p w:rsidR="00B52B50" w:rsidRDefault="00B52B50" w:rsidP="002935A1">
      <w:pPr>
        <w:pStyle w:val="a9"/>
        <w:suppressAutoHyphens/>
        <w:spacing w:before="0" w:after="0" w:line="276" w:lineRule="auto"/>
        <w:ind w:left="0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Шахты </w:t>
      </w:r>
      <w:r w:rsidR="002935A1">
        <w:rPr>
          <w:szCs w:val="28"/>
        </w:rPr>
        <w:t>Ростовская область</w:t>
      </w:r>
      <w:r>
        <w:rPr>
          <w:szCs w:val="28"/>
        </w:rPr>
        <w:t xml:space="preserve"> </w:t>
      </w:r>
      <w:r w:rsidRPr="00B52B50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D45284" w:rsidRDefault="00B52B50" w:rsidP="00D45284">
      <w:pPr>
        <w:pStyle w:val="a7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EB6760">
        <w:rPr>
          <w:b w:val="0"/>
          <w:spacing w:val="0"/>
          <w:sz w:val="28"/>
        </w:rPr>
        <w:t>Определить место и время передачи</w:t>
      </w:r>
      <w:r>
        <w:rPr>
          <w:b w:val="0"/>
          <w:spacing w:val="0"/>
          <w:sz w:val="28"/>
        </w:rPr>
        <w:t xml:space="preserve"> участковым</w:t>
      </w:r>
      <w:r w:rsidRPr="00EB6760">
        <w:rPr>
          <w:b w:val="0"/>
          <w:spacing w:val="0"/>
          <w:sz w:val="28"/>
        </w:rPr>
        <w:t xml:space="preserve"> избирательны</w:t>
      </w:r>
      <w:r>
        <w:rPr>
          <w:b w:val="0"/>
          <w:spacing w:val="0"/>
          <w:sz w:val="28"/>
        </w:rPr>
        <w:t xml:space="preserve">м комиссиям избирательных </w:t>
      </w:r>
      <w:r w:rsidRPr="00EB6760">
        <w:rPr>
          <w:b w:val="0"/>
          <w:spacing w:val="0"/>
          <w:sz w:val="28"/>
        </w:rPr>
        <w:t xml:space="preserve">бюллетеней для голосования на </w:t>
      </w:r>
      <w:r>
        <w:rPr>
          <w:b w:val="0"/>
          <w:spacing w:val="0"/>
          <w:sz w:val="28"/>
        </w:rPr>
        <w:t>в</w:t>
      </w:r>
      <w:r w:rsidRPr="00EB6760">
        <w:rPr>
          <w:b w:val="0"/>
          <w:spacing w:val="0"/>
          <w:sz w:val="28"/>
        </w:rPr>
        <w:t xml:space="preserve">ыборах </w:t>
      </w:r>
      <w:r>
        <w:rPr>
          <w:b w:val="0"/>
          <w:spacing w:val="0"/>
          <w:sz w:val="28"/>
        </w:rPr>
        <w:t xml:space="preserve">депутатов </w:t>
      </w:r>
      <w:r w:rsidR="00D45284">
        <w:rPr>
          <w:b w:val="0"/>
          <w:spacing w:val="0"/>
          <w:sz w:val="28"/>
        </w:rPr>
        <w:t xml:space="preserve">Государственной Думы Федерального Собрания Российской Федерации восьмого </w:t>
      </w:r>
      <w:r>
        <w:rPr>
          <w:b w:val="0"/>
          <w:spacing w:val="0"/>
          <w:sz w:val="28"/>
        </w:rPr>
        <w:t>созыва</w:t>
      </w:r>
      <w:r w:rsidRPr="00EB6760">
        <w:rPr>
          <w:b w:val="0"/>
          <w:spacing w:val="0"/>
          <w:sz w:val="28"/>
        </w:rPr>
        <w:t xml:space="preserve"> </w:t>
      </w:r>
      <w:r w:rsidR="00D45284">
        <w:rPr>
          <w:b w:val="0"/>
          <w:spacing w:val="0"/>
          <w:sz w:val="28"/>
        </w:rPr>
        <w:t>– Ростовская</w:t>
      </w:r>
      <w:r w:rsidR="002935A1">
        <w:rPr>
          <w:b w:val="0"/>
          <w:spacing w:val="0"/>
          <w:sz w:val="28"/>
        </w:rPr>
        <w:t xml:space="preserve"> </w:t>
      </w:r>
      <w:r w:rsidR="00D45284">
        <w:rPr>
          <w:b w:val="0"/>
          <w:spacing w:val="0"/>
          <w:sz w:val="28"/>
        </w:rPr>
        <w:t>область,</w:t>
      </w:r>
      <w:r w:rsidRPr="00EB6760">
        <w:rPr>
          <w:b w:val="0"/>
          <w:spacing w:val="0"/>
          <w:sz w:val="28"/>
        </w:rPr>
        <w:t xml:space="preserve"> </w:t>
      </w:r>
      <w:r w:rsidR="00D45284">
        <w:rPr>
          <w:b w:val="0"/>
          <w:spacing w:val="0"/>
          <w:sz w:val="28"/>
        </w:rPr>
        <w:t>город Шахты, ул. Советская 187/189</w:t>
      </w:r>
      <w:r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br/>
      </w:r>
      <w:r w:rsidRPr="00EB6760">
        <w:rPr>
          <w:b w:val="0"/>
          <w:spacing w:val="0"/>
          <w:sz w:val="28"/>
        </w:rPr>
        <w:t xml:space="preserve">в </w:t>
      </w:r>
      <w:r w:rsidR="00D45284">
        <w:rPr>
          <w:b w:val="0"/>
          <w:spacing w:val="0"/>
          <w:sz w:val="28"/>
        </w:rPr>
        <w:t>20:00</w:t>
      </w:r>
      <w:r w:rsidRPr="00EB6760">
        <w:rPr>
          <w:b w:val="0"/>
          <w:spacing w:val="0"/>
          <w:sz w:val="28"/>
        </w:rPr>
        <w:t xml:space="preserve"> часов</w:t>
      </w:r>
      <w:r>
        <w:rPr>
          <w:b w:val="0"/>
          <w:spacing w:val="0"/>
          <w:sz w:val="28"/>
        </w:rPr>
        <w:t xml:space="preserve"> </w:t>
      </w:r>
      <w:r w:rsidR="00D45284">
        <w:rPr>
          <w:b w:val="0"/>
          <w:spacing w:val="0"/>
          <w:sz w:val="28"/>
        </w:rPr>
        <w:t>15 сентября</w:t>
      </w:r>
      <w:r w:rsidRPr="00EB6760">
        <w:rPr>
          <w:b w:val="0"/>
          <w:spacing w:val="0"/>
          <w:sz w:val="28"/>
        </w:rPr>
        <w:t xml:space="preserve"> 20</w:t>
      </w:r>
      <w:r>
        <w:rPr>
          <w:b w:val="0"/>
          <w:spacing w:val="0"/>
          <w:sz w:val="28"/>
        </w:rPr>
        <w:t>2</w:t>
      </w:r>
      <w:r w:rsidR="00D45284">
        <w:rPr>
          <w:b w:val="0"/>
          <w:spacing w:val="0"/>
          <w:sz w:val="28"/>
        </w:rPr>
        <w:t>1 года.</w:t>
      </w:r>
      <w:r w:rsidRPr="00EB6760">
        <w:rPr>
          <w:b w:val="0"/>
          <w:spacing w:val="0"/>
          <w:sz w:val="28"/>
        </w:rPr>
        <w:t xml:space="preserve"> </w:t>
      </w:r>
    </w:p>
    <w:p w:rsidR="00B52B50" w:rsidRPr="00D45284" w:rsidRDefault="00D45284" w:rsidP="00D45284">
      <w:pPr>
        <w:pStyle w:val="a7"/>
        <w:suppressAutoHyphens/>
        <w:spacing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Pr="00D45284">
        <w:rPr>
          <w:b w:val="0"/>
          <w:spacing w:val="0"/>
          <w:sz w:val="28"/>
        </w:rPr>
        <w:t xml:space="preserve"> </w:t>
      </w:r>
      <w:r w:rsidR="00B52B50" w:rsidRPr="00D45284">
        <w:rPr>
          <w:b w:val="0"/>
          <w:spacing w:val="0"/>
          <w:sz w:val="28"/>
        </w:rPr>
        <w:t>. Направить настоящее постановление в уча</w:t>
      </w:r>
      <w:r w:rsidR="0021552B">
        <w:rPr>
          <w:b w:val="0"/>
          <w:spacing w:val="0"/>
          <w:sz w:val="28"/>
        </w:rPr>
        <w:t>стковые избирательные комиссии города Шахты.</w:t>
      </w:r>
    </w:p>
    <w:p w:rsidR="00B52B50" w:rsidRPr="00704669" w:rsidRDefault="00D45284" w:rsidP="00B52B50">
      <w:pPr>
        <w:spacing w:line="360" w:lineRule="auto"/>
        <w:ind w:firstLine="709"/>
        <w:jc w:val="both"/>
        <w:rPr>
          <w:b/>
        </w:rPr>
      </w:pPr>
      <w:r>
        <w:t>3</w:t>
      </w:r>
      <w:r w:rsidR="00B52B50">
        <w:t>. Разместить настоящее постановление</w:t>
      </w:r>
      <w:r w:rsidR="00B52B50" w:rsidRPr="00704669">
        <w:t xml:space="preserve"> на сайте </w:t>
      </w:r>
      <w:r w:rsidR="00B52B50">
        <w:t>Т</w:t>
      </w:r>
      <w:r w:rsidR="00B52B50" w:rsidRPr="00704669">
        <w:t>ерриториальной и</w:t>
      </w:r>
      <w:r w:rsidR="00B52B50" w:rsidRPr="00704669">
        <w:t>з</w:t>
      </w:r>
      <w:r w:rsidR="00B52B50" w:rsidRPr="00704669">
        <w:t>бирательной комиссии</w:t>
      </w:r>
      <w:r w:rsidR="00B52B50">
        <w:t xml:space="preserve"> города Шахты </w:t>
      </w:r>
      <w:r w:rsidR="00B52B50" w:rsidRPr="00704669">
        <w:t>в информационно-телекоммуникационной сети «Интернет».</w:t>
      </w:r>
    </w:p>
    <w:p w:rsidR="00B52B50" w:rsidRPr="00704669" w:rsidRDefault="00D45284" w:rsidP="00B52B50">
      <w:pPr>
        <w:pStyle w:val="a7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B52B50">
        <w:rPr>
          <w:b w:val="0"/>
          <w:spacing w:val="0"/>
          <w:sz w:val="28"/>
        </w:rPr>
        <w:t>. </w:t>
      </w:r>
      <w:r w:rsidR="00B52B50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B52B50">
        <w:rPr>
          <w:b w:val="0"/>
          <w:spacing w:val="0"/>
          <w:sz w:val="28"/>
        </w:rPr>
        <w:br/>
      </w:r>
      <w:r w:rsidR="00B52B50"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председателя Территориальной избирательной комиссии города Шахты Кухтина А.В.</w:t>
      </w:r>
    </w:p>
    <w:p w:rsidR="00B52B50" w:rsidRDefault="00B52B50" w:rsidP="00B52B50">
      <w:pPr>
        <w:suppressAutoHyphens/>
        <w:spacing w:line="360" w:lineRule="auto"/>
        <w:rPr>
          <w:sz w:val="24"/>
        </w:rPr>
      </w:pPr>
    </w:p>
    <w:p w:rsidR="00B52B50" w:rsidRDefault="00B52B50" w:rsidP="00B52B50">
      <w:pPr>
        <w:suppressAutoHyphens/>
        <w:spacing w:after="60" w:line="360" w:lineRule="auto"/>
        <w:rPr>
          <w:kern w:val="28"/>
          <w:sz w:val="22"/>
        </w:rPr>
      </w:pPr>
      <w:r>
        <w:t xml:space="preserve"> </w:t>
      </w:r>
    </w:p>
    <w:p w:rsidR="008A25B8" w:rsidRDefault="00B52B50" w:rsidP="008A25B8">
      <w:pPr>
        <w:suppressAutoHyphens/>
        <w:spacing w:after="60" w:line="360" w:lineRule="auto"/>
      </w:pPr>
      <w:r>
        <w:t xml:space="preserve"> </w:t>
      </w:r>
    </w:p>
    <w:p w:rsidR="008A25B8" w:rsidRDefault="008A25B8" w:rsidP="008A25B8">
      <w:pPr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    А.В.Кухтин</w:t>
      </w:r>
    </w:p>
    <w:p w:rsidR="008A25B8" w:rsidRDefault="008A25B8" w:rsidP="008A25B8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8A25B8" w:rsidRDefault="008A25B8" w:rsidP="008A25B8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В.И.Максюта</w:t>
      </w:r>
    </w:p>
    <w:p w:rsidR="008A25B8" w:rsidRDefault="008A25B8" w:rsidP="008A25B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A25B8" w:rsidRDefault="008A25B8" w:rsidP="008A25B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A25B8" w:rsidRDefault="008A25B8" w:rsidP="008A25B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A25B8" w:rsidRDefault="008A25B8" w:rsidP="008A25B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A25B8" w:rsidRDefault="008A25B8" w:rsidP="008A25B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A25B8" w:rsidRDefault="008A25B8" w:rsidP="008A25B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A25B8" w:rsidRDefault="008A25B8" w:rsidP="008A25B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A25B8" w:rsidRDefault="008A25B8" w:rsidP="008A25B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A25B8" w:rsidRDefault="008A25B8" w:rsidP="008A25B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A25B8" w:rsidRDefault="008A25B8" w:rsidP="008A25B8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0725FB" w:rsidRDefault="000725FB" w:rsidP="00240D4D">
      <w:pPr>
        <w:ind w:left="5103"/>
        <w:jc w:val="center"/>
        <w:rPr>
          <w:kern w:val="28"/>
        </w:rPr>
      </w:pPr>
    </w:p>
    <w:sectPr w:rsidR="000725FB" w:rsidSect="00656A95">
      <w:headerReference w:type="even" r:id="rId8"/>
      <w:headerReference w:type="default" r:id="rId9"/>
      <w:footerReference w:type="default" r:id="rId10"/>
      <w:pgSz w:w="11906" w:h="16838"/>
      <w:pgMar w:top="1134" w:right="737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1B7" w:rsidRDefault="00AD21B7">
      <w:r>
        <w:separator/>
      </w:r>
    </w:p>
  </w:endnote>
  <w:endnote w:type="continuationSeparator" w:id="1">
    <w:p w:rsidR="00AD21B7" w:rsidRDefault="00AD2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1B7" w:rsidRDefault="00AD21B7">
      <w:r>
        <w:separator/>
      </w:r>
    </w:p>
  </w:footnote>
  <w:footnote w:type="continuationSeparator" w:id="1">
    <w:p w:rsidR="00AD21B7" w:rsidRDefault="00AD21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9633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69B466AA"/>
    <w:multiLevelType w:val="hybridMultilevel"/>
    <w:tmpl w:val="9C3C3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>
    <w:nsid w:val="77485457"/>
    <w:multiLevelType w:val="hybridMultilevel"/>
    <w:tmpl w:val="90CC85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25FB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05740"/>
    <w:rsid w:val="001126E1"/>
    <w:rsid w:val="00117BDC"/>
    <w:rsid w:val="001248CA"/>
    <w:rsid w:val="001364BC"/>
    <w:rsid w:val="00162C0C"/>
    <w:rsid w:val="0016559D"/>
    <w:rsid w:val="00166A6A"/>
    <w:rsid w:val="00173514"/>
    <w:rsid w:val="001A269E"/>
    <w:rsid w:val="001B1BE6"/>
    <w:rsid w:val="001C2EFA"/>
    <w:rsid w:val="001C5954"/>
    <w:rsid w:val="001D1333"/>
    <w:rsid w:val="001E0EDD"/>
    <w:rsid w:val="001E1395"/>
    <w:rsid w:val="001E1699"/>
    <w:rsid w:val="001F66AA"/>
    <w:rsid w:val="002009FD"/>
    <w:rsid w:val="002058ED"/>
    <w:rsid w:val="00205E26"/>
    <w:rsid w:val="002105AF"/>
    <w:rsid w:val="00212B65"/>
    <w:rsid w:val="0021552B"/>
    <w:rsid w:val="00223392"/>
    <w:rsid w:val="00223464"/>
    <w:rsid w:val="00231225"/>
    <w:rsid w:val="002403EC"/>
    <w:rsid w:val="00240D4D"/>
    <w:rsid w:val="002436FA"/>
    <w:rsid w:val="00247BE8"/>
    <w:rsid w:val="002935A1"/>
    <w:rsid w:val="002945AF"/>
    <w:rsid w:val="002951DC"/>
    <w:rsid w:val="002B3E2E"/>
    <w:rsid w:val="002C019D"/>
    <w:rsid w:val="002D2DB3"/>
    <w:rsid w:val="002D3440"/>
    <w:rsid w:val="002F6CB6"/>
    <w:rsid w:val="003163AB"/>
    <w:rsid w:val="00351202"/>
    <w:rsid w:val="00353BD3"/>
    <w:rsid w:val="00357332"/>
    <w:rsid w:val="003621B1"/>
    <w:rsid w:val="00362941"/>
    <w:rsid w:val="00365722"/>
    <w:rsid w:val="003712CB"/>
    <w:rsid w:val="003717B8"/>
    <w:rsid w:val="00383D76"/>
    <w:rsid w:val="00387333"/>
    <w:rsid w:val="003A374B"/>
    <w:rsid w:val="003B3262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431BE"/>
    <w:rsid w:val="00466736"/>
    <w:rsid w:val="00490764"/>
    <w:rsid w:val="004C0962"/>
    <w:rsid w:val="004C3D75"/>
    <w:rsid w:val="004C4097"/>
    <w:rsid w:val="004C7166"/>
    <w:rsid w:val="004F32B4"/>
    <w:rsid w:val="005047E6"/>
    <w:rsid w:val="005062CE"/>
    <w:rsid w:val="00510D5E"/>
    <w:rsid w:val="00523E69"/>
    <w:rsid w:val="005329E0"/>
    <w:rsid w:val="0053721E"/>
    <w:rsid w:val="00554ECB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E586F"/>
    <w:rsid w:val="006172F1"/>
    <w:rsid w:val="00646B7A"/>
    <w:rsid w:val="00656869"/>
    <w:rsid w:val="00656A95"/>
    <w:rsid w:val="006600C9"/>
    <w:rsid w:val="006644BF"/>
    <w:rsid w:val="006763D8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5D41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06A6F"/>
    <w:rsid w:val="00817443"/>
    <w:rsid w:val="00824041"/>
    <w:rsid w:val="00830575"/>
    <w:rsid w:val="00833EDD"/>
    <w:rsid w:val="00872DF9"/>
    <w:rsid w:val="00893FBF"/>
    <w:rsid w:val="008A25B8"/>
    <w:rsid w:val="008A4435"/>
    <w:rsid w:val="008A44D4"/>
    <w:rsid w:val="008A70FE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4BC"/>
    <w:rsid w:val="00931724"/>
    <w:rsid w:val="009421DC"/>
    <w:rsid w:val="00954783"/>
    <w:rsid w:val="0095603D"/>
    <w:rsid w:val="0096068B"/>
    <w:rsid w:val="0096194F"/>
    <w:rsid w:val="009717E4"/>
    <w:rsid w:val="00975190"/>
    <w:rsid w:val="0099633C"/>
    <w:rsid w:val="009B0259"/>
    <w:rsid w:val="009B0B0B"/>
    <w:rsid w:val="009D5FF6"/>
    <w:rsid w:val="009E29CD"/>
    <w:rsid w:val="009F0EB8"/>
    <w:rsid w:val="00A038FB"/>
    <w:rsid w:val="00A03EDA"/>
    <w:rsid w:val="00A1068E"/>
    <w:rsid w:val="00A153DB"/>
    <w:rsid w:val="00A1573A"/>
    <w:rsid w:val="00A373F4"/>
    <w:rsid w:val="00A37A0D"/>
    <w:rsid w:val="00A41CB8"/>
    <w:rsid w:val="00A50340"/>
    <w:rsid w:val="00A5250B"/>
    <w:rsid w:val="00A64DA5"/>
    <w:rsid w:val="00A65B65"/>
    <w:rsid w:val="00A65BAE"/>
    <w:rsid w:val="00A67E63"/>
    <w:rsid w:val="00A735A7"/>
    <w:rsid w:val="00A86B3E"/>
    <w:rsid w:val="00A86D12"/>
    <w:rsid w:val="00A86DF9"/>
    <w:rsid w:val="00A91106"/>
    <w:rsid w:val="00AB6A5E"/>
    <w:rsid w:val="00AC19B5"/>
    <w:rsid w:val="00AC5863"/>
    <w:rsid w:val="00AD21B7"/>
    <w:rsid w:val="00AE2763"/>
    <w:rsid w:val="00AE38DB"/>
    <w:rsid w:val="00B233EC"/>
    <w:rsid w:val="00B45D31"/>
    <w:rsid w:val="00B474E8"/>
    <w:rsid w:val="00B51107"/>
    <w:rsid w:val="00B52B50"/>
    <w:rsid w:val="00B700F3"/>
    <w:rsid w:val="00B71D65"/>
    <w:rsid w:val="00B77073"/>
    <w:rsid w:val="00B92E10"/>
    <w:rsid w:val="00BB128E"/>
    <w:rsid w:val="00BB42C5"/>
    <w:rsid w:val="00BB42E9"/>
    <w:rsid w:val="00BD2501"/>
    <w:rsid w:val="00BF0F0F"/>
    <w:rsid w:val="00C022A8"/>
    <w:rsid w:val="00C028DA"/>
    <w:rsid w:val="00C03D91"/>
    <w:rsid w:val="00C1606D"/>
    <w:rsid w:val="00C17E43"/>
    <w:rsid w:val="00C20744"/>
    <w:rsid w:val="00C23049"/>
    <w:rsid w:val="00C3675C"/>
    <w:rsid w:val="00C41EC6"/>
    <w:rsid w:val="00C43378"/>
    <w:rsid w:val="00C602C0"/>
    <w:rsid w:val="00C6041C"/>
    <w:rsid w:val="00C620A7"/>
    <w:rsid w:val="00C749BA"/>
    <w:rsid w:val="00C81874"/>
    <w:rsid w:val="00C83998"/>
    <w:rsid w:val="00C9207A"/>
    <w:rsid w:val="00C93212"/>
    <w:rsid w:val="00CA1CC6"/>
    <w:rsid w:val="00CB047A"/>
    <w:rsid w:val="00CC317F"/>
    <w:rsid w:val="00CC3C52"/>
    <w:rsid w:val="00CC417F"/>
    <w:rsid w:val="00CC735C"/>
    <w:rsid w:val="00CD4376"/>
    <w:rsid w:val="00CE245E"/>
    <w:rsid w:val="00CE563E"/>
    <w:rsid w:val="00D05BBC"/>
    <w:rsid w:val="00D11097"/>
    <w:rsid w:val="00D17363"/>
    <w:rsid w:val="00D30190"/>
    <w:rsid w:val="00D34267"/>
    <w:rsid w:val="00D3620E"/>
    <w:rsid w:val="00D45284"/>
    <w:rsid w:val="00D511A4"/>
    <w:rsid w:val="00D51519"/>
    <w:rsid w:val="00D5722D"/>
    <w:rsid w:val="00D60BDA"/>
    <w:rsid w:val="00D62B8E"/>
    <w:rsid w:val="00D670A0"/>
    <w:rsid w:val="00D96B4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29B0"/>
    <w:rsid w:val="00F84ABD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56A9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656A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No Spacing"/>
    <w:uiPriority w:val="1"/>
    <w:qFormat/>
    <w:rsid w:val="008A25B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2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2021-09-14T12:39:00Z</cp:lastPrinted>
  <dcterms:created xsi:type="dcterms:W3CDTF">2021-09-15T05:31:00Z</dcterms:created>
  <dcterms:modified xsi:type="dcterms:W3CDTF">2021-09-15T05:31:00Z</dcterms:modified>
</cp:coreProperties>
</file>