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B3712C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BB258E">
        <w:t>6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BB258E">
        <w:t>6</w:t>
      </w:r>
      <w:r w:rsidR="00893F7C">
        <w:t>-</w:t>
      </w:r>
      <w:r w:rsidR="009128A1">
        <w:t>4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9128A1">
        <w:rPr>
          <w:b/>
          <w:bCs/>
          <w:szCs w:val="28"/>
        </w:rPr>
        <w:t>Шутько Александру  Сергеевичу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9128A1">
        <w:rPr>
          <w:sz w:val="28"/>
          <w:szCs w:val="28"/>
        </w:rPr>
        <w:t>Шутько А.С.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9128A1">
        <w:rPr>
          <w:szCs w:val="28"/>
        </w:rPr>
        <w:t xml:space="preserve">Шутько Александру Сергеевичу (ИНН </w:t>
      </w:r>
      <w:r w:rsidR="00466C29">
        <w:rPr>
          <w:szCs w:val="28"/>
        </w:rPr>
        <w:t>______</w:t>
      </w:r>
      <w:r w:rsidR="009128A1">
        <w:rPr>
          <w:szCs w:val="28"/>
        </w:rPr>
        <w:t>)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017" w:rsidRDefault="00585017">
      <w:r>
        <w:separator/>
      </w:r>
    </w:p>
  </w:endnote>
  <w:endnote w:type="continuationSeparator" w:id="1">
    <w:p w:rsidR="00585017" w:rsidRDefault="005850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017" w:rsidRDefault="00585017">
      <w:r>
        <w:separator/>
      </w:r>
    </w:p>
  </w:footnote>
  <w:footnote w:type="continuationSeparator" w:id="1">
    <w:p w:rsidR="00585017" w:rsidRDefault="005850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7BDC"/>
    <w:rsid w:val="001248CA"/>
    <w:rsid w:val="001317A1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E7C10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6699A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E1D81"/>
    <w:rsid w:val="003F0FC7"/>
    <w:rsid w:val="00401866"/>
    <w:rsid w:val="0040492E"/>
    <w:rsid w:val="00405639"/>
    <w:rsid w:val="0040645E"/>
    <w:rsid w:val="0040714C"/>
    <w:rsid w:val="00407576"/>
    <w:rsid w:val="00423DA0"/>
    <w:rsid w:val="00466C29"/>
    <w:rsid w:val="00490764"/>
    <w:rsid w:val="004A3429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85017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869"/>
    <w:rsid w:val="006600C9"/>
    <w:rsid w:val="006851F8"/>
    <w:rsid w:val="006945B6"/>
    <w:rsid w:val="006971E5"/>
    <w:rsid w:val="006A2137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4A64"/>
    <w:rsid w:val="007A7CF8"/>
    <w:rsid w:val="007B5352"/>
    <w:rsid w:val="007D5060"/>
    <w:rsid w:val="007E17D2"/>
    <w:rsid w:val="007E5DE6"/>
    <w:rsid w:val="007F4566"/>
    <w:rsid w:val="00802729"/>
    <w:rsid w:val="00817443"/>
    <w:rsid w:val="00830575"/>
    <w:rsid w:val="008310A4"/>
    <w:rsid w:val="00833EDD"/>
    <w:rsid w:val="00844F34"/>
    <w:rsid w:val="00872DF9"/>
    <w:rsid w:val="008877D3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28A1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E2029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96AEC"/>
    <w:rsid w:val="00AC19B5"/>
    <w:rsid w:val="00AC5863"/>
    <w:rsid w:val="00AE07FE"/>
    <w:rsid w:val="00AE2763"/>
    <w:rsid w:val="00B233EC"/>
    <w:rsid w:val="00B3712C"/>
    <w:rsid w:val="00B45D31"/>
    <w:rsid w:val="00B474E8"/>
    <w:rsid w:val="00B51107"/>
    <w:rsid w:val="00B67F80"/>
    <w:rsid w:val="00B700F3"/>
    <w:rsid w:val="00B71D65"/>
    <w:rsid w:val="00B92E10"/>
    <w:rsid w:val="00BB128E"/>
    <w:rsid w:val="00BB25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0479"/>
    <w:rsid w:val="00C81874"/>
    <w:rsid w:val="00C83998"/>
    <w:rsid w:val="00CA3C2A"/>
    <w:rsid w:val="00CB047A"/>
    <w:rsid w:val="00CC317F"/>
    <w:rsid w:val="00CC3C52"/>
    <w:rsid w:val="00CC735C"/>
    <w:rsid w:val="00CD4376"/>
    <w:rsid w:val="00CE15AB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5CA9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A4A34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3</cp:revision>
  <cp:lastPrinted>2020-07-15T14:15:00Z</cp:lastPrinted>
  <dcterms:created xsi:type="dcterms:W3CDTF">2020-07-16T16:08:00Z</dcterms:created>
  <dcterms:modified xsi:type="dcterms:W3CDTF">2020-07-16T16:11:00Z</dcterms:modified>
</cp:coreProperties>
</file>