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1D415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81829">
        <w:t>9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81829">
        <w:t>8</w:t>
      </w:r>
      <w:r w:rsidR="00523E73">
        <w:t>-</w:t>
      </w:r>
      <w:r w:rsidR="00881829">
        <w:t>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Pr="00A51C76" w:rsidRDefault="00CC317F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</w:p>
    <w:p w:rsidR="00D817CF" w:rsidRDefault="00D817CF" w:rsidP="00D817CF">
      <w:pPr>
        <w:pStyle w:val="a7"/>
        <w:ind w:left="1560" w:right="1841"/>
        <w:jc w:val="both"/>
        <w:rPr>
          <w:b w:val="0"/>
          <w:spacing w:val="0"/>
          <w:sz w:val="28"/>
          <w:szCs w:val="28"/>
        </w:rPr>
      </w:pPr>
      <w:r w:rsidRPr="00D63CAC">
        <w:rPr>
          <w:spacing w:val="0"/>
          <w:sz w:val="28"/>
        </w:rPr>
        <w:t xml:space="preserve">О </w:t>
      </w:r>
      <w:r w:rsidRPr="008E7841">
        <w:rPr>
          <w:spacing w:val="0"/>
          <w:sz w:val="28"/>
        </w:rPr>
        <w:t>согласовании</w:t>
      </w:r>
      <w:r w:rsidRPr="00D63CAC">
        <w:rPr>
          <w:spacing w:val="0"/>
          <w:sz w:val="28"/>
        </w:rPr>
        <w:t xml:space="preserve"> </w:t>
      </w:r>
      <w:r w:rsidR="00EB5CE1">
        <w:rPr>
          <w:spacing w:val="0"/>
          <w:sz w:val="28"/>
        </w:rPr>
        <w:t xml:space="preserve">эмблемы избирательного </w:t>
      </w:r>
      <w:r w:rsidR="00EB5CE1">
        <w:rPr>
          <w:spacing w:val="0"/>
          <w:sz w:val="28"/>
        </w:rPr>
        <w:br/>
        <w:t>объединения</w:t>
      </w:r>
      <w:r w:rsidR="00881829">
        <w:rPr>
          <w:spacing w:val="0"/>
          <w:sz w:val="28"/>
        </w:rPr>
        <w:t xml:space="preserve"> Шахтинского местного отделения Всероссийской политической парти</w:t>
      </w:r>
      <w:r w:rsidR="00881829">
        <w:rPr>
          <w:spacing w:val="0"/>
          <w:sz w:val="28"/>
          <w:lang w:val="ru-RU"/>
        </w:rPr>
        <w:t xml:space="preserve">и </w:t>
      </w:r>
      <w:r w:rsidR="00881829">
        <w:rPr>
          <w:spacing w:val="0"/>
          <w:sz w:val="28"/>
          <w:lang w:val="ru-RU"/>
        </w:rPr>
        <w:br/>
        <w:t xml:space="preserve">«ЕДИНАЯ РОССИЯ» </w:t>
      </w:r>
      <w:r w:rsidRPr="008E7841">
        <w:rPr>
          <w:spacing w:val="0"/>
          <w:sz w:val="28"/>
        </w:rPr>
        <w:t xml:space="preserve">на </w:t>
      </w:r>
      <w:r>
        <w:rPr>
          <w:spacing w:val="0"/>
          <w:sz w:val="28"/>
        </w:rPr>
        <w:t xml:space="preserve"> </w:t>
      </w:r>
      <w:r w:rsidRPr="00582DD1">
        <w:rPr>
          <w:spacing w:val="0"/>
          <w:sz w:val="28"/>
        </w:rPr>
        <w:t xml:space="preserve"> выборах </w:t>
      </w:r>
      <w:r>
        <w:rPr>
          <w:spacing w:val="0"/>
          <w:sz w:val="28"/>
        </w:rPr>
        <w:t>депутатах</w:t>
      </w:r>
      <w:r w:rsidRPr="00582DD1">
        <w:rPr>
          <w:spacing w:val="0"/>
          <w:sz w:val="28"/>
        </w:rPr>
        <w:t xml:space="preserve"> городской Думы города Шахты </w:t>
      </w:r>
      <w:r>
        <w:rPr>
          <w:spacing w:val="0"/>
          <w:sz w:val="28"/>
        </w:rPr>
        <w:t>седьмого</w:t>
      </w:r>
      <w:r w:rsidRPr="00582DD1">
        <w:rPr>
          <w:spacing w:val="0"/>
          <w:sz w:val="28"/>
        </w:rPr>
        <w:t xml:space="preserve"> созыва </w:t>
      </w:r>
      <w:r>
        <w:rPr>
          <w:spacing w:val="0"/>
          <w:sz w:val="28"/>
        </w:rPr>
        <w:t xml:space="preserve">  </w:t>
      </w:r>
    </w:p>
    <w:p w:rsidR="00D817CF" w:rsidRDefault="00D817CF" w:rsidP="00D817CF">
      <w:pPr>
        <w:spacing w:line="360" w:lineRule="auto"/>
        <w:ind w:left="284" w:firstLine="76"/>
        <w:jc w:val="both"/>
        <w:rPr>
          <w:szCs w:val="28"/>
        </w:rPr>
      </w:pPr>
    </w:p>
    <w:p w:rsidR="00D817CF" w:rsidRDefault="00523E73" w:rsidP="00D817CF">
      <w:pPr>
        <w:spacing w:line="360" w:lineRule="auto"/>
        <w:ind w:firstLine="567"/>
        <w:jc w:val="both"/>
        <w:rPr>
          <w:szCs w:val="28"/>
        </w:rPr>
      </w:pPr>
      <w:r w:rsidRPr="00D25328">
        <w:rPr>
          <w:szCs w:val="28"/>
        </w:rPr>
        <w:t xml:space="preserve">Рассмотрев </w:t>
      </w:r>
      <w:r w:rsidR="00881829">
        <w:rPr>
          <w:szCs w:val="28"/>
        </w:rPr>
        <w:t>Решение Местного политического совета</w:t>
      </w:r>
      <w:r w:rsidR="00881829" w:rsidRPr="008C528C">
        <w:t xml:space="preserve"> </w:t>
      </w:r>
      <w:r w:rsidR="00881829">
        <w:t>Шахтинского м</w:t>
      </w:r>
      <w:r w:rsidR="00881829">
        <w:t>е</w:t>
      </w:r>
      <w:r w:rsidR="00881829">
        <w:t xml:space="preserve">стного </w:t>
      </w:r>
      <w:r w:rsidR="00881829" w:rsidRPr="008C528C">
        <w:t>отделения</w:t>
      </w:r>
      <w:r w:rsidR="00881829" w:rsidRPr="008C528C">
        <w:rPr>
          <w:szCs w:val="28"/>
        </w:rPr>
        <w:t xml:space="preserve"> </w:t>
      </w:r>
      <w:r w:rsidR="00881829">
        <w:rPr>
          <w:szCs w:val="28"/>
        </w:rPr>
        <w:t>Всероссийской п</w:t>
      </w:r>
      <w:r w:rsidR="00881829" w:rsidRPr="008C528C">
        <w:t xml:space="preserve">олитической </w:t>
      </w:r>
      <w:r w:rsidR="00881829" w:rsidRPr="00C76BA7">
        <w:t>партии</w:t>
      </w:r>
      <w:r w:rsidR="00881829" w:rsidRPr="00C76BA7">
        <w:rPr>
          <w:b/>
        </w:rPr>
        <w:t xml:space="preserve"> «ЕДИНАЯ РО</w:t>
      </w:r>
      <w:r w:rsidR="00881829" w:rsidRPr="00C76BA7">
        <w:rPr>
          <w:b/>
        </w:rPr>
        <w:t>С</w:t>
      </w:r>
      <w:r w:rsidR="00881829" w:rsidRPr="00C76BA7">
        <w:rPr>
          <w:b/>
        </w:rPr>
        <w:t>СИЯ»</w:t>
      </w:r>
      <w:r w:rsidR="00881829" w:rsidRPr="00582DD1">
        <w:rPr>
          <w:szCs w:val="28"/>
        </w:rPr>
        <w:t xml:space="preserve"> </w:t>
      </w:r>
      <w:r w:rsidR="00881829">
        <w:rPr>
          <w:szCs w:val="28"/>
        </w:rPr>
        <w:t>от 16 июля 2020 г</w:t>
      </w:r>
      <w:r w:rsidR="00D817CF" w:rsidRPr="00582DD1">
        <w:rPr>
          <w:szCs w:val="28"/>
        </w:rPr>
        <w:t xml:space="preserve">,  руководствуясь  частью </w:t>
      </w:r>
      <w:r w:rsidR="001E30EF">
        <w:rPr>
          <w:szCs w:val="28"/>
        </w:rPr>
        <w:t>3</w:t>
      </w:r>
      <w:r w:rsidR="00D817CF" w:rsidRPr="00582DD1">
        <w:rPr>
          <w:szCs w:val="28"/>
        </w:rPr>
        <w:t xml:space="preserve"> статьи  23 Областного закона «О выборах и референдумах в Росто</w:t>
      </w:r>
      <w:r w:rsidR="00D817CF" w:rsidRPr="00582DD1">
        <w:rPr>
          <w:szCs w:val="28"/>
        </w:rPr>
        <w:t>в</w:t>
      </w:r>
      <w:r w:rsidR="00D817CF" w:rsidRPr="00582DD1">
        <w:rPr>
          <w:szCs w:val="28"/>
        </w:rPr>
        <w:t xml:space="preserve">ской области», </w:t>
      </w:r>
      <w:r w:rsidR="00D817CF">
        <w:rPr>
          <w:szCs w:val="28"/>
        </w:rPr>
        <w:t xml:space="preserve"> </w:t>
      </w:r>
    </w:p>
    <w:p w:rsidR="00D817CF" w:rsidRPr="00B95894" w:rsidRDefault="00D817CF" w:rsidP="00D817CF">
      <w:pPr>
        <w:spacing w:line="360" w:lineRule="auto"/>
        <w:ind w:firstLine="567"/>
        <w:jc w:val="both"/>
        <w:rPr>
          <w:szCs w:val="28"/>
          <w:highlight w:val="yellow"/>
        </w:rPr>
      </w:pPr>
    </w:p>
    <w:p w:rsidR="00D817CF" w:rsidRPr="00C3046C" w:rsidRDefault="00D817CF" w:rsidP="003D7FC8">
      <w:pPr>
        <w:ind w:right="-228"/>
        <w:jc w:val="center"/>
        <w:rPr>
          <w:caps/>
        </w:rPr>
      </w:pPr>
      <w:r w:rsidRPr="00C3046C">
        <w:t xml:space="preserve">Территориальная избирательная комиссия города Шахты  </w:t>
      </w:r>
      <w:r w:rsidRPr="00C3046C">
        <w:rPr>
          <w:b/>
          <w:caps/>
        </w:rPr>
        <w:t>постановл</w:t>
      </w:r>
      <w:r w:rsidRPr="00C3046C">
        <w:rPr>
          <w:b/>
          <w:caps/>
        </w:rPr>
        <w:t>я</w:t>
      </w:r>
      <w:r w:rsidRPr="00C3046C">
        <w:rPr>
          <w:b/>
          <w:caps/>
        </w:rPr>
        <w:t>ет</w:t>
      </w:r>
      <w:r w:rsidRPr="00C3046C">
        <w:rPr>
          <w:caps/>
        </w:rPr>
        <w:t>:</w:t>
      </w:r>
    </w:p>
    <w:p w:rsidR="00D817CF" w:rsidRPr="00C3046C" w:rsidRDefault="00D817CF" w:rsidP="00D817CF">
      <w:pPr>
        <w:jc w:val="center"/>
        <w:rPr>
          <w:caps/>
        </w:rPr>
      </w:pPr>
    </w:p>
    <w:p w:rsidR="00D817CF" w:rsidRPr="00C3046C" w:rsidRDefault="00D817CF" w:rsidP="00D817CF">
      <w:pPr>
        <w:spacing w:line="360" w:lineRule="auto"/>
        <w:jc w:val="both"/>
        <w:rPr>
          <w:kern w:val="28"/>
        </w:rPr>
      </w:pPr>
      <w:r w:rsidRPr="00D25328">
        <w:rPr>
          <w:szCs w:val="28"/>
        </w:rPr>
        <w:t xml:space="preserve"> </w:t>
      </w:r>
      <w:r w:rsidRPr="00D25328">
        <w:rPr>
          <w:kern w:val="28"/>
        </w:rPr>
        <w:t xml:space="preserve">1. Использовать в избирательной документации </w:t>
      </w:r>
      <w:r w:rsidR="00EB5CE1">
        <w:rPr>
          <w:kern w:val="28"/>
        </w:rPr>
        <w:t xml:space="preserve">эмблему </w:t>
      </w:r>
      <w:r w:rsidR="00821DC5">
        <w:rPr>
          <w:kern w:val="28"/>
        </w:rPr>
        <w:t xml:space="preserve">избирательного объединения </w:t>
      </w:r>
      <w:r w:rsidR="00881829">
        <w:rPr>
          <w:szCs w:val="28"/>
        </w:rPr>
        <w:t xml:space="preserve"> </w:t>
      </w:r>
      <w:r w:rsidR="00881829">
        <w:t xml:space="preserve">Шахтинского местного </w:t>
      </w:r>
      <w:r w:rsidR="00881829" w:rsidRPr="008C528C">
        <w:t>отделения</w:t>
      </w:r>
      <w:r w:rsidR="00881829" w:rsidRPr="008C528C">
        <w:rPr>
          <w:szCs w:val="28"/>
        </w:rPr>
        <w:t xml:space="preserve"> </w:t>
      </w:r>
      <w:r w:rsidR="00881829">
        <w:rPr>
          <w:szCs w:val="28"/>
        </w:rPr>
        <w:t>Всероссийской п</w:t>
      </w:r>
      <w:r w:rsidR="00881829" w:rsidRPr="008C528C">
        <w:t>олитич</w:t>
      </w:r>
      <w:r w:rsidR="00881829" w:rsidRPr="008C528C">
        <w:t>е</w:t>
      </w:r>
      <w:r w:rsidR="00881829" w:rsidRPr="008C528C">
        <w:t xml:space="preserve">ской </w:t>
      </w:r>
      <w:r w:rsidR="00881829" w:rsidRPr="00C76BA7">
        <w:t>партии</w:t>
      </w:r>
      <w:r w:rsidR="00881829" w:rsidRPr="00C76BA7">
        <w:rPr>
          <w:b/>
        </w:rPr>
        <w:t xml:space="preserve"> «ЕДИНАЯ РОССИЯ»</w:t>
      </w:r>
      <w:r w:rsidR="00881829" w:rsidRPr="00582DD1">
        <w:rPr>
          <w:szCs w:val="28"/>
        </w:rPr>
        <w:t xml:space="preserve"> </w:t>
      </w:r>
      <w:r w:rsidR="00881829">
        <w:rPr>
          <w:szCs w:val="28"/>
        </w:rPr>
        <w:t>от 16 июля 2020 г</w:t>
      </w:r>
      <w:r w:rsidR="00881829" w:rsidRPr="00D25328">
        <w:rPr>
          <w:szCs w:val="28"/>
        </w:rPr>
        <w:t xml:space="preserve"> </w:t>
      </w:r>
      <w:r w:rsidRPr="00D25328">
        <w:rPr>
          <w:szCs w:val="28"/>
        </w:rPr>
        <w:t xml:space="preserve">на </w:t>
      </w:r>
      <w:r w:rsidR="003D7FC8">
        <w:rPr>
          <w:szCs w:val="28"/>
        </w:rPr>
        <w:t xml:space="preserve"> </w:t>
      </w:r>
      <w:r w:rsidRPr="00544B20">
        <w:rPr>
          <w:szCs w:val="28"/>
        </w:rPr>
        <w:t>выборах деп</w:t>
      </w:r>
      <w:r w:rsidRPr="00544B20">
        <w:rPr>
          <w:szCs w:val="28"/>
        </w:rPr>
        <w:t>у</w:t>
      </w:r>
      <w:r w:rsidR="003D7FC8">
        <w:rPr>
          <w:szCs w:val="28"/>
        </w:rPr>
        <w:t>татов</w:t>
      </w:r>
      <w:r w:rsidRPr="00544B20">
        <w:rPr>
          <w:szCs w:val="28"/>
        </w:rPr>
        <w:t xml:space="preserve"> городской Думы города Шахты </w:t>
      </w:r>
      <w:r w:rsidR="003D7FC8">
        <w:rPr>
          <w:szCs w:val="28"/>
        </w:rPr>
        <w:t>седьмого</w:t>
      </w:r>
      <w:r w:rsidRPr="00544B20">
        <w:rPr>
          <w:szCs w:val="28"/>
        </w:rPr>
        <w:t xml:space="preserve"> созы</w:t>
      </w:r>
      <w:r w:rsidR="00821DC5">
        <w:rPr>
          <w:szCs w:val="28"/>
        </w:rPr>
        <w:t>ва,</w:t>
      </w:r>
      <w:r w:rsidRPr="00C3046C">
        <w:rPr>
          <w:b/>
          <w:szCs w:val="28"/>
        </w:rPr>
        <w:t xml:space="preserve"> </w:t>
      </w:r>
      <w:r w:rsidRPr="00C3046C">
        <w:rPr>
          <w:szCs w:val="28"/>
        </w:rPr>
        <w:t>представ</w:t>
      </w:r>
      <w:r w:rsidR="00821DC5">
        <w:rPr>
          <w:szCs w:val="28"/>
        </w:rPr>
        <w:t>ленн</w:t>
      </w:r>
      <w:r w:rsidR="00523E73">
        <w:rPr>
          <w:szCs w:val="28"/>
        </w:rPr>
        <w:t>ую</w:t>
      </w:r>
      <w:r w:rsidRPr="00C3046C">
        <w:rPr>
          <w:szCs w:val="28"/>
        </w:rPr>
        <w:t xml:space="preserve"> для согл</w:t>
      </w:r>
      <w:r w:rsidRPr="00C3046C">
        <w:rPr>
          <w:szCs w:val="28"/>
        </w:rPr>
        <w:t>а</w:t>
      </w:r>
      <w:r w:rsidRPr="00C3046C">
        <w:rPr>
          <w:szCs w:val="28"/>
        </w:rPr>
        <w:t>сования.</w:t>
      </w:r>
    </w:p>
    <w:p w:rsidR="00D817CF" w:rsidRPr="00C3046C" w:rsidRDefault="00D817CF" w:rsidP="00D817CF">
      <w:pPr>
        <w:pStyle w:val="a7"/>
        <w:tabs>
          <w:tab w:val="left" w:pos="9354"/>
        </w:tabs>
        <w:spacing w:line="360" w:lineRule="auto"/>
        <w:ind w:right="-2"/>
        <w:jc w:val="both"/>
        <w:rPr>
          <w:b w:val="0"/>
          <w:spacing w:val="0"/>
          <w:sz w:val="28"/>
          <w:szCs w:val="28"/>
        </w:rPr>
      </w:pPr>
      <w:r w:rsidRPr="00C3046C">
        <w:rPr>
          <w:b w:val="0"/>
          <w:spacing w:val="0"/>
          <w:sz w:val="28"/>
          <w:szCs w:val="28"/>
        </w:rPr>
        <w:lastRenderedPageBreak/>
        <w:t>2.  Разместить 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D817CF" w:rsidRDefault="00D817CF" w:rsidP="00D817CF">
      <w:pPr>
        <w:pStyle w:val="21"/>
        <w:spacing w:line="480" w:lineRule="auto"/>
        <w:ind w:firstLine="0"/>
        <w:rPr>
          <w:szCs w:val="28"/>
        </w:rPr>
      </w:pPr>
      <w:r w:rsidRPr="00C3046C">
        <w:rPr>
          <w:szCs w:val="28"/>
        </w:rPr>
        <w:t>3. Контроль за исполнением настоящего постановления возложить на секр</w:t>
      </w:r>
      <w:r w:rsidRPr="00C3046C">
        <w:rPr>
          <w:szCs w:val="28"/>
        </w:rPr>
        <w:t>е</w:t>
      </w:r>
      <w:r w:rsidRPr="00C3046C">
        <w:rPr>
          <w:szCs w:val="28"/>
        </w:rPr>
        <w:t>таря комиссии  В.И.Максюта.</w:t>
      </w:r>
    </w:p>
    <w:p w:rsidR="00D817CF" w:rsidRDefault="00D817CF" w:rsidP="00D817CF">
      <w:pPr>
        <w:tabs>
          <w:tab w:val="left" w:pos="6804"/>
        </w:tabs>
        <w:ind w:left="1422"/>
        <w:jc w:val="both"/>
      </w:pP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2951DC" w:rsidRPr="003F13CC" w:rsidRDefault="003D7FC8" w:rsidP="003D7FC8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bCs/>
        </w:rPr>
      </w:pPr>
      <w:r>
        <w:rPr>
          <w:szCs w:val="28"/>
        </w:rPr>
        <w:t xml:space="preserve"> </w:t>
      </w: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D37" w:rsidRDefault="00B16D37">
      <w:r>
        <w:separator/>
      </w:r>
    </w:p>
  </w:endnote>
  <w:endnote w:type="continuationSeparator" w:id="1">
    <w:p w:rsidR="00B16D37" w:rsidRDefault="00B16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D37" w:rsidRDefault="00B16D37">
      <w:r>
        <w:separator/>
      </w:r>
    </w:p>
  </w:footnote>
  <w:footnote w:type="continuationSeparator" w:id="1">
    <w:p w:rsidR="00B16D37" w:rsidRDefault="00B16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4152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0008"/>
    <w:rsid w:val="001364BC"/>
    <w:rsid w:val="00144275"/>
    <w:rsid w:val="00154F08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D4152"/>
    <w:rsid w:val="001E0EDD"/>
    <w:rsid w:val="001E1699"/>
    <w:rsid w:val="001E30EF"/>
    <w:rsid w:val="001F66AA"/>
    <w:rsid w:val="001F71FD"/>
    <w:rsid w:val="002009FD"/>
    <w:rsid w:val="002058ED"/>
    <w:rsid w:val="00205E26"/>
    <w:rsid w:val="002105AF"/>
    <w:rsid w:val="00212B65"/>
    <w:rsid w:val="00223392"/>
    <w:rsid w:val="00223464"/>
    <w:rsid w:val="00226FF7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C3441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D7FC8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23E73"/>
    <w:rsid w:val="005329E0"/>
    <w:rsid w:val="00554ECB"/>
    <w:rsid w:val="00561087"/>
    <w:rsid w:val="0056145C"/>
    <w:rsid w:val="00573537"/>
    <w:rsid w:val="00576003"/>
    <w:rsid w:val="0059038A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21DC5"/>
    <w:rsid w:val="00830575"/>
    <w:rsid w:val="00833EDD"/>
    <w:rsid w:val="00857033"/>
    <w:rsid w:val="00872DF9"/>
    <w:rsid w:val="00881829"/>
    <w:rsid w:val="00893F7C"/>
    <w:rsid w:val="00893FBF"/>
    <w:rsid w:val="008A4435"/>
    <w:rsid w:val="008A44D4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22BEF"/>
    <w:rsid w:val="00930582"/>
    <w:rsid w:val="00931724"/>
    <w:rsid w:val="00954783"/>
    <w:rsid w:val="00955731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45B73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A7DD2"/>
    <w:rsid w:val="00AC19B5"/>
    <w:rsid w:val="00AC5863"/>
    <w:rsid w:val="00AE2763"/>
    <w:rsid w:val="00B16D37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7A7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17C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45BB0"/>
    <w:rsid w:val="00E509FD"/>
    <w:rsid w:val="00E52A2C"/>
    <w:rsid w:val="00E52BBE"/>
    <w:rsid w:val="00E67AD1"/>
    <w:rsid w:val="00EA1185"/>
    <w:rsid w:val="00EA23E0"/>
    <w:rsid w:val="00EA3827"/>
    <w:rsid w:val="00EB5CE1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2020-07-14T09:47:00Z</cp:lastPrinted>
  <dcterms:created xsi:type="dcterms:W3CDTF">2020-07-26T11:36:00Z</dcterms:created>
  <dcterms:modified xsi:type="dcterms:W3CDTF">2020-07-26T11:36:00Z</dcterms:modified>
</cp:coreProperties>
</file>