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8" w:rsidRDefault="00A40E9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2664460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8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921BA8" w:rsidRDefault="00921BA8">
      <w:pPr>
        <w:pStyle w:val="a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921BA8" w:rsidRDefault="00921BA8">
      <w:pPr>
        <w:pStyle w:val="a9"/>
        <w:tabs>
          <w:tab w:val="left" w:pos="9072"/>
        </w:tabs>
        <w:ind w:left="0"/>
        <w:jc w:val="center"/>
      </w:pPr>
      <w:r>
        <w:br/>
      </w:r>
      <w:r w:rsidR="0070635E" w:rsidRPr="00930A03">
        <w:t>2</w:t>
      </w:r>
      <w:r w:rsidR="00FD1EE3">
        <w:t>6</w:t>
      </w:r>
      <w:r w:rsidR="00E03C4C">
        <w:t xml:space="preserve"> июля </w:t>
      </w:r>
      <w:r>
        <w:t>20</w:t>
      </w:r>
      <w:r w:rsidR="00E85C28">
        <w:t>2</w:t>
      </w:r>
      <w:r w:rsidR="00FD1EE3">
        <w:t>5</w:t>
      </w:r>
      <w:r>
        <w:t xml:space="preserve"> года                                                                                   </w:t>
      </w:r>
      <w:r w:rsidR="008F71A0">
        <w:t xml:space="preserve">№ </w:t>
      </w:r>
      <w:r w:rsidR="00FD1EE3">
        <w:t>216</w:t>
      </w:r>
      <w:r w:rsidR="00067D9E">
        <w:t>-14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bCs/>
          <w:szCs w:val="24"/>
        </w:rPr>
      </w:pPr>
    </w:p>
    <w:p w:rsidR="00E85C28" w:rsidRPr="00E85C28" w:rsidRDefault="00E85C28" w:rsidP="00E85C28">
      <w:pPr>
        <w:pStyle w:val="10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</w:t>
      </w:r>
      <w:r w:rsidR="00FD1EE3">
        <w:rPr>
          <w:b/>
          <w:sz w:val="28"/>
          <w:szCs w:val="28"/>
        </w:rPr>
        <w:t>ой избирательной</w:t>
      </w:r>
      <w:r>
        <w:rPr>
          <w:b/>
          <w:sz w:val="28"/>
          <w:szCs w:val="28"/>
        </w:rPr>
        <w:t xml:space="preserve"> комисси</w:t>
      </w:r>
      <w:r w:rsidR="00FD1EE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избирательн</w:t>
      </w:r>
      <w:r w:rsidR="00FD1EE3">
        <w:rPr>
          <w:b/>
          <w:sz w:val="28"/>
          <w:szCs w:val="28"/>
        </w:rPr>
        <w:t>ого</w:t>
      </w:r>
      <w:r w:rsidRPr="004D403E">
        <w:rPr>
          <w:b/>
          <w:sz w:val="28"/>
          <w:szCs w:val="28"/>
        </w:rPr>
        <w:t>участк</w:t>
      </w:r>
      <w:r w:rsidR="00FD1EE3">
        <w:rPr>
          <w:b/>
          <w:sz w:val="28"/>
          <w:szCs w:val="28"/>
        </w:rPr>
        <w:t>а</w:t>
      </w:r>
      <w:r w:rsidR="00B67EFA">
        <w:rPr>
          <w:b/>
          <w:sz w:val="28"/>
          <w:szCs w:val="28"/>
        </w:rPr>
        <w:t xml:space="preserve"> № 25</w:t>
      </w:r>
      <w:bookmarkStart w:id="0" w:name="_GoBack"/>
      <w:bookmarkEnd w:id="0"/>
      <w:r w:rsidR="00B67EFA">
        <w:rPr>
          <w:b/>
          <w:sz w:val="28"/>
          <w:szCs w:val="28"/>
        </w:rPr>
        <w:t>82</w:t>
      </w:r>
      <w:r w:rsidRPr="004D403E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br/>
      </w:r>
      <w:r w:rsidRPr="004D403E">
        <w:rPr>
          <w:b/>
          <w:sz w:val="28"/>
          <w:szCs w:val="28"/>
        </w:rPr>
        <w:t>образованн</w:t>
      </w:r>
      <w:r w:rsidR="00FD1EE3">
        <w:rPr>
          <w:b/>
          <w:sz w:val="28"/>
          <w:szCs w:val="28"/>
        </w:rPr>
        <w:t>огов месте</w:t>
      </w:r>
      <w:r w:rsidR="00083D15" w:rsidRPr="00083D15">
        <w:rPr>
          <w:b/>
          <w:sz w:val="28"/>
          <w:szCs w:val="28"/>
        </w:rPr>
        <w:t xml:space="preserve"> временного </w:t>
      </w:r>
      <w:r w:rsidR="00083D15">
        <w:rPr>
          <w:b/>
          <w:sz w:val="28"/>
          <w:szCs w:val="28"/>
        </w:rPr>
        <w:br/>
      </w:r>
      <w:r w:rsidR="00083D15" w:rsidRPr="00083D15">
        <w:rPr>
          <w:b/>
          <w:sz w:val="28"/>
          <w:szCs w:val="28"/>
        </w:rPr>
        <w:t>пребывания избирателей</w:t>
      </w:r>
      <w:r>
        <w:rPr>
          <w:b/>
          <w:sz w:val="28"/>
          <w:szCs w:val="28"/>
        </w:rPr>
        <w:t>для</w:t>
      </w:r>
      <w:r w:rsidR="00235419">
        <w:rPr>
          <w:b/>
          <w:sz w:val="28"/>
          <w:szCs w:val="28"/>
        </w:rPr>
        <w:t xml:space="preserve">подготовки и </w:t>
      </w:r>
      <w:r w:rsidRPr="004D403E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</w:t>
      </w:r>
      <w:r w:rsidRPr="004D403E">
        <w:rPr>
          <w:b/>
          <w:sz w:val="28"/>
          <w:szCs w:val="28"/>
        </w:rPr>
        <w:t>о</w:t>
      </w:r>
      <w:r w:rsidRPr="004D403E">
        <w:rPr>
          <w:b/>
          <w:sz w:val="28"/>
          <w:szCs w:val="28"/>
        </w:rPr>
        <w:t>ведени</w:t>
      </w:r>
      <w:r>
        <w:rPr>
          <w:b/>
          <w:sz w:val="28"/>
          <w:szCs w:val="28"/>
        </w:rPr>
        <w:t>я</w:t>
      </w:r>
      <w:r w:rsidR="00016867">
        <w:rPr>
          <w:b/>
          <w:sz w:val="28"/>
          <w:szCs w:val="28"/>
        </w:rPr>
        <w:t>выборов</w:t>
      </w:r>
      <w:r w:rsidR="00FD1EE3">
        <w:rPr>
          <w:b/>
          <w:sz w:val="28"/>
          <w:szCs w:val="28"/>
        </w:rPr>
        <w:t xml:space="preserve"> Губернатора Ростовской о</w:t>
      </w:r>
      <w:r w:rsidR="00FD1EE3">
        <w:rPr>
          <w:b/>
          <w:sz w:val="28"/>
          <w:szCs w:val="28"/>
        </w:rPr>
        <w:t>б</w:t>
      </w:r>
      <w:r w:rsidR="00FD1EE3">
        <w:rPr>
          <w:b/>
          <w:sz w:val="28"/>
          <w:szCs w:val="28"/>
        </w:rPr>
        <w:t>ласти и</w:t>
      </w:r>
      <w:r w:rsidR="000103D8">
        <w:rPr>
          <w:b/>
          <w:sz w:val="28"/>
          <w:szCs w:val="28"/>
        </w:rPr>
        <w:t>депутат</w:t>
      </w:r>
      <w:r w:rsidR="0070635E">
        <w:rPr>
          <w:b/>
          <w:sz w:val="28"/>
          <w:szCs w:val="28"/>
        </w:rPr>
        <w:t xml:space="preserve">ов </w:t>
      </w:r>
      <w:r w:rsidR="00FD1EE3">
        <w:rPr>
          <w:b/>
          <w:sz w:val="28"/>
          <w:szCs w:val="28"/>
        </w:rPr>
        <w:t>городской Думы города Шахты восьмого созыва</w:t>
      </w:r>
      <w:r w:rsidR="00083D15" w:rsidRPr="00E85C28">
        <w:rPr>
          <w:b/>
          <w:sz w:val="28"/>
          <w:szCs w:val="28"/>
        </w:rPr>
        <w:t>на территории города Шахты Ростовской области</w:t>
      </w:r>
    </w:p>
    <w:p w:rsidR="00E85C28" w:rsidRPr="005C64C2" w:rsidRDefault="00E85C28" w:rsidP="00E85C28">
      <w:pPr>
        <w:pStyle w:val="10"/>
        <w:ind w:left="1701" w:right="1700"/>
        <w:jc w:val="both"/>
        <w:rPr>
          <w:b/>
          <w:sz w:val="28"/>
          <w:szCs w:val="28"/>
        </w:rPr>
      </w:pPr>
    </w:p>
    <w:p w:rsidR="00E85C28" w:rsidRPr="005C64C2" w:rsidRDefault="00E85C28" w:rsidP="00E85C28">
      <w:pPr>
        <w:pStyle w:val="10"/>
        <w:jc w:val="center"/>
        <w:rPr>
          <w:sz w:val="28"/>
          <w:szCs w:val="28"/>
        </w:rPr>
      </w:pPr>
    </w:p>
    <w:p w:rsidR="004F1F4C" w:rsidRPr="00C95A57" w:rsidRDefault="004F1F4C" w:rsidP="00C95A57">
      <w:pPr>
        <w:pStyle w:val="10"/>
        <w:spacing w:line="360" w:lineRule="auto"/>
        <w:ind w:left="0" w:firstLine="540"/>
        <w:jc w:val="both"/>
        <w:rPr>
          <w:sz w:val="28"/>
          <w:szCs w:val="28"/>
        </w:rPr>
      </w:pPr>
      <w:r w:rsidRPr="0088365D">
        <w:rPr>
          <w:bCs/>
          <w:sz w:val="28"/>
        </w:rPr>
        <w:t>Рассмотрев предложения по кандидатурам для назначения в составы уч</w:t>
      </w:r>
      <w:r w:rsidRPr="0088365D">
        <w:rPr>
          <w:bCs/>
          <w:sz w:val="28"/>
        </w:rPr>
        <w:t>а</w:t>
      </w:r>
      <w:r w:rsidRPr="0088365D">
        <w:rPr>
          <w:bCs/>
          <w:sz w:val="28"/>
        </w:rPr>
        <w:t xml:space="preserve">стковых избирательных комиссий, в соответствии со статьями 20, 22, 27 </w:t>
      </w:r>
      <w:r w:rsidRPr="0088365D">
        <w:rPr>
          <w:sz w:val="28"/>
        </w:rPr>
        <w:t>Ф</w:t>
      </w:r>
      <w:r w:rsidRPr="0088365D">
        <w:rPr>
          <w:sz w:val="28"/>
        </w:rPr>
        <w:t>е</w:t>
      </w:r>
      <w:r w:rsidRPr="0088365D">
        <w:rPr>
          <w:sz w:val="28"/>
        </w:rPr>
        <w:t xml:space="preserve">дерального </w:t>
      </w:r>
      <w:r w:rsidRPr="00C74229">
        <w:rPr>
          <w:sz w:val="28"/>
        </w:rPr>
        <w:t>закона «Об основных гарантиях избирательных прав и права на участие в референдуме граждан Российской Федерации»,</w:t>
      </w:r>
      <w:r w:rsidRPr="0088365D">
        <w:rPr>
          <w:sz w:val="28"/>
        </w:rPr>
        <w:t xml:space="preserve"> Методическими р</w:t>
      </w:r>
      <w:r w:rsidRPr="0088365D">
        <w:rPr>
          <w:sz w:val="28"/>
        </w:rPr>
        <w:t>е</w:t>
      </w:r>
      <w:r w:rsidRPr="0088365D">
        <w:rPr>
          <w:sz w:val="28"/>
        </w:rPr>
        <w:t>комендациями о порядке формирования территориальных избирательных к</w:t>
      </w:r>
      <w:r w:rsidRPr="0088365D">
        <w:rPr>
          <w:sz w:val="28"/>
        </w:rPr>
        <w:t>о</w:t>
      </w:r>
      <w:r w:rsidRPr="0088365D">
        <w:rPr>
          <w:sz w:val="28"/>
        </w:rPr>
        <w:t>миссий, избирательных комиссий муниципальных образований, окружных и участковых избирательных комиссий,утвержденными постановлением Це</w:t>
      </w:r>
      <w:r w:rsidRPr="0088365D">
        <w:rPr>
          <w:sz w:val="28"/>
        </w:rPr>
        <w:t>н</w:t>
      </w:r>
      <w:r w:rsidRPr="0088365D">
        <w:rPr>
          <w:sz w:val="28"/>
        </w:rPr>
        <w:t>тральной избирательной комиссии Российской Федерации от17</w:t>
      </w:r>
      <w:r>
        <w:rPr>
          <w:sz w:val="28"/>
        </w:rPr>
        <w:t> </w:t>
      </w:r>
      <w:r w:rsidRPr="0088365D">
        <w:rPr>
          <w:sz w:val="28"/>
        </w:rPr>
        <w:t>февраля2</w:t>
      </w:r>
      <w:r>
        <w:rPr>
          <w:sz w:val="28"/>
        </w:rPr>
        <w:t>010   года №  192/1337-5</w:t>
      </w:r>
      <w:r w:rsidRPr="0088365D">
        <w:rPr>
          <w:sz w:val="28"/>
        </w:rPr>
        <w:t xml:space="preserve">, </w:t>
      </w:r>
      <w:r w:rsidR="00C95A57" w:rsidRPr="00C95A57">
        <w:rPr>
          <w:sz w:val="28"/>
          <w:szCs w:val="28"/>
        </w:rPr>
        <w:t>постановлением Территориальной и</w:t>
      </w:r>
      <w:r w:rsidR="00C95A57" w:rsidRPr="00C95A57">
        <w:rPr>
          <w:sz w:val="28"/>
          <w:szCs w:val="28"/>
        </w:rPr>
        <w:t>з</w:t>
      </w:r>
      <w:r w:rsidR="00C95A57" w:rsidRPr="00C95A57">
        <w:rPr>
          <w:sz w:val="28"/>
          <w:szCs w:val="28"/>
        </w:rPr>
        <w:t xml:space="preserve">бирательной комиссии города Шахты Ростовской области от </w:t>
      </w:r>
      <w:r w:rsidR="00FD1EE3">
        <w:rPr>
          <w:sz w:val="28"/>
          <w:szCs w:val="28"/>
        </w:rPr>
        <w:t>26</w:t>
      </w:r>
      <w:r w:rsidR="00C95A57" w:rsidRPr="00C95A57">
        <w:rPr>
          <w:sz w:val="28"/>
          <w:szCs w:val="28"/>
        </w:rPr>
        <w:t>.0</w:t>
      </w:r>
      <w:r w:rsidR="00FD1EE3">
        <w:rPr>
          <w:sz w:val="28"/>
          <w:szCs w:val="28"/>
        </w:rPr>
        <w:t>7</w:t>
      </w:r>
      <w:r w:rsidR="00C95A57" w:rsidRPr="00C95A57">
        <w:rPr>
          <w:sz w:val="28"/>
          <w:szCs w:val="28"/>
        </w:rPr>
        <w:t>.202</w:t>
      </w:r>
      <w:r w:rsidR="00FD1EE3">
        <w:rPr>
          <w:sz w:val="28"/>
          <w:szCs w:val="28"/>
        </w:rPr>
        <w:t>5</w:t>
      </w:r>
      <w:r w:rsidR="00C95A57" w:rsidRPr="00C95A57">
        <w:rPr>
          <w:sz w:val="28"/>
          <w:szCs w:val="28"/>
        </w:rPr>
        <w:t xml:space="preserve"> г. № </w:t>
      </w:r>
      <w:r w:rsidR="00FD1EE3">
        <w:rPr>
          <w:sz w:val="28"/>
          <w:szCs w:val="28"/>
        </w:rPr>
        <w:t>216-13</w:t>
      </w:r>
      <w:r w:rsidR="005316E1">
        <w:rPr>
          <w:sz w:val="28"/>
          <w:szCs w:val="28"/>
        </w:rPr>
        <w:t>-1</w:t>
      </w:r>
      <w:r w:rsidR="00C95A57" w:rsidRPr="00C95A57">
        <w:rPr>
          <w:sz w:val="28"/>
          <w:szCs w:val="28"/>
        </w:rPr>
        <w:t xml:space="preserve">  «Об образовании избирательных участков, расположенных в местах временного пребывания избирателей, для подготовки и проведениявыборо</w:t>
      </w:r>
      <w:r w:rsidR="00C95A57" w:rsidRPr="00C95A57">
        <w:rPr>
          <w:sz w:val="28"/>
          <w:szCs w:val="28"/>
        </w:rPr>
        <w:t>в</w:t>
      </w:r>
      <w:r w:rsidR="00FD1EE3">
        <w:rPr>
          <w:sz w:val="28"/>
          <w:szCs w:val="28"/>
        </w:rPr>
        <w:t xml:space="preserve">Губернатора Ростовской области и </w:t>
      </w:r>
      <w:r w:rsidR="005316E1">
        <w:rPr>
          <w:sz w:val="28"/>
          <w:szCs w:val="28"/>
        </w:rPr>
        <w:t>депутатов</w:t>
      </w:r>
      <w:r w:rsidR="00FD1EE3">
        <w:rPr>
          <w:sz w:val="28"/>
          <w:szCs w:val="28"/>
        </w:rPr>
        <w:t>города Шахты Ростовской обла</w:t>
      </w:r>
      <w:r w:rsidR="00FD1EE3">
        <w:rPr>
          <w:sz w:val="28"/>
          <w:szCs w:val="28"/>
        </w:rPr>
        <w:t>с</w:t>
      </w:r>
      <w:r w:rsidR="00FD1EE3">
        <w:rPr>
          <w:sz w:val="28"/>
          <w:szCs w:val="28"/>
        </w:rPr>
        <w:t>ти восьмого</w:t>
      </w:r>
      <w:r w:rsidR="00C95A57" w:rsidRPr="00C95A57">
        <w:rPr>
          <w:sz w:val="28"/>
          <w:szCs w:val="28"/>
        </w:rPr>
        <w:t xml:space="preserve"> созыва»,</w:t>
      </w:r>
    </w:p>
    <w:p w:rsidR="000103D8" w:rsidRDefault="000103D8" w:rsidP="00E85C28">
      <w:pPr>
        <w:pStyle w:val="10"/>
        <w:spacing w:line="360" w:lineRule="auto"/>
        <w:ind w:left="0" w:firstLine="540"/>
        <w:jc w:val="both"/>
        <w:rPr>
          <w:sz w:val="28"/>
          <w:szCs w:val="28"/>
        </w:rPr>
      </w:pPr>
    </w:p>
    <w:p w:rsidR="00E85C28" w:rsidRDefault="00E85C28" w:rsidP="00C95A57">
      <w:pPr>
        <w:pStyle w:val="10"/>
        <w:spacing w:line="360" w:lineRule="auto"/>
        <w:ind w:left="0"/>
        <w:jc w:val="center"/>
        <w:rPr>
          <w:b/>
          <w:spacing w:val="-1"/>
          <w:sz w:val="28"/>
          <w:szCs w:val="28"/>
        </w:rPr>
      </w:pPr>
      <w:r>
        <w:rPr>
          <w:sz w:val="28"/>
          <w:szCs w:val="28"/>
        </w:rPr>
        <w:t>Т</w:t>
      </w:r>
      <w:r w:rsidRPr="005C64C2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города Шахты </w:t>
      </w:r>
      <w:r w:rsidR="00C95A57">
        <w:rPr>
          <w:sz w:val="28"/>
          <w:szCs w:val="28"/>
        </w:rPr>
        <w:t xml:space="preserve">Ростовской области </w:t>
      </w:r>
      <w:r w:rsidRPr="005C64C2">
        <w:rPr>
          <w:b/>
          <w:spacing w:val="-1"/>
          <w:sz w:val="28"/>
          <w:szCs w:val="28"/>
        </w:rPr>
        <w:t>ПОСТАНОВ</w:t>
      </w:r>
      <w:r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E85C28" w:rsidRPr="005C64C2" w:rsidRDefault="00E85C28" w:rsidP="00E85C28">
      <w:pPr>
        <w:tabs>
          <w:tab w:val="left" w:pos="9639"/>
        </w:tabs>
        <w:ind w:right="-1"/>
        <w:jc w:val="center"/>
        <w:rPr>
          <w:b/>
          <w:spacing w:val="-1"/>
          <w:szCs w:val="28"/>
        </w:rPr>
      </w:pPr>
    </w:p>
    <w:p w:rsidR="00E85C28" w:rsidRPr="0031370E" w:rsidRDefault="00E85C28" w:rsidP="00FD1E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ab/>
        <w:t>1. Сформировать участков</w:t>
      </w:r>
      <w:r w:rsidR="00FD1EE3">
        <w:rPr>
          <w:szCs w:val="28"/>
        </w:rPr>
        <w:t>ую избирательную</w:t>
      </w:r>
      <w:r>
        <w:rPr>
          <w:szCs w:val="28"/>
        </w:rPr>
        <w:t xml:space="preserve"> комисси</w:t>
      </w:r>
      <w:r w:rsidR="00FD1EE3">
        <w:rPr>
          <w:szCs w:val="28"/>
        </w:rPr>
        <w:t>ю</w:t>
      </w:r>
      <w:r>
        <w:rPr>
          <w:szCs w:val="28"/>
        </w:rPr>
        <w:t xml:space="preserve"> избирательн</w:t>
      </w:r>
      <w:r w:rsidR="00FD1EE3">
        <w:rPr>
          <w:szCs w:val="28"/>
        </w:rPr>
        <w:t>о</w:t>
      </w:r>
      <w:r w:rsidR="00FD1EE3">
        <w:rPr>
          <w:szCs w:val="28"/>
        </w:rPr>
        <w:t>го</w:t>
      </w:r>
      <w:r w:rsidRPr="0031370E">
        <w:rPr>
          <w:szCs w:val="28"/>
        </w:rPr>
        <w:t>участк</w:t>
      </w:r>
      <w:r w:rsidR="00FD1EE3">
        <w:rPr>
          <w:szCs w:val="28"/>
        </w:rPr>
        <w:t>а № 2582, образованного</w:t>
      </w:r>
      <w:r>
        <w:rPr>
          <w:szCs w:val="28"/>
        </w:rPr>
        <w:t xml:space="preserve">для </w:t>
      </w:r>
      <w:r w:rsidR="00235419">
        <w:rPr>
          <w:szCs w:val="28"/>
        </w:rPr>
        <w:t xml:space="preserve">подготовки и </w:t>
      </w:r>
      <w:r w:rsidRPr="008B2CBF">
        <w:rPr>
          <w:szCs w:val="28"/>
        </w:rPr>
        <w:t>п</w:t>
      </w:r>
      <w:r>
        <w:rPr>
          <w:szCs w:val="28"/>
        </w:rPr>
        <w:t>р</w:t>
      </w:r>
      <w:r w:rsidRPr="008B2CBF">
        <w:rPr>
          <w:szCs w:val="28"/>
        </w:rPr>
        <w:t>оведени</w:t>
      </w:r>
      <w:r>
        <w:rPr>
          <w:szCs w:val="28"/>
        </w:rPr>
        <w:t>я</w:t>
      </w:r>
      <w:r w:rsidR="00235419">
        <w:rPr>
          <w:szCs w:val="28"/>
        </w:rPr>
        <w:t xml:space="preserve">выборов </w:t>
      </w:r>
      <w:r w:rsidR="00FD1EE3">
        <w:rPr>
          <w:szCs w:val="28"/>
        </w:rPr>
        <w:t>Губе</w:t>
      </w:r>
      <w:r w:rsidR="00FD1EE3">
        <w:rPr>
          <w:szCs w:val="28"/>
        </w:rPr>
        <w:t>р</w:t>
      </w:r>
      <w:r w:rsidR="00FD1EE3">
        <w:rPr>
          <w:szCs w:val="28"/>
        </w:rPr>
        <w:t xml:space="preserve">натора Ростовской области и </w:t>
      </w:r>
      <w:r w:rsidR="00016867">
        <w:rPr>
          <w:szCs w:val="28"/>
        </w:rPr>
        <w:t>депутат</w:t>
      </w:r>
      <w:r w:rsidR="005316E1">
        <w:rPr>
          <w:szCs w:val="28"/>
        </w:rPr>
        <w:t>ов</w:t>
      </w:r>
      <w:r w:rsidR="00FD1EE3">
        <w:rPr>
          <w:szCs w:val="28"/>
        </w:rPr>
        <w:t>городской Думы города Шахтывосьм</w:t>
      </w:r>
      <w:r w:rsidR="00FD1EE3">
        <w:rPr>
          <w:szCs w:val="28"/>
        </w:rPr>
        <w:t>о</w:t>
      </w:r>
      <w:r w:rsidR="00FD1EE3">
        <w:rPr>
          <w:szCs w:val="28"/>
        </w:rPr>
        <w:t xml:space="preserve">го </w:t>
      </w:r>
      <w:r w:rsidR="00016867">
        <w:rPr>
          <w:szCs w:val="28"/>
        </w:rPr>
        <w:t>созыва</w:t>
      </w:r>
      <w:r w:rsidR="00BB1CC9" w:rsidRPr="0031370E">
        <w:rPr>
          <w:szCs w:val="28"/>
        </w:rPr>
        <w:t xml:space="preserve">в местах </w:t>
      </w:r>
      <w:r w:rsidR="00BB1CC9" w:rsidRPr="002B65BF">
        <w:rPr>
          <w:szCs w:val="28"/>
        </w:rPr>
        <w:t>временного пребывания</w:t>
      </w:r>
      <w:r w:rsidR="00FD1EE3" w:rsidRPr="0031370E">
        <w:rPr>
          <w:szCs w:val="28"/>
        </w:rPr>
        <w:t xml:space="preserve">в количестве </w:t>
      </w:r>
      <w:r w:rsidR="00FD1EE3">
        <w:rPr>
          <w:szCs w:val="28"/>
        </w:rPr>
        <w:t>5</w:t>
      </w:r>
      <w:r w:rsidR="00FD1EE3" w:rsidRPr="0031370E">
        <w:rPr>
          <w:szCs w:val="28"/>
        </w:rPr>
        <w:t xml:space="preserve">  членов участковой </w:t>
      </w:r>
      <w:r w:rsidR="00FD1EE3" w:rsidRPr="008B2CBF">
        <w:rPr>
          <w:szCs w:val="28"/>
        </w:rPr>
        <w:t xml:space="preserve">избирательной </w:t>
      </w:r>
      <w:r w:rsidR="00FD1EE3" w:rsidRPr="0031370E">
        <w:rPr>
          <w:szCs w:val="28"/>
        </w:rPr>
        <w:t>комиссии</w:t>
      </w:r>
      <w:r w:rsidR="00FD1EE3">
        <w:rPr>
          <w:szCs w:val="28"/>
        </w:rPr>
        <w:t xml:space="preserve">, </w:t>
      </w:r>
      <w:r w:rsidRPr="0031370E">
        <w:rPr>
          <w:szCs w:val="28"/>
        </w:rPr>
        <w:t xml:space="preserve">назначив </w:t>
      </w:r>
      <w:r>
        <w:rPr>
          <w:szCs w:val="28"/>
        </w:rPr>
        <w:t xml:space="preserve">членами комиссий </w:t>
      </w:r>
      <w:r w:rsidRPr="0031370E">
        <w:rPr>
          <w:szCs w:val="28"/>
        </w:rPr>
        <w:t>с правом решающего голоса лиц согласно при</w:t>
      </w:r>
      <w:r>
        <w:rPr>
          <w:szCs w:val="28"/>
        </w:rPr>
        <w:t>ложени</w:t>
      </w:r>
      <w:r w:rsidR="00FD1EE3">
        <w:rPr>
          <w:szCs w:val="28"/>
        </w:rPr>
        <w:t>ю</w:t>
      </w:r>
      <w:r>
        <w:rPr>
          <w:szCs w:val="28"/>
        </w:rPr>
        <w:t xml:space="preserve"> к настоявшему постановлению</w:t>
      </w:r>
      <w:r w:rsidRPr="0031370E">
        <w:rPr>
          <w:szCs w:val="28"/>
        </w:rPr>
        <w:t>.</w:t>
      </w:r>
      <w:bookmarkStart w:id="1" w:name="100376"/>
      <w:bookmarkEnd w:id="1"/>
    </w:p>
    <w:p w:rsidR="00E85C28" w:rsidRPr="002B65BF" w:rsidRDefault="00E85C28" w:rsidP="00E85C28">
      <w:pPr>
        <w:spacing w:line="360" w:lineRule="auto"/>
        <w:ind w:right="-1" w:firstLine="709"/>
        <w:jc w:val="both"/>
        <w:rPr>
          <w:szCs w:val="28"/>
        </w:rPr>
      </w:pPr>
      <w:r w:rsidRPr="002B65BF">
        <w:rPr>
          <w:szCs w:val="28"/>
        </w:rPr>
        <w:t>2. Направить настоящее постановление в Избирательную комиссию Ро</w:t>
      </w:r>
      <w:r w:rsidRPr="002B65BF">
        <w:rPr>
          <w:szCs w:val="28"/>
        </w:rPr>
        <w:t>с</w:t>
      </w:r>
      <w:r w:rsidRPr="002B65BF">
        <w:rPr>
          <w:szCs w:val="28"/>
        </w:rPr>
        <w:t>товской области,</w:t>
      </w:r>
      <w:r w:rsidR="00FD1EE3">
        <w:rPr>
          <w:szCs w:val="28"/>
        </w:rPr>
        <w:t xml:space="preserve"> участковую</w:t>
      </w:r>
      <w:r w:rsidRPr="002B65BF">
        <w:rPr>
          <w:szCs w:val="28"/>
        </w:rPr>
        <w:t xml:space="preserve"> избирательн</w:t>
      </w:r>
      <w:r w:rsidR="00FD1EE3">
        <w:rPr>
          <w:szCs w:val="28"/>
        </w:rPr>
        <w:t>ую</w:t>
      </w:r>
      <w:r w:rsidRPr="002B65BF">
        <w:rPr>
          <w:szCs w:val="28"/>
        </w:rPr>
        <w:t xml:space="preserve"> комисси</w:t>
      </w:r>
      <w:r w:rsidR="00FD1EE3">
        <w:rPr>
          <w:szCs w:val="28"/>
        </w:rPr>
        <w:t>ю избирательного</w:t>
      </w:r>
      <w:r w:rsidRPr="002B65BF">
        <w:rPr>
          <w:szCs w:val="28"/>
        </w:rPr>
        <w:t xml:space="preserve"> учас</w:t>
      </w:r>
      <w:r w:rsidRPr="002B65BF">
        <w:rPr>
          <w:szCs w:val="28"/>
        </w:rPr>
        <w:t>т</w:t>
      </w:r>
      <w:r w:rsidR="002B65BF" w:rsidRPr="002B65BF">
        <w:rPr>
          <w:szCs w:val="28"/>
        </w:rPr>
        <w:t>к</w:t>
      </w:r>
      <w:r w:rsidR="00FD1EE3">
        <w:rPr>
          <w:szCs w:val="28"/>
        </w:rPr>
        <w:t>а</w:t>
      </w:r>
      <w:r w:rsidR="002B65BF" w:rsidRPr="002B65BF">
        <w:rPr>
          <w:szCs w:val="28"/>
        </w:rPr>
        <w:t xml:space="preserve"> № 2582</w:t>
      </w:r>
      <w:r w:rsidRPr="002B65BF">
        <w:rPr>
          <w:szCs w:val="28"/>
        </w:rPr>
        <w:t>.</w:t>
      </w:r>
    </w:p>
    <w:p w:rsidR="00E85C28" w:rsidRPr="002B65BF" w:rsidRDefault="00E85C28" w:rsidP="00E85C28">
      <w:pPr>
        <w:pStyle w:val="af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2B65BF">
        <w:rPr>
          <w:rFonts w:ascii="Times New Roman" w:hAnsi="Times New Roman"/>
          <w:sz w:val="28"/>
          <w:szCs w:val="28"/>
        </w:rPr>
        <w:t>3.</w:t>
      </w:r>
      <w:r w:rsidRPr="002B65BF">
        <w:rPr>
          <w:sz w:val="28"/>
          <w:szCs w:val="28"/>
        </w:rPr>
        <w:t> </w:t>
      </w:r>
      <w:r w:rsidRPr="002B65B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</w:t>
      </w:r>
      <w:r w:rsidRPr="002B65BF">
        <w:rPr>
          <w:rFonts w:ascii="Times New Roman" w:hAnsi="Times New Roman"/>
          <w:sz w:val="28"/>
          <w:szCs w:val="28"/>
        </w:rPr>
        <w:t>и</w:t>
      </w:r>
      <w:r w:rsidRPr="002B65BF">
        <w:rPr>
          <w:rFonts w:ascii="Times New Roman" w:hAnsi="Times New Roman"/>
          <w:sz w:val="28"/>
          <w:szCs w:val="28"/>
        </w:rPr>
        <w:t>рательной комиссии города Шахты Ростовской областив информационно-телекоммуникационной сети «Интернет».</w:t>
      </w:r>
    </w:p>
    <w:p w:rsidR="00E85C28" w:rsidRPr="002B65BF" w:rsidRDefault="00E85C28" w:rsidP="00E85C28">
      <w:pPr>
        <w:tabs>
          <w:tab w:val="left" w:pos="0"/>
        </w:tabs>
        <w:spacing w:line="360" w:lineRule="auto"/>
        <w:ind w:right="-1" w:firstLine="709"/>
        <w:jc w:val="both"/>
        <w:rPr>
          <w:bCs/>
          <w:szCs w:val="28"/>
        </w:rPr>
      </w:pPr>
      <w:r w:rsidRPr="002B65BF">
        <w:rPr>
          <w:szCs w:val="28"/>
        </w:rPr>
        <w:t>4. Контроль за исполнением настоящего постановления возложить на председателя Территориальной избирательной  комиссии города Шахты Ро</w:t>
      </w:r>
      <w:r w:rsidRPr="002B65BF">
        <w:rPr>
          <w:szCs w:val="28"/>
        </w:rPr>
        <w:t>с</w:t>
      </w:r>
      <w:r w:rsidRPr="002B65BF">
        <w:rPr>
          <w:szCs w:val="28"/>
        </w:rPr>
        <w:t xml:space="preserve">товской областиА.В.Кухтина. </w:t>
      </w:r>
    </w:p>
    <w:p w:rsidR="00E85C28" w:rsidRPr="002B65BF" w:rsidRDefault="00E85C28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E85C28" w:rsidRPr="002B65BF" w:rsidRDefault="00E85C28" w:rsidP="00E85C28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  <w:r w:rsidRPr="002B65BF">
        <w:rPr>
          <w:szCs w:val="28"/>
        </w:rPr>
        <w:t>Председатель комиссии</w:t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Pr="002B65BF">
        <w:rPr>
          <w:szCs w:val="28"/>
        </w:rPr>
        <w:tab/>
      </w:r>
      <w:r w:rsidR="002B65BF" w:rsidRPr="002B65BF">
        <w:rPr>
          <w:szCs w:val="28"/>
        </w:rPr>
        <w:t>А.В.Кухтин</w:t>
      </w:r>
    </w:p>
    <w:p w:rsidR="00F1685E" w:rsidRDefault="00E85C28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  <w:r w:rsidRPr="005C64C2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 w:rsidRPr="005C64C2">
        <w:rPr>
          <w:szCs w:val="28"/>
        </w:rPr>
        <w:tab/>
      </w:r>
      <w:r w:rsidR="002B65BF">
        <w:rPr>
          <w:szCs w:val="28"/>
        </w:rPr>
        <w:t>В.И.Максюта</w:t>
      </w:r>
    </w:p>
    <w:p w:rsidR="00F1685E" w:rsidRPr="00F1685E" w:rsidRDefault="005316E1" w:rsidP="00F1685E">
      <w:pPr>
        <w:jc w:val="right"/>
        <w:rPr>
          <w:szCs w:val="28"/>
        </w:rPr>
      </w:pPr>
      <w:r>
        <w:rPr>
          <w:szCs w:val="28"/>
        </w:rPr>
        <w:br w:type="page"/>
      </w:r>
    </w:p>
    <w:p w:rsidR="00140223" w:rsidRDefault="00140223" w:rsidP="00F1685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tbl>
      <w:tblPr>
        <w:tblW w:w="0" w:type="auto"/>
        <w:tblLook w:val="04A0"/>
      </w:tblPr>
      <w:tblGrid>
        <w:gridCol w:w="2518"/>
        <w:gridCol w:w="2502"/>
      </w:tblGrid>
      <w:tr w:rsidR="00083D15" w:rsidRPr="00083D15" w:rsidTr="00FD1EE3">
        <w:tc>
          <w:tcPr>
            <w:tcW w:w="2518" w:type="dxa"/>
            <w:shd w:val="clear" w:color="auto" w:fill="auto"/>
          </w:tcPr>
          <w:p w:rsidR="00F1685E" w:rsidRDefault="00140223" w:rsidP="005134D5">
            <w:pPr>
              <w:rPr>
                <w:szCs w:val="28"/>
              </w:rPr>
            </w:pPr>
            <w:r>
              <w:rPr>
                <w:szCs w:val="28"/>
              </w:rPr>
              <w:br w:type="page"/>
            </w:r>
          </w:p>
          <w:p w:rsidR="00140223" w:rsidRPr="005134D5" w:rsidRDefault="00140223" w:rsidP="005134D5">
            <w:pPr>
              <w:rPr>
                <w:szCs w:val="28"/>
              </w:rPr>
            </w:pPr>
          </w:p>
        </w:tc>
        <w:tc>
          <w:tcPr>
            <w:tcW w:w="2502" w:type="dxa"/>
            <w:shd w:val="clear" w:color="auto" w:fill="auto"/>
          </w:tcPr>
          <w:p w:rsidR="00F1685E" w:rsidRPr="00083D15" w:rsidRDefault="00F1685E" w:rsidP="00FD1EE3">
            <w:pPr>
              <w:rPr>
                <w:szCs w:val="28"/>
              </w:rPr>
            </w:pPr>
          </w:p>
        </w:tc>
      </w:tr>
    </w:tbl>
    <w:p w:rsidR="00F1685E" w:rsidRPr="00083D15" w:rsidRDefault="00F1685E" w:rsidP="00F1685E">
      <w:pPr>
        <w:rPr>
          <w:szCs w:val="28"/>
        </w:rPr>
      </w:pPr>
    </w:p>
    <w:tbl>
      <w:tblPr>
        <w:tblpPr w:leftFromText="180" w:rightFromText="180" w:horzAnchor="page" w:tblpX="6799" w:tblpY="-243"/>
        <w:tblW w:w="450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4503"/>
      </w:tblGrid>
      <w:tr w:rsidR="00E85C28" w:rsidRPr="00F1685E" w:rsidTr="00F1685E">
        <w:trPr>
          <w:trHeight w:val="1263"/>
        </w:trPr>
        <w:tc>
          <w:tcPr>
            <w:tcW w:w="4503" w:type="dxa"/>
          </w:tcPr>
          <w:p w:rsidR="00E85C28" w:rsidRPr="00FF3779" w:rsidRDefault="00E85C28" w:rsidP="00F1685E">
            <w:pPr>
              <w:rPr>
                <w:bCs/>
                <w:szCs w:val="28"/>
                <w:highlight w:val="yellow"/>
              </w:rPr>
            </w:pPr>
          </w:p>
          <w:p w:rsidR="00E85C28" w:rsidRPr="00083D15" w:rsidRDefault="00E85C28" w:rsidP="00F1685E">
            <w:pPr>
              <w:rPr>
                <w:bCs/>
                <w:szCs w:val="28"/>
              </w:rPr>
            </w:pPr>
            <w:r w:rsidRPr="00083D15">
              <w:rPr>
                <w:bCs/>
                <w:szCs w:val="28"/>
              </w:rPr>
              <w:t xml:space="preserve">Приложение </w:t>
            </w:r>
          </w:p>
          <w:p w:rsidR="00E85C28" w:rsidRPr="00083D15" w:rsidRDefault="00E85C28" w:rsidP="00F1685E">
            <w:pPr>
              <w:rPr>
                <w:bCs/>
                <w:szCs w:val="28"/>
              </w:rPr>
            </w:pPr>
            <w:r w:rsidRPr="00083D15">
              <w:rPr>
                <w:bCs/>
                <w:szCs w:val="28"/>
              </w:rPr>
              <w:t>к постановлению Территориальной</w:t>
            </w:r>
          </w:p>
          <w:p w:rsidR="00E85C28" w:rsidRPr="00FF3779" w:rsidRDefault="00E85C28" w:rsidP="00F1685E">
            <w:pPr>
              <w:rPr>
                <w:bCs/>
                <w:szCs w:val="28"/>
                <w:highlight w:val="yellow"/>
              </w:rPr>
            </w:pPr>
            <w:r w:rsidRPr="00083D15">
              <w:rPr>
                <w:bCs/>
                <w:szCs w:val="28"/>
              </w:rPr>
              <w:t xml:space="preserve">избирательной комиссии </w:t>
            </w:r>
            <w:r w:rsidR="0009746D" w:rsidRPr="00083D15">
              <w:rPr>
                <w:bCs/>
                <w:szCs w:val="28"/>
              </w:rPr>
              <w:t>города Шахты</w:t>
            </w:r>
            <w:r w:rsidR="00FD1EE3">
              <w:rPr>
                <w:bCs/>
                <w:szCs w:val="28"/>
              </w:rPr>
              <w:t xml:space="preserve">Ростовской области </w:t>
            </w:r>
            <w:r w:rsidRPr="00083D15">
              <w:rPr>
                <w:bCs/>
                <w:szCs w:val="28"/>
              </w:rPr>
              <w:t xml:space="preserve">от </w:t>
            </w:r>
            <w:r w:rsidR="00083D15" w:rsidRPr="00083D15">
              <w:rPr>
                <w:bCs/>
                <w:szCs w:val="28"/>
              </w:rPr>
              <w:t>2</w:t>
            </w:r>
            <w:r w:rsidR="00FD1EE3">
              <w:rPr>
                <w:bCs/>
                <w:szCs w:val="28"/>
              </w:rPr>
              <w:t>6</w:t>
            </w:r>
            <w:r w:rsidR="0009746D" w:rsidRPr="00083D15">
              <w:rPr>
                <w:bCs/>
                <w:szCs w:val="28"/>
              </w:rPr>
              <w:t>.0</w:t>
            </w:r>
            <w:r w:rsidR="00FD1EE3">
              <w:rPr>
                <w:bCs/>
                <w:szCs w:val="28"/>
              </w:rPr>
              <w:t>7</w:t>
            </w:r>
            <w:r w:rsidR="0009746D" w:rsidRPr="00083D15">
              <w:rPr>
                <w:bCs/>
                <w:szCs w:val="28"/>
              </w:rPr>
              <w:t>.2</w:t>
            </w:r>
            <w:r w:rsidRPr="00083D15">
              <w:rPr>
                <w:bCs/>
                <w:szCs w:val="28"/>
              </w:rPr>
              <w:t>02</w:t>
            </w:r>
            <w:r w:rsidR="00FD1EE3">
              <w:rPr>
                <w:bCs/>
                <w:szCs w:val="28"/>
              </w:rPr>
              <w:t>5</w:t>
            </w:r>
            <w:r w:rsidR="00F1685E" w:rsidRPr="00083D15">
              <w:rPr>
                <w:bCs/>
                <w:szCs w:val="28"/>
              </w:rPr>
              <w:t xml:space="preserve">г. </w:t>
            </w:r>
            <w:r w:rsidRPr="00083D15">
              <w:rPr>
                <w:bCs/>
                <w:szCs w:val="28"/>
              </w:rPr>
              <w:t xml:space="preserve">№ </w:t>
            </w:r>
            <w:r w:rsidR="00FD1EE3">
              <w:rPr>
                <w:bCs/>
                <w:szCs w:val="28"/>
              </w:rPr>
              <w:t>2</w:t>
            </w:r>
            <w:r w:rsidR="00083D15" w:rsidRPr="00083D15">
              <w:rPr>
                <w:bCs/>
                <w:szCs w:val="28"/>
              </w:rPr>
              <w:t>16-14</w:t>
            </w:r>
          </w:p>
          <w:p w:rsidR="00E85C28" w:rsidRPr="00FF3779" w:rsidRDefault="00E85C28" w:rsidP="00F1685E">
            <w:pPr>
              <w:jc w:val="right"/>
              <w:rPr>
                <w:bCs/>
                <w:szCs w:val="28"/>
                <w:highlight w:val="yellow"/>
              </w:rPr>
            </w:pPr>
          </w:p>
        </w:tc>
      </w:tr>
    </w:tbl>
    <w:p w:rsidR="00E85C28" w:rsidRPr="00F1685E" w:rsidRDefault="00E85C28" w:rsidP="00E85C28">
      <w:pPr>
        <w:jc w:val="right"/>
        <w:rPr>
          <w:szCs w:val="28"/>
        </w:rPr>
      </w:pPr>
    </w:p>
    <w:p w:rsidR="00E85C28" w:rsidRPr="00F1685E" w:rsidRDefault="00E85C28" w:rsidP="00E85C28">
      <w:pPr>
        <w:jc w:val="right"/>
        <w:rPr>
          <w:szCs w:val="28"/>
        </w:rPr>
      </w:pPr>
    </w:p>
    <w:p w:rsidR="00083D15" w:rsidRDefault="00083D15" w:rsidP="00E85C28">
      <w:pPr>
        <w:jc w:val="center"/>
        <w:rPr>
          <w:bCs/>
          <w:szCs w:val="28"/>
        </w:rPr>
      </w:pPr>
    </w:p>
    <w:p w:rsidR="00E85C28" w:rsidRPr="00083D15" w:rsidRDefault="00E85C28" w:rsidP="00E85C28">
      <w:pPr>
        <w:jc w:val="center"/>
        <w:rPr>
          <w:bCs/>
          <w:szCs w:val="28"/>
        </w:rPr>
      </w:pPr>
      <w:r w:rsidRPr="00083D15">
        <w:rPr>
          <w:bCs/>
          <w:szCs w:val="28"/>
        </w:rPr>
        <w:t xml:space="preserve">Список членов участковой комиссии с правом решающего голоса </w:t>
      </w:r>
      <w:r w:rsidR="00F1685E" w:rsidRPr="00083D15">
        <w:rPr>
          <w:bCs/>
          <w:szCs w:val="28"/>
        </w:rPr>
        <w:br/>
      </w:r>
      <w:r w:rsidRPr="00083D15">
        <w:rPr>
          <w:bCs/>
          <w:szCs w:val="28"/>
        </w:rPr>
        <w:t xml:space="preserve">избирательного участка </w:t>
      </w:r>
      <w:r w:rsidR="00073992" w:rsidRPr="00083D15">
        <w:rPr>
          <w:bCs/>
          <w:szCs w:val="28"/>
        </w:rPr>
        <w:t>№ 258</w:t>
      </w:r>
      <w:r w:rsidR="00F1685E" w:rsidRPr="00083D15">
        <w:rPr>
          <w:bCs/>
          <w:szCs w:val="28"/>
        </w:rPr>
        <w:t>2</w:t>
      </w:r>
    </w:p>
    <w:p w:rsidR="00E85C28" w:rsidRPr="00083D15" w:rsidRDefault="00E85C28" w:rsidP="00E85C28">
      <w:pPr>
        <w:jc w:val="center"/>
        <w:rPr>
          <w:bCs/>
          <w:szCs w:val="28"/>
        </w:rPr>
      </w:pPr>
      <w:r w:rsidRPr="00083D15">
        <w:rPr>
          <w:bCs/>
          <w:szCs w:val="28"/>
        </w:rPr>
        <w:t xml:space="preserve">Количественный состав комиссии – </w:t>
      </w:r>
      <w:r w:rsidR="00140223" w:rsidRPr="00083D15">
        <w:rPr>
          <w:bCs/>
          <w:szCs w:val="28"/>
        </w:rPr>
        <w:t>5</w:t>
      </w:r>
      <w:r w:rsidRPr="00083D15">
        <w:rPr>
          <w:bCs/>
          <w:szCs w:val="28"/>
        </w:rPr>
        <w:t xml:space="preserve"> членов </w:t>
      </w:r>
    </w:p>
    <w:p w:rsidR="00140223" w:rsidRPr="00083D15" w:rsidRDefault="00140223" w:rsidP="00E85C28">
      <w:pPr>
        <w:jc w:val="center"/>
        <w:rPr>
          <w:bCs/>
          <w:szCs w:val="28"/>
        </w:rPr>
      </w:pPr>
    </w:p>
    <w:tbl>
      <w:tblPr>
        <w:tblW w:w="0" w:type="auto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7"/>
        <w:gridCol w:w="4992"/>
        <w:gridCol w:w="3771"/>
      </w:tblGrid>
      <w:tr w:rsidR="00E85C28" w:rsidRPr="00083D15" w:rsidTr="00930A03">
        <w:tc>
          <w:tcPr>
            <w:tcW w:w="937" w:type="dxa"/>
            <w:shd w:val="clear" w:color="auto" w:fill="auto"/>
          </w:tcPr>
          <w:p w:rsidR="00E85C28" w:rsidRPr="00083D15" w:rsidRDefault="00E85C28" w:rsidP="003A0AA6">
            <w:pPr>
              <w:ind w:left="-60" w:right="-113"/>
              <w:rPr>
                <w:szCs w:val="28"/>
              </w:rPr>
            </w:pPr>
            <w:r w:rsidRPr="00083D15">
              <w:rPr>
                <w:szCs w:val="28"/>
              </w:rPr>
              <w:t>№ п\п</w:t>
            </w:r>
          </w:p>
        </w:tc>
        <w:tc>
          <w:tcPr>
            <w:tcW w:w="4992" w:type="dxa"/>
            <w:shd w:val="clear" w:color="auto" w:fill="auto"/>
          </w:tcPr>
          <w:p w:rsidR="00E85C28" w:rsidRPr="00083D15" w:rsidRDefault="00E85C28" w:rsidP="003A0AA6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Фамилия, имя, отчество членов </w:t>
            </w:r>
            <w:r w:rsidR="00F1685E" w:rsidRPr="00083D15">
              <w:rPr>
                <w:szCs w:val="28"/>
              </w:rPr>
              <w:br/>
            </w:r>
            <w:r w:rsidRPr="00083D15">
              <w:rPr>
                <w:szCs w:val="28"/>
              </w:rPr>
              <w:t xml:space="preserve">участковой избирательной комиссии </w:t>
            </w:r>
            <w:r w:rsidR="00F1685E" w:rsidRPr="00083D15">
              <w:rPr>
                <w:szCs w:val="28"/>
              </w:rPr>
              <w:br/>
            </w:r>
            <w:r w:rsidRPr="00083D15">
              <w:rPr>
                <w:szCs w:val="28"/>
              </w:rPr>
              <w:t>с правом решающего голоса</w:t>
            </w:r>
          </w:p>
        </w:tc>
        <w:tc>
          <w:tcPr>
            <w:tcW w:w="3771" w:type="dxa"/>
            <w:shd w:val="clear" w:color="auto" w:fill="auto"/>
          </w:tcPr>
          <w:p w:rsidR="00E85C28" w:rsidRPr="00083D15" w:rsidRDefault="00E85C28" w:rsidP="003A0AA6">
            <w:pPr>
              <w:ind w:left="-60" w:right="-113"/>
              <w:jc w:val="center"/>
              <w:rPr>
                <w:szCs w:val="28"/>
              </w:rPr>
            </w:pPr>
            <w:r w:rsidRPr="00083D15">
              <w:rPr>
                <w:szCs w:val="28"/>
              </w:rPr>
              <w:t xml:space="preserve">Субъект предложения </w:t>
            </w:r>
            <w:r w:rsidR="00F1685E" w:rsidRPr="00083D15">
              <w:rPr>
                <w:szCs w:val="28"/>
              </w:rPr>
              <w:br/>
            </w:r>
            <w:r w:rsidRPr="00083D15">
              <w:rPr>
                <w:szCs w:val="28"/>
              </w:rPr>
              <w:t xml:space="preserve">кандидатуры в состав </w:t>
            </w:r>
            <w:r w:rsidR="00F1685E" w:rsidRPr="00083D15">
              <w:rPr>
                <w:szCs w:val="28"/>
              </w:rPr>
              <w:br/>
            </w:r>
            <w:r w:rsidRPr="00083D15">
              <w:rPr>
                <w:szCs w:val="28"/>
              </w:rPr>
              <w:t>избирательной комиссии</w:t>
            </w:r>
          </w:p>
        </w:tc>
      </w:tr>
      <w:tr w:rsidR="00B17D34" w:rsidRPr="00083D15" w:rsidTr="00FE404D">
        <w:tc>
          <w:tcPr>
            <w:tcW w:w="937" w:type="dxa"/>
            <w:shd w:val="clear" w:color="auto" w:fill="auto"/>
          </w:tcPr>
          <w:p w:rsidR="00B17D34" w:rsidRPr="00083D15" w:rsidRDefault="00B17D34" w:rsidP="006E089E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 w:rsidRPr="00083D15">
              <w:rPr>
                <w:sz w:val="28"/>
                <w:szCs w:val="28"/>
              </w:rPr>
              <w:t>1</w:t>
            </w:r>
          </w:p>
        </w:tc>
        <w:tc>
          <w:tcPr>
            <w:tcW w:w="4992" w:type="dxa"/>
            <w:shd w:val="clear" w:color="auto" w:fill="auto"/>
            <w:vAlign w:val="center"/>
          </w:tcPr>
          <w:p w:rsidR="00B17D34" w:rsidRPr="00B1611A" w:rsidRDefault="00B17D34" w:rsidP="00806123">
            <w:r w:rsidRPr="00B1611A">
              <w:t>Иванков Иван Михайлович</w:t>
            </w:r>
          </w:p>
        </w:tc>
        <w:tc>
          <w:tcPr>
            <w:tcW w:w="3771" w:type="dxa"/>
            <w:shd w:val="clear" w:color="auto" w:fill="auto"/>
            <w:vAlign w:val="center"/>
          </w:tcPr>
          <w:p w:rsidR="00B17D34" w:rsidRPr="00B1611A" w:rsidRDefault="00B17D34" w:rsidP="00806123">
            <w:r>
              <w:t>Собрание избирателей по месту работы</w:t>
            </w:r>
          </w:p>
        </w:tc>
      </w:tr>
      <w:tr w:rsidR="00B17D34" w:rsidRPr="00083D15" w:rsidTr="00930A03">
        <w:tc>
          <w:tcPr>
            <w:tcW w:w="937" w:type="dxa"/>
            <w:shd w:val="clear" w:color="auto" w:fill="auto"/>
          </w:tcPr>
          <w:p w:rsidR="00B17D34" w:rsidRPr="00083D15" w:rsidRDefault="00B17D34" w:rsidP="006E089E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 w:rsidRPr="00083D15">
              <w:rPr>
                <w:sz w:val="28"/>
                <w:szCs w:val="28"/>
              </w:rPr>
              <w:t>2</w:t>
            </w:r>
          </w:p>
        </w:tc>
        <w:tc>
          <w:tcPr>
            <w:tcW w:w="4992" w:type="dxa"/>
            <w:shd w:val="clear" w:color="auto" w:fill="auto"/>
          </w:tcPr>
          <w:p w:rsidR="00B17D34" w:rsidRPr="00083D15" w:rsidRDefault="00B17D34" w:rsidP="005134D5">
            <w:pPr>
              <w:rPr>
                <w:szCs w:val="28"/>
              </w:rPr>
            </w:pPr>
            <w:r w:rsidRPr="00083D15">
              <w:rPr>
                <w:szCs w:val="28"/>
              </w:rPr>
              <w:t>Григорьев Олег Георгиевич</w:t>
            </w:r>
          </w:p>
          <w:p w:rsidR="00B17D34" w:rsidRPr="00083D15" w:rsidRDefault="00B17D34" w:rsidP="00173649">
            <w:pPr>
              <w:ind w:firstLine="709"/>
              <w:rPr>
                <w:szCs w:val="28"/>
              </w:rPr>
            </w:pPr>
          </w:p>
        </w:tc>
        <w:tc>
          <w:tcPr>
            <w:tcW w:w="3771" w:type="dxa"/>
            <w:shd w:val="clear" w:color="auto" w:fill="auto"/>
          </w:tcPr>
          <w:p w:rsidR="00B17D34" w:rsidRPr="00083D15" w:rsidRDefault="00B17D34" w:rsidP="006A335C">
            <w:pPr>
              <w:ind w:left="-88" w:right="-105"/>
              <w:jc w:val="center"/>
              <w:rPr>
                <w:szCs w:val="28"/>
              </w:rPr>
            </w:pPr>
            <w:r w:rsidRPr="00083D15">
              <w:rPr>
                <w:b/>
                <w:szCs w:val="28"/>
              </w:rPr>
              <w:t>ШАХТИНСКОЕ МЕСТНОЕ ОТДЕЛЕНИЕ политической партии «КОММУНИСТ</w:t>
            </w:r>
            <w:r w:rsidRPr="00083D15">
              <w:rPr>
                <w:b/>
                <w:szCs w:val="28"/>
              </w:rPr>
              <w:t>И</w:t>
            </w:r>
            <w:r w:rsidRPr="00083D15">
              <w:rPr>
                <w:b/>
                <w:szCs w:val="28"/>
              </w:rPr>
              <w:t>ЧЕСКАЯ ПАРТИЯ РО</w:t>
            </w:r>
            <w:r w:rsidRPr="00083D15">
              <w:rPr>
                <w:b/>
                <w:szCs w:val="28"/>
              </w:rPr>
              <w:t>С</w:t>
            </w:r>
            <w:r w:rsidRPr="00083D15">
              <w:rPr>
                <w:b/>
                <w:szCs w:val="28"/>
              </w:rPr>
              <w:t>СИЙСКОЙ ФЕДЕРАЦИИ»</w:t>
            </w:r>
          </w:p>
        </w:tc>
      </w:tr>
      <w:tr w:rsidR="00B17D34" w:rsidRPr="00083D15" w:rsidTr="00AC130A">
        <w:tc>
          <w:tcPr>
            <w:tcW w:w="937" w:type="dxa"/>
            <w:shd w:val="clear" w:color="auto" w:fill="auto"/>
          </w:tcPr>
          <w:p w:rsidR="00B17D34" w:rsidRPr="00083D15" w:rsidRDefault="00B17D34" w:rsidP="006E089E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 w:rsidRPr="00083D15">
              <w:rPr>
                <w:sz w:val="28"/>
                <w:szCs w:val="28"/>
              </w:rPr>
              <w:t>3</w:t>
            </w:r>
          </w:p>
        </w:tc>
        <w:tc>
          <w:tcPr>
            <w:tcW w:w="4992" w:type="dxa"/>
            <w:shd w:val="clear" w:color="auto" w:fill="auto"/>
          </w:tcPr>
          <w:p w:rsidR="00B17D34" w:rsidRPr="00B17D34" w:rsidRDefault="00B17D34" w:rsidP="005134D5">
            <w:pPr>
              <w:rPr>
                <w:highlight w:val="yellow"/>
              </w:rPr>
            </w:pPr>
            <w:r w:rsidRPr="00102D02">
              <w:t>Жданов Анатолий  Владимирович</w:t>
            </w:r>
          </w:p>
        </w:tc>
        <w:tc>
          <w:tcPr>
            <w:tcW w:w="3771" w:type="dxa"/>
            <w:shd w:val="clear" w:color="auto" w:fill="auto"/>
          </w:tcPr>
          <w:p w:rsidR="00B17D34" w:rsidRPr="00083D15" w:rsidRDefault="00B17D34" w:rsidP="006A335C">
            <w:pPr>
              <w:ind w:left="-74" w:right="-133"/>
              <w:jc w:val="center"/>
              <w:rPr>
                <w:b/>
                <w:szCs w:val="28"/>
              </w:rPr>
            </w:pPr>
            <w:r w:rsidRPr="00083D15">
              <w:rPr>
                <w:szCs w:val="28"/>
              </w:rPr>
              <w:t>Местное отделение Социал</w:t>
            </w:r>
            <w:r w:rsidRPr="00083D15">
              <w:rPr>
                <w:szCs w:val="28"/>
              </w:rPr>
              <w:t>и</w:t>
            </w:r>
            <w:r w:rsidRPr="00083D15">
              <w:rPr>
                <w:szCs w:val="28"/>
              </w:rPr>
              <w:t>стической политической па</w:t>
            </w:r>
            <w:r w:rsidRPr="00083D15">
              <w:rPr>
                <w:szCs w:val="28"/>
              </w:rPr>
              <w:t>р</w:t>
            </w:r>
            <w:r w:rsidRPr="00083D15">
              <w:rPr>
                <w:szCs w:val="28"/>
              </w:rPr>
              <w:t xml:space="preserve">тии </w:t>
            </w:r>
            <w:r w:rsidRPr="00083D15">
              <w:rPr>
                <w:b/>
                <w:szCs w:val="28"/>
              </w:rPr>
              <w:t>«СПРАВЕДЛИВАЯ РОССИЯ – ПАТРИОТЫ – ЗА ПРАВДУ»</w:t>
            </w:r>
            <w:r w:rsidRPr="00083D15">
              <w:rPr>
                <w:szCs w:val="28"/>
              </w:rPr>
              <w:t xml:space="preserve"> в г. Шахты Ро</w:t>
            </w:r>
            <w:r w:rsidRPr="00083D15">
              <w:rPr>
                <w:szCs w:val="28"/>
              </w:rPr>
              <w:t>с</w:t>
            </w:r>
            <w:r w:rsidRPr="00083D15">
              <w:rPr>
                <w:szCs w:val="28"/>
              </w:rPr>
              <w:t>товской области</w:t>
            </w:r>
          </w:p>
        </w:tc>
      </w:tr>
      <w:tr w:rsidR="00B17D34" w:rsidRPr="00083D15" w:rsidTr="00930A03">
        <w:tc>
          <w:tcPr>
            <w:tcW w:w="937" w:type="dxa"/>
            <w:shd w:val="clear" w:color="auto" w:fill="auto"/>
          </w:tcPr>
          <w:p w:rsidR="00B17D34" w:rsidRPr="00083D15" w:rsidRDefault="00B17D34" w:rsidP="006E089E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 w:rsidRPr="00083D15">
              <w:rPr>
                <w:sz w:val="28"/>
                <w:szCs w:val="28"/>
              </w:rPr>
              <w:t>4</w:t>
            </w:r>
          </w:p>
        </w:tc>
        <w:tc>
          <w:tcPr>
            <w:tcW w:w="4992" w:type="dxa"/>
            <w:shd w:val="clear" w:color="auto" w:fill="auto"/>
          </w:tcPr>
          <w:p w:rsidR="00B17D34" w:rsidRPr="00083D15" w:rsidRDefault="00B17D34" w:rsidP="005134D5">
            <w:r w:rsidRPr="00083D15">
              <w:t>Несмачнова Наталья Александровна</w:t>
            </w:r>
          </w:p>
        </w:tc>
        <w:tc>
          <w:tcPr>
            <w:tcW w:w="3771" w:type="dxa"/>
            <w:shd w:val="clear" w:color="auto" w:fill="auto"/>
          </w:tcPr>
          <w:p w:rsidR="00B17D34" w:rsidRPr="00083D15" w:rsidRDefault="00B17D34" w:rsidP="005134D5">
            <w:pPr>
              <w:rPr>
                <w:rFonts w:ascii="Times New Roman CYR" w:hAnsi="Times New Roman CYR"/>
                <w:szCs w:val="28"/>
              </w:rPr>
            </w:pPr>
            <w:r w:rsidRPr="00083D15">
              <w:rPr>
                <w:rFonts w:ascii="Times New Roman CYR" w:hAnsi="Times New Roman CYR"/>
                <w:szCs w:val="28"/>
              </w:rPr>
              <w:t>Собрание избирателей по месту работы</w:t>
            </w:r>
          </w:p>
        </w:tc>
      </w:tr>
      <w:tr w:rsidR="00B17D34" w:rsidTr="00930A03">
        <w:tc>
          <w:tcPr>
            <w:tcW w:w="937" w:type="dxa"/>
            <w:shd w:val="clear" w:color="auto" w:fill="auto"/>
          </w:tcPr>
          <w:p w:rsidR="00B17D34" w:rsidRPr="00083D15" w:rsidRDefault="00B17D34" w:rsidP="004B5FB0">
            <w:pPr>
              <w:pStyle w:val="af2"/>
              <w:tabs>
                <w:tab w:val="left" w:pos="0"/>
              </w:tabs>
              <w:spacing w:before="307" w:line="360" w:lineRule="auto"/>
              <w:ind w:left="360"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992" w:type="dxa"/>
            <w:shd w:val="clear" w:color="auto" w:fill="auto"/>
          </w:tcPr>
          <w:p w:rsidR="00B17D34" w:rsidRPr="00083D15" w:rsidRDefault="00B17D34" w:rsidP="005134D5">
            <w:r w:rsidRPr="00083D15">
              <w:t>Юхименко Сергей Петрович</w:t>
            </w:r>
          </w:p>
        </w:tc>
        <w:tc>
          <w:tcPr>
            <w:tcW w:w="3771" w:type="dxa"/>
            <w:shd w:val="clear" w:color="auto" w:fill="auto"/>
          </w:tcPr>
          <w:p w:rsidR="00B17D34" w:rsidRPr="00486ED0" w:rsidRDefault="00B17D34" w:rsidP="005134D5">
            <w:pPr>
              <w:rPr>
                <w:rFonts w:ascii="Times New Roman CYR" w:hAnsi="Times New Roman CYR"/>
                <w:szCs w:val="28"/>
              </w:rPr>
            </w:pPr>
            <w:r w:rsidRPr="00083D15">
              <w:rPr>
                <w:rFonts w:ascii="Times New Roman CYR" w:hAnsi="Times New Roman CYR"/>
                <w:szCs w:val="28"/>
              </w:rPr>
              <w:t>городская Дума города Ша</w:t>
            </w:r>
            <w:r w:rsidRPr="00083D15">
              <w:rPr>
                <w:rFonts w:ascii="Times New Roman CYR" w:hAnsi="Times New Roman CYR"/>
                <w:szCs w:val="28"/>
              </w:rPr>
              <w:t>х</w:t>
            </w:r>
            <w:r w:rsidRPr="00083D15">
              <w:rPr>
                <w:rFonts w:ascii="Times New Roman CYR" w:hAnsi="Times New Roman CYR"/>
                <w:szCs w:val="28"/>
              </w:rPr>
              <w:t>ты</w:t>
            </w:r>
          </w:p>
        </w:tc>
      </w:tr>
    </w:tbl>
    <w:p w:rsidR="00F1685E" w:rsidRDefault="00F1685E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F1685E" w:rsidRDefault="00F1685E" w:rsidP="00E85C28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637E8C" w:rsidRDefault="00637E8C" w:rsidP="00F1685E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sectPr w:rsidR="00637E8C" w:rsidSect="00777176">
      <w:headerReference w:type="even" r:id="rId9"/>
      <w:headerReference w:type="default" r:id="rId10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8A0" w:rsidRDefault="008B58A0">
      <w:r>
        <w:separator/>
      </w:r>
    </w:p>
  </w:endnote>
  <w:endnote w:type="continuationSeparator" w:id="1">
    <w:p w:rsidR="008B58A0" w:rsidRDefault="008B5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8A0" w:rsidRDefault="008B58A0">
      <w:r>
        <w:separator/>
      </w:r>
    </w:p>
  </w:footnote>
  <w:footnote w:type="continuationSeparator" w:id="1">
    <w:p w:rsidR="008B58A0" w:rsidRDefault="008B58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515" w:rsidRDefault="00545C87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B251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B2515" w:rsidRDefault="008B251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515" w:rsidRPr="00F1685E" w:rsidRDefault="00545C87">
    <w:pPr>
      <w:pStyle w:val="a3"/>
      <w:framePr w:wrap="around" w:vAnchor="text" w:hAnchor="margin" w:xAlign="center" w:y="1"/>
      <w:rPr>
        <w:rStyle w:val="a6"/>
        <w:sz w:val="20"/>
      </w:rPr>
    </w:pPr>
    <w:r w:rsidRPr="00F1685E">
      <w:rPr>
        <w:rStyle w:val="a6"/>
        <w:sz w:val="20"/>
      </w:rPr>
      <w:fldChar w:fldCharType="begin"/>
    </w:r>
    <w:r w:rsidR="008B2515" w:rsidRPr="00F1685E">
      <w:rPr>
        <w:rStyle w:val="a6"/>
        <w:sz w:val="20"/>
      </w:rPr>
      <w:instrText xml:space="preserve">PAGE  </w:instrText>
    </w:r>
    <w:r w:rsidRPr="00F1685E">
      <w:rPr>
        <w:rStyle w:val="a6"/>
        <w:sz w:val="20"/>
      </w:rPr>
      <w:fldChar w:fldCharType="separate"/>
    </w:r>
    <w:r w:rsidR="00E03C4C">
      <w:rPr>
        <w:rStyle w:val="a6"/>
        <w:noProof/>
        <w:sz w:val="20"/>
      </w:rPr>
      <w:t>2</w:t>
    </w:r>
    <w:r w:rsidRPr="00F1685E">
      <w:rPr>
        <w:rStyle w:val="a6"/>
        <w:sz w:val="20"/>
      </w:rPr>
      <w:fldChar w:fldCharType="end"/>
    </w:r>
  </w:p>
  <w:p w:rsidR="008B2515" w:rsidRDefault="008B251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47D3"/>
    <w:multiLevelType w:val="hybridMultilevel"/>
    <w:tmpl w:val="366637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5D03AD"/>
    <w:multiLevelType w:val="hybridMultilevel"/>
    <w:tmpl w:val="E8B0355A"/>
    <w:lvl w:ilvl="0" w:tplc="880482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7A822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D696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F0FE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3CB9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E269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2082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D432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6A13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F757D"/>
    <w:multiLevelType w:val="hybridMultilevel"/>
    <w:tmpl w:val="85EC4FB0"/>
    <w:lvl w:ilvl="0" w:tplc="FFFFFFF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4">
    <w:nsid w:val="338245A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0ED7593"/>
    <w:multiLevelType w:val="hybridMultilevel"/>
    <w:tmpl w:val="CEA67542"/>
    <w:lvl w:ilvl="0" w:tplc="38FEE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185C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2AB4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9622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B8B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F6A5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5256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4E94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AEF0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11">
    <w:nsid w:val="57BF0B1B"/>
    <w:multiLevelType w:val="hybridMultilevel"/>
    <w:tmpl w:val="6510B53C"/>
    <w:lvl w:ilvl="0" w:tplc="72B05F6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49DCFF22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4BAED02C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B29E010E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EEDAB0C6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49780EB0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EE8CFBD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DAFA66EA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9FAAE8A6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>
    <w:nsid w:val="61281218"/>
    <w:multiLevelType w:val="hybridMultilevel"/>
    <w:tmpl w:val="BFB2A61A"/>
    <w:lvl w:ilvl="0" w:tplc="24D2F5B2">
      <w:start w:val="1"/>
      <w:numFmt w:val="decimal"/>
      <w:lvlText w:val=" 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6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0462F"/>
    <w:multiLevelType w:val="hybridMultilevel"/>
    <w:tmpl w:val="6B24A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D91D98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11"/>
  </w:num>
  <w:num w:numId="5">
    <w:abstractNumId w:val="7"/>
  </w:num>
  <w:num w:numId="6">
    <w:abstractNumId w:val="13"/>
  </w:num>
  <w:num w:numId="7">
    <w:abstractNumId w:val="9"/>
  </w:num>
  <w:num w:numId="8">
    <w:abstractNumId w:val="5"/>
  </w:num>
  <w:num w:numId="9">
    <w:abstractNumId w:val="10"/>
  </w:num>
  <w:num w:numId="10">
    <w:abstractNumId w:val="14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</w:num>
  <w:num w:numId="14">
    <w:abstractNumId w:val="12"/>
  </w:num>
  <w:num w:numId="15">
    <w:abstractNumId w:val="0"/>
  </w:num>
  <w:num w:numId="16">
    <w:abstractNumId w:val="16"/>
  </w:num>
  <w:num w:numId="17">
    <w:abstractNumId w:val="18"/>
  </w:num>
  <w:num w:numId="18">
    <w:abstractNumId w:val="4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103D8"/>
    <w:rsid w:val="00016867"/>
    <w:rsid w:val="00032C49"/>
    <w:rsid w:val="000342D9"/>
    <w:rsid w:val="00040AEA"/>
    <w:rsid w:val="00041061"/>
    <w:rsid w:val="000432CC"/>
    <w:rsid w:val="000433C7"/>
    <w:rsid w:val="00053FF3"/>
    <w:rsid w:val="00063D67"/>
    <w:rsid w:val="000672BB"/>
    <w:rsid w:val="00067D9E"/>
    <w:rsid w:val="00073992"/>
    <w:rsid w:val="00083A40"/>
    <w:rsid w:val="00083D15"/>
    <w:rsid w:val="000840D3"/>
    <w:rsid w:val="0009746D"/>
    <w:rsid w:val="00097D76"/>
    <w:rsid w:val="000A0C03"/>
    <w:rsid w:val="000B235E"/>
    <w:rsid w:val="000B67C5"/>
    <w:rsid w:val="000D4E2D"/>
    <w:rsid w:val="000D6060"/>
    <w:rsid w:val="000F4E41"/>
    <w:rsid w:val="00102D02"/>
    <w:rsid w:val="00104F99"/>
    <w:rsid w:val="0011228F"/>
    <w:rsid w:val="00112EC1"/>
    <w:rsid w:val="00114231"/>
    <w:rsid w:val="00140223"/>
    <w:rsid w:val="00154249"/>
    <w:rsid w:val="00161FDD"/>
    <w:rsid w:val="0016685E"/>
    <w:rsid w:val="00170B3E"/>
    <w:rsid w:val="00171FFF"/>
    <w:rsid w:val="00173649"/>
    <w:rsid w:val="001762B3"/>
    <w:rsid w:val="00177E51"/>
    <w:rsid w:val="0019059E"/>
    <w:rsid w:val="001A03C6"/>
    <w:rsid w:val="001D4983"/>
    <w:rsid w:val="001D569B"/>
    <w:rsid w:val="001E3800"/>
    <w:rsid w:val="00200DE1"/>
    <w:rsid w:val="00203182"/>
    <w:rsid w:val="00215ED9"/>
    <w:rsid w:val="00231A6B"/>
    <w:rsid w:val="00235419"/>
    <w:rsid w:val="00235FA8"/>
    <w:rsid w:val="002537C4"/>
    <w:rsid w:val="0026517A"/>
    <w:rsid w:val="00296C09"/>
    <w:rsid w:val="002A7CE1"/>
    <w:rsid w:val="002B65BF"/>
    <w:rsid w:val="002F3786"/>
    <w:rsid w:val="002F7061"/>
    <w:rsid w:val="00325C73"/>
    <w:rsid w:val="00346520"/>
    <w:rsid w:val="00351F7E"/>
    <w:rsid w:val="0035496D"/>
    <w:rsid w:val="003568F8"/>
    <w:rsid w:val="00356D69"/>
    <w:rsid w:val="00362D5E"/>
    <w:rsid w:val="003853F2"/>
    <w:rsid w:val="00391F52"/>
    <w:rsid w:val="003A0AA6"/>
    <w:rsid w:val="003C1AC6"/>
    <w:rsid w:val="003C324A"/>
    <w:rsid w:val="004038DB"/>
    <w:rsid w:val="0042302F"/>
    <w:rsid w:val="004404C4"/>
    <w:rsid w:val="004438F4"/>
    <w:rsid w:val="0044636E"/>
    <w:rsid w:val="004523E4"/>
    <w:rsid w:val="00454C65"/>
    <w:rsid w:val="00464176"/>
    <w:rsid w:val="00486ED0"/>
    <w:rsid w:val="004A4260"/>
    <w:rsid w:val="004B2965"/>
    <w:rsid w:val="004B5FB0"/>
    <w:rsid w:val="004B7D96"/>
    <w:rsid w:val="004C194E"/>
    <w:rsid w:val="004D74E8"/>
    <w:rsid w:val="004E0CDD"/>
    <w:rsid w:val="004F1F4C"/>
    <w:rsid w:val="004F47BB"/>
    <w:rsid w:val="00500C2B"/>
    <w:rsid w:val="00503B37"/>
    <w:rsid w:val="00504074"/>
    <w:rsid w:val="00505BF8"/>
    <w:rsid w:val="005104D6"/>
    <w:rsid w:val="005134D5"/>
    <w:rsid w:val="005218E6"/>
    <w:rsid w:val="00524421"/>
    <w:rsid w:val="005316E1"/>
    <w:rsid w:val="005451EC"/>
    <w:rsid w:val="00545C87"/>
    <w:rsid w:val="00570B61"/>
    <w:rsid w:val="00585793"/>
    <w:rsid w:val="005963BE"/>
    <w:rsid w:val="00597ED4"/>
    <w:rsid w:val="005A7937"/>
    <w:rsid w:val="005B0A46"/>
    <w:rsid w:val="005C7187"/>
    <w:rsid w:val="005E40CE"/>
    <w:rsid w:val="005E67F5"/>
    <w:rsid w:val="005F2BD4"/>
    <w:rsid w:val="005F33CF"/>
    <w:rsid w:val="005F6D60"/>
    <w:rsid w:val="00611A02"/>
    <w:rsid w:val="00623DEC"/>
    <w:rsid w:val="00632C7B"/>
    <w:rsid w:val="00637E8C"/>
    <w:rsid w:val="00644FA3"/>
    <w:rsid w:val="00654508"/>
    <w:rsid w:val="00666415"/>
    <w:rsid w:val="00666516"/>
    <w:rsid w:val="0067373C"/>
    <w:rsid w:val="00675018"/>
    <w:rsid w:val="00675461"/>
    <w:rsid w:val="00682826"/>
    <w:rsid w:val="00694C94"/>
    <w:rsid w:val="006A496D"/>
    <w:rsid w:val="006B7C6C"/>
    <w:rsid w:val="006F5E8F"/>
    <w:rsid w:val="0070635E"/>
    <w:rsid w:val="00744EEF"/>
    <w:rsid w:val="00745FDE"/>
    <w:rsid w:val="00747CB7"/>
    <w:rsid w:val="0075401D"/>
    <w:rsid w:val="00755D64"/>
    <w:rsid w:val="00760FD6"/>
    <w:rsid w:val="0076557C"/>
    <w:rsid w:val="00777176"/>
    <w:rsid w:val="007A0BBD"/>
    <w:rsid w:val="007B7B3C"/>
    <w:rsid w:val="007C4F17"/>
    <w:rsid w:val="007C7D0D"/>
    <w:rsid w:val="007D1ABB"/>
    <w:rsid w:val="007E1351"/>
    <w:rsid w:val="007E1ABA"/>
    <w:rsid w:val="007E21FD"/>
    <w:rsid w:val="007E221E"/>
    <w:rsid w:val="007E36B5"/>
    <w:rsid w:val="007E7751"/>
    <w:rsid w:val="00816995"/>
    <w:rsid w:val="008441F2"/>
    <w:rsid w:val="00881942"/>
    <w:rsid w:val="008860AD"/>
    <w:rsid w:val="008B2515"/>
    <w:rsid w:val="008B58A0"/>
    <w:rsid w:val="008E47A4"/>
    <w:rsid w:val="008E685F"/>
    <w:rsid w:val="008F0E60"/>
    <w:rsid w:val="008F2457"/>
    <w:rsid w:val="008F71A0"/>
    <w:rsid w:val="009002B8"/>
    <w:rsid w:val="009056F6"/>
    <w:rsid w:val="00921BA8"/>
    <w:rsid w:val="00930A03"/>
    <w:rsid w:val="009351C7"/>
    <w:rsid w:val="00937E8A"/>
    <w:rsid w:val="009441ED"/>
    <w:rsid w:val="00944DB8"/>
    <w:rsid w:val="009661FE"/>
    <w:rsid w:val="00977366"/>
    <w:rsid w:val="00982FCB"/>
    <w:rsid w:val="009909BA"/>
    <w:rsid w:val="009A4CB3"/>
    <w:rsid w:val="009A5254"/>
    <w:rsid w:val="009A68FC"/>
    <w:rsid w:val="009C4344"/>
    <w:rsid w:val="009D6F44"/>
    <w:rsid w:val="009E58B6"/>
    <w:rsid w:val="009F64DB"/>
    <w:rsid w:val="00A13860"/>
    <w:rsid w:val="00A40E9C"/>
    <w:rsid w:val="00A432DD"/>
    <w:rsid w:val="00A4406D"/>
    <w:rsid w:val="00A6129E"/>
    <w:rsid w:val="00A627A3"/>
    <w:rsid w:val="00A643E0"/>
    <w:rsid w:val="00A722CF"/>
    <w:rsid w:val="00A756B4"/>
    <w:rsid w:val="00A90597"/>
    <w:rsid w:val="00AA72FC"/>
    <w:rsid w:val="00AA7379"/>
    <w:rsid w:val="00AB12C2"/>
    <w:rsid w:val="00AB1775"/>
    <w:rsid w:val="00AB5190"/>
    <w:rsid w:val="00AD2CAD"/>
    <w:rsid w:val="00AD33ED"/>
    <w:rsid w:val="00AF3CB5"/>
    <w:rsid w:val="00AF4B89"/>
    <w:rsid w:val="00B10AD1"/>
    <w:rsid w:val="00B150E5"/>
    <w:rsid w:val="00B17D34"/>
    <w:rsid w:val="00B2548E"/>
    <w:rsid w:val="00B2650D"/>
    <w:rsid w:val="00B315FF"/>
    <w:rsid w:val="00B4049A"/>
    <w:rsid w:val="00B46602"/>
    <w:rsid w:val="00B4710A"/>
    <w:rsid w:val="00B60A23"/>
    <w:rsid w:val="00B62DB4"/>
    <w:rsid w:val="00B647A8"/>
    <w:rsid w:val="00B67EFA"/>
    <w:rsid w:val="00B71B85"/>
    <w:rsid w:val="00B726FE"/>
    <w:rsid w:val="00B83C5C"/>
    <w:rsid w:val="00B87CB7"/>
    <w:rsid w:val="00B90C29"/>
    <w:rsid w:val="00B93C11"/>
    <w:rsid w:val="00B96324"/>
    <w:rsid w:val="00BB1CC9"/>
    <w:rsid w:val="00BC09C6"/>
    <w:rsid w:val="00BC14C8"/>
    <w:rsid w:val="00BC3852"/>
    <w:rsid w:val="00BD0005"/>
    <w:rsid w:val="00BD19E6"/>
    <w:rsid w:val="00BD1A56"/>
    <w:rsid w:val="00BE16CD"/>
    <w:rsid w:val="00BE40B6"/>
    <w:rsid w:val="00BF15D9"/>
    <w:rsid w:val="00BF24F3"/>
    <w:rsid w:val="00C01FC9"/>
    <w:rsid w:val="00C03FF3"/>
    <w:rsid w:val="00C23052"/>
    <w:rsid w:val="00C268EB"/>
    <w:rsid w:val="00C44DAC"/>
    <w:rsid w:val="00C45074"/>
    <w:rsid w:val="00C647F8"/>
    <w:rsid w:val="00C711C0"/>
    <w:rsid w:val="00C76E54"/>
    <w:rsid w:val="00C82B41"/>
    <w:rsid w:val="00C850DC"/>
    <w:rsid w:val="00C95A57"/>
    <w:rsid w:val="00CA0DDA"/>
    <w:rsid w:val="00CA58BD"/>
    <w:rsid w:val="00CB0485"/>
    <w:rsid w:val="00CC2D61"/>
    <w:rsid w:val="00CE4818"/>
    <w:rsid w:val="00CF4DE9"/>
    <w:rsid w:val="00D0465A"/>
    <w:rsid w:val="00D04A95"/>
    <w:rsid w:val="00D11DC4"/>
    <w:rsid w:val="00D15AE6"/>
    <w:rsid w:val="00D257B9"/>
    <w:rsid w:val="00D47D38"/>
    <w:rsid w:val="00D528EA"/>
    <w:rsid w:val="00D56AA2"/>
    <w:rsid w:val="00D632DD"/>
    <w:rsid w:val="00DA605D"/>
    <w:rsid w:val="00DB273E"/>
    <w:rsid w:val="00DC2431"/>
    <w:rsid w:val="00DD7B1D"/>
    <w:rsid w:val="00DE704A"/>
    <w:rsid w:val="00E03C4C"/>
    <w:rsid w:val="00E03D8E"/>
    <w:rsid w:val="00E07D9D"/>
    <w:rsid w:val="00E16D89"/>
    <w:rsid w:val="00E2715B"/>
    <w:rsid w:val="00E36E66"/>
    <w:rsid w:val="00E5291D"/>
    <w:rsid w:val="00E577BA"/>
    <w:rsid w:val="00E60D57"/>
    <w:rsid w:val="00E67647"/>
    <w:rsid w:val="00E81E20"/>
    <w:rsid w:val="00E85C28"/>
    <w:rsid w:val="00E8619E"/>
    <w:rsid w:val="00EB4722"/>
    <w:rsid w:val="00EC5325"/>
    <w:rsid w:val="00ED573E"/>
    <w:rsid w:val="00EE122C"/>
    <w:rsid w:val="00EE6873"/>
    <w:rsid w:val="00F07808"/>
    <w:rsid w:val="00F1685E"/>
    <w:rsid w:val="00F17877"/>
    <w:rsid w:val="00F210F7"/>
    <w:rsid w:val="00F52EC4"/>
    <w:rsid w:val="00F61F7F"/>
    <w:rsid w:val="00F82B8C"/>
    <w:rsid w:val="00F85325"/>
    <w:rsid w:val="00F944F7"/>
    <w:rsid w:val="00F96448"/>
    <w:rsid w:val="00FD1EE3"/>
    <w:rsid w:val="00FF37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FF3"/>
    <w:rPr>
      <w:sz w:val="28"/>
    </w:rPr>
  </w:style>
  <w:style w:type="paragraph" w:styleId="1">
    <w:name w:val="heading 1"/>
    <w:basedOn w:val="a"/>
    <w:next w:val="a"/>
    <w:qFormat/>
    <w:rsid w:val="00053FF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053FF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053FF3"/>
    <w:pPr>
      <w:tabs>
        <w:tab w:val="center" w:pos="4536"/>
        <w:tab w:val="right" w:pos="9072"/>
      </w:tabs>
    </w:pPr>
  </w:style>
  <w:style w:type="paragraph" w:styleId="a5">
    <w:name w:val="footer"/>
    <w:basedOn w:val="a"/>
    <w:semiHidden/>
    <w:rsid w:val="00053FF3"/>
    <w:pPr>
      <w:tabs>
        <w:tab w:val="center" w:pos="4536"/>
        <w:tab w:val="right" w:pos="9072"/>
      </w:tabs>
    </w:pPr>
  </w:style>
  <w:style w:type="character" w:styleId="a6">
    <w:name w:val="page number"/>
    <w:basedOn w:val="a0"/>
    <w:semiHidden/>
    <w:rsid w:val="00053FF3"/>
  </w:style>
  <w:style w:type="paragraph" w:styleId="a7">
    <w:name w:val="Body Text"/>
    <w:basedOn w:val="a"/>
    <w:semiHidden/>
    <w:rsid w:val="00053FF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053FF3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semiHidden/>
    <w:rsid w:val="00053FF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rsid w:val="00053FF3"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rsid w:val="00053FF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053FF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053FF3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d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paragraph" w:styleId="3">
    <w:name w:val="Body Text Indent 3"/>
    <w:basedOn w:val="a"/>
    <w:link w:val="30"/>
    <w:uiPriority w:val="99"/>
    <w:semiHidden/>
    <w:unhideWhenUsed/>
    <w:rsid w:val="00755D6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755D64"/>
    <w:rPr>
      <w:sz w:val="16"/>
      <w:szCs w:val="16"/>
    </w:rPr>
  </w:style>
  <w:style w:type="paragraph" w:customStyle="1" w:styleId="14-15">
    <w:name w:val="14-15"/>
    <w:basedOn w:val="a"/>
    <w:rsid w:val="000432C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note text"/>
    <w:basedOn w:val="a"/>
    <w:link w:val="af"/>
    <w:uiPriority w:val="99"/>
    <w:semiHidden/>
    <w:unhideWhenUsed/>
    <w:rsid w:val="000432CC"/>
    <w:pPr>
      <w:ind w:firstLine="360"/>
    </w:pPr>
    <w:rPr>
      <w:rFonts w:ascii="Calibri" w:hAnsi="Calibri"/>
      <w:sz w:val="20"/>
      <w:lang w:val="en-US" w:eastAsia="en-US" w:bidi="en-US"/>
    </w:rPr>
  </w:style>
  <w:style w:type="character" w:customStyle="1" w:styleId="af">
    <w:name w:val="Текст сноски Знак"/>
    <w:link w:val="ae"/>
    <w:uiPriority w:val="99"/>
    <w:semiHidden/>
    <w:rsid w:val="000432CC"/>
    <w:rPr>
      <w:rFonts w:ascii="Calibri" w:hAnsi="Calibri"/>
      <w:lang w:val="en-US" w:eastAsia="en-US" w:bidi="en-US"/>
    </w:rPr>
  </w:style>
  <w:style w:type="character" w:styleId="af0">
    <w:name w:val="footnote reference"/>
    <w:uiPriority w:val="99"/>
    <w:semiHidden/>
    <w:unhideWhenUsed/>
    <w:rsid w:val="000432CC"/>
    <w:rPr>
      <w:vertAlign w:val="superscript"/>
    </w:rPr>
  </w:style>
  <w:style w:type="table" w:styleId="af1">
    <w:name w:val="Table Grid"/>
    <w:basedOn w:val="a1"/>
    <w:uiPriority w:val="59"/>
    <w:rsid w:val="00B726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B726FE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character" w:customStyle="1" w:styleId="a4">
    <w:name w:val="Верхний колонтитул Знак"/>
    <w:link w:val="a3"/>
    <w:semiHidden/>
    <w:rsid w:val="00ED573E"/>
    <w:rPr>
      <w:sz w:val="28"/>
    </w:rPr>
  </w:style>
  <w:style w:type="paragraph" w:customStyle="1" w:styleId="10">
    <w:name w:val="Абзац списка1"/>
    <w:basedOn w:val="a"/>
    <w:rsid w:val="00E85C28"/>
    <w:pPr>
      <w:ind w:left="720"/>
    </w:pPr>
    <w:rPr>
      <w:rFonts w:eastAsia="Calibri"/>
      <w:sz w:val="24"/>
      <w:szCs w:val="24"/>
    </w:rPr>
  </w:style>
  <w:style w:type="paragraph" w:styleId="af2">
    <w:name w:val="List Paragraph"/>
    <w:basedOn w:val="a"/>
    <w:uiPriority w:val="34"/>
    <w:qFormat/>
    <w:rsid w:val="00E85C28"/>
    <w:pPr>
      <w:widowControl w:val="0"/>
      <w:autoSpaceDE w:val="0"/>
      <w:autoSpaceDN w:val="0"/>
      <w:adjustRightInd w:val="0"/>
      <w:ind w:left="720"/>
      <w:contextualSpacing/>
    </w:pPr>
    <w:rPr>
      <w:sz w:val="20"/>
    </w:rPr>
  </w:style>
  <w:style w:type="paragraph" w:styleId="af3">
    <w:name w:val="No Spacing"/>
    <w:uiPriority w:val="1"/>
    <w:qFormat/>
    <w:rsid w:val="00E85C28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140223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FF3"/>
    <w:rPr>
      <w:sz w:val="28"/>
    </w:rPr>
  </w:style>
  <w:style w:type="paragraph" w:styleId="1">
    <w:name w:val="heading 1"/>
    <w:basedOn w:val="a"/>
    <w:next w:val="a"/>
    <w:qFormat/>
    <w:rsid w:val="00053FF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053FF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053FF3"/>
    <w:pPr>
      <w:tabs>
        <w:tab w:val="center" w:pos="4536"/>
        <w:tab w:val="right" w:pos="9072"/>
      </w:tabs>
    </w:pPr>
  </w:style>
  <w:style w:type="paragraph" w:styleId="a5">
    <w:name w:val="footer"/>
    <w:basedOn w:val="a"/>
    <w:semiHidden/>
    <w:rsid w:val="00053FF3"/>
    <w:pPr>
      <w:tabs>
        <w:tab w:val="center" w:pos="4536"/>
        <w:tab w:val="right" w:pos="9072"/>
      </w:tabs>
    </w:pPr>
  </w:style>
  <w:style w:type="character" w:styleId="a6">
    <w:name w:val="page number"/>
    <w:basedOn w:val="a0"/>
    <w:semiHidden/>
    <w:rsid w:val="00053FF3"/>
  </w:style>
  <w:style w:type="paragraph" w:styleId="a7">
    <w:name w:val="Body Text"/>
    <w:basedOn w:val="a"/>
    <w:semiHidden/>
    <w:rsid w:val="00053FF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053FF3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semiHidden/>
    <w:rsid w:val="00053FF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rsid w:val="00053FF3"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rsid w:val="00053FF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053FF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053FF3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d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paragraph" w:styleId="3">
    <w:name w:val="Body Text Indent 3"/>
    <w:basedOn w:val="a"/>
    <w:link w:val="30"/>
    <w:uiPriority w:val="99"/>
    <w:semiHidden/>
    <w:unhideWhenUsed/>
    <w:rsid w:val="00755D6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755D64"/>
    <w:rPr>
      <w:sz w:val="16"/>
      <w:szCs w:val="16"/>
    </w:rPr>
  </w:style>
  <w:style w:type="paragraph" w:customStyle="1" w:styleId="14-15">
    <w:name w:val="14-15"/>
    <w:basedOn w:val="a"/>
    <w:rsid w:val="000432C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note text"/>
    <w:basedOn w:val="a"/>
    <w:link w:val="af"/>
    <w:uiPriority w:val="99"/>
    <w:semiHidden/>
    <w:unhideWhenUsed/>
    <w:rsid w:val="000432CC"/>
    <w:pPr>
      <w:ind w:firstLine="360"/>
    </w:pPr>
    <w:rPr>
      <w:rFonts w:ascii="Calibri" w:hAnsi="Calibri"/>
      <w:sz w:val="20"/>
      <w:lang w:val="en-US" w:eastAsia="en-US" w:bidi="en-US"/>
    </w:rPr>
  </w:style>
  <w:style w:type="character" w:customStyle="1" w:styleId="af">
    <w:name w:val="Текст сноски Знак"/>
    <w:link w:val="ae"/>
    <w:uiPriority w:val="99"/>
    <w:semiHidden/>
    <w:rsid w:val="000432CC"/>
    <w:rPr>
      <w:rFonts w:ascii="Calibri" w:hAnsi="Calibri"/>
      <w:lang w:val="en-US" w:eastAsia="en-US" w:bidi="en-US"/>
    </w:rPr>
  </w:style>
  <w:style w:type="character" w:styleId="af0">
    <w:name w:val="footnote reference"/>
    <w:uiPriority w:val="99"/>
    <w:semiHidden/>
    <w:unhideWhenUsed/>
    <w:rsid w:val="000432CC"/>
    <w:rPr>
      <w:vertAlign w:val="superscript"/>
    </w:rPr>
  </w:style>
  <w:style w:type="table" w:styleId="af1">
    <w:name w:val="Table Grid"/>
    <w:basedOn w:val="a1"/>
    <w:uiPriority w:val="59"/>
    <w:rsid w:val="00B726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B726FE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character" w:customStyle="1" w:styleId="a4">
    <w:name w:val="Верхний колонтитул Знак"/>
    <w:link w:val="a3"/>
    <w:semiHidden/>
    <w:rsid w:val="00ED573E"/>
    <w:rPr>
      <w:sz w:val="28"/>
    </w:rPr>
  </w:style>
  <w:style w:type="paragraph" w:customStyle="1" w:styleId="10">
    <w:name w:val="Абзац списка1"/>
    <w:basedOn w:val="a"/>
    <w:rsid w:val="00E85C28"/>
    <w:pPr>
      <w:ind w:left="720"/>
    </w:pPr>
    <w:rPr>
      <w:rFonts w:eastAsia="Calibri"/>
      <w:sz w:val="24"/>
      <w:szCs w:val="24"/>
    </w:rPr>
  </w:style>
  <w:style w:type="paragraph" w:styleId="af2">
    <w:name w:val="List Paragraph"/>
    <w:basedOn w:val="a"/>
    <w:uiPriority w:val="34"/>
    <w:qFormat/>
    <w:rsid w:val="00E85C28"/>
    <w:pPr>
      <w:widowControl w:val="0"/>
      <w:autoSpaceDE w:val="0"/>
      <w:autoSpaceDN w:val="0"/>
      <w:adjustRightInd w:val="0"/>
      <w:ind w:left="720"/>
      <w:contextualSpacing/>
    </w:pPr>
    <w:rPr>
      <w:sz w:val="20"/>
    </w:rPr>
  </w:style>
  <w:style w:type="paragraph" w:styleId="af3">
    <w:name w:val="No Spacing"/>
    <w:uiPriority w:val="1"/>
    <w:qFormat/>
    <w:rsid w:val="00E85C28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140223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DF4DC-A220-4E23-A04F-48FB8A259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3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2023-08-25T15:03:00Z</cp:lastPrinted>
  <dcterms:created xsi:type="dcterms:W3CDTF">2025-08-17T13:00:00Z</dcterms:created>
  <dcterms:modified xsi:type="dcterms:W3CDTF">2025-08-17T13:00:00Z</dcterms:modified>
</cp:coreProperties>
</file>