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1454E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897758">
        <w:t>7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897758">
        <w:t>7</w:t>
      </w:r>
      <w:r w:rsidR="00893F7C">
        <w:t>-</w:t>
      </w:r>
      <w:r w:rsidR="00234DEA">
        <w:t>5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234DEA">
        <w:rPr>
          <w:b/>
          <w:bCs/>
          <w:szCs w:val="28"/>
        </w:rPr>
        <w:t>Фомину Виталию Анатольевичу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234DEA">
        <w:rPr>
          <w:sz w:val="28"/>
          <w:szCs w:val="28"/>
        </w:rPr>
        <w:t>Фоминым В.А.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234DEA">
        <w:rPr>
          <w:szCs w:val="28"/>
        </w:rPr>
        <w:t>Фомину Виталию Анатольевичу</w:t>
      </w:r>
      <w:r w:rsidR="00893F7C">
        <w:rPr>
          <w:szCs w:val="28"/>
        </w:rPr>
        <w:t xml:space="preserve"> </w:t>
      </w:r>
      <w:r w:rsidR="0044014A">
        <w:rPr>
          <w:szCs w:val="28"/>
        </w:rPr>
        <w:t xml:space="preserve">(ИНН </w:t>
      </w:r>
      <w:r w:rsidR="00234DEA">
        <w:rPr>
          <w:szCs w:val="28"/>
        </w:rPr>
        <w:t>_____________</w:t>
      </w:r>
      <w:r w:rsidR="0044014A">
        <w:rPr>
          <w:szCs w:val="28"/>
        </w:rPr>
        <w:t xml:space="preserve">)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9FB" w:rsidRDefault="002059FB">
      <w:r>
        <w:separator/>
      </w:r>
    </w:p>
  </w:endnote>
  <w:endnote w:type="continuationSeparator" w:id="1">
    <w:p w:rsidR="002059FB" w:rsidRDefault="002059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9FB" w:rsidRDefault="002059FB">
      <w:r>
        <w:separator/>
      </w:r>
    </w:p>
  </w:footnote>
  <w:footnote w:type="continuationSeparator" w:id="1">
    <w:p w:rsidR="002059FB" w:rsidRDefault="002059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017DF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64BC"/>
    <w:rsid w:val="001454E8"/>
    <w:rsid w:val="00162C0C"/>
    <w:rsid w:val="0016559D"/>
    <w:rsid w:val="00166A6A"/>
    <w:rsid w:val="00173514"/>
    <w:rsid w:val="00186E64"/>
    <w:rsid w:val="001B1BE6"/>
    <w:rsid w:val="001C2D79"/>
    <w:rsid w:val="001C2EFA"/>
    <w:rsid w:val="001C5954"/>
    <w:rsid w:val="001D1333"/>
    <w:rsid w:val="001E0EDD"/>
    <w:rsid w:val="001E1699"/>
    <w:rsid w:val="001E7C10"/>
    <w:rsid w:val="001F66AA"/>
    <w:rsid w:val="002009FD"/>
    <w:rsid w:val="0020158F"/>
    <w:rsid w:val="002058ED"/>
    <w:rsid w:val="002059FB"/>
    <w:rsid w:val="00205E26"/>
    <w:rsid w:val="002105AF"/>
    <w:rsid w:val="00212B65"/>
    <w:rsid w:val="00223392"/>
    <w:rsid w:val="00223464"/>
    <w:rsid w:val="00231225"/>
    <w:rsid w:val="0023482D"/>
    <w:rsid w:val="00234DEA"/>
    <w:rsid w:val="002403EC"/>
    <w:rsid w:val="002436FA"/>
    <w:rsid w:val="00244BDF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61E3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492E"/>
    <w:rsid w:val="0040645E"/>
    <w:rsid w:val="0040714C"/>
    <w:rsid w:val="00407576"/>
    <w:rsid w:val="0044014A"/>
    <w:rsid w:val="0048019E"/>
    <w:rsid w:val="00490764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803F5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1A8"/>
    <w:rsid w:val="00656869"/>
    <w:rsid w:val="006600C9"/>
    <w:rsid w:val="006851F8"/>
    <w:rsid w:val="006971E5"/>
    <w:rsid w:val="006A2137"/>
    <w:rsid w:val="006A5F79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D5060"/>
    <w:rsid w:val="007E17D2"/>
    <w:rsid w:val="007E5DE6"/>
    <w:rsid w:val="007F4566"/>
    <w:rsid w:val="00802729"/>
    <w:rsid w:val="0080396D"/>
    <w:rsid w:val="00817443"/>
    <w:rsid w:val="00830575"/>
    <w:rsid w:val="008310A4"/>
    <w:rsid w:val="00831DCA"/>
    <w:rsid w:val="00833EDD"/>
    <w:rsid w:val="00844F34"/>
    <w:rsid w:val="00872DF9"/>
    <w:rsid w:val="00893F7C"/>
    <w:rsid w:val="00893FBF"/>
    <w:rsid w:val="00897758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2409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258E"/>
    <w:rsid w:val="00BB42E9"/>
    <w:rsid w:val="00BB7B90"/>
    <w:rsid w:val="00BD2501"/>
    <w:rsid w:val="00BE6182"/>
    <w:rsid w:val="00BF0F0F"/>
    <w:rsid w:val="00C022A8"/>
    <w:rsid w:val="00C028DA"/>
    <w:rsid w:val="00C03D91"/>
    <w:rsid w:val="00C04F8A"/>
    <w:rsid w:val="00C1606D"/>
    <w:rsid w:val="00C17E43"/>
    <w:rsid w:val="00C21BDB"/>
    <w:rsid w:val="00C23049"/>
    <w:rsid w:val="00C3675C"/>
    <w:rsid w:val="00C43378"/>
    <w:rsid w:val="00C55137"/>
    <w:rsid w:val="00C602C0"/>
    <w:rsid w:val="00C6041C"/>
    <w:rsid w:val="00C620A7"/>
    <w:rsid w:val="00C80479"/>
    <w:rsid w:val="00C81874"/>
    <w:rsid w:val="00C83998"/>
    <w:rsid w:val="00CA3C2A"/>
    <w:rsid w:val="00CA7A49"/>
    <w:rsid w:val="00CB047A"/>
    <w:rsid w:val="00CC317F"/>
    <w:rsid w:val="00CC3C52"/>
    <w:rsid w:val="00CC735C"/>
    <w:rsid w:val="00CD4376"/>
    <w:rsid w:val="00CE15AB"/>
    <w:rsid w:val="00CE245E"/>
    <w:rsid w:val="00CE563E"/>
    <w:rsid w:val="00D01393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2020-07-17T09:04:00Z</cp:lastPrinted>
  <dcterms:created xsi:type="dcterms:W3CDTF">2020-07-18T13:27:00Z</dcterms:created>
  <dcterms:modified xsi:type="dcterms:W3CDTF">2020-07-18T13:27:00Z</dcterms:modified>
</cp:coreProperties>
</file>