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C178C6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A214B0">
        <w:t>5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C968FB">
        <w:rPr>
          <w:b/>
          <w:szCs w:val="28"/>
        </w:rPr>
        <w:t>2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C968FB">
        <w:rPr>
          <w:b w:val="0"/>
          <w:spacing w:val="0"/>
          <w:sz w:val="28"/>
        </w:rPr>
        <w:t>2478</w:t>
      </w:r>
      <w:r w:rsidRPr="00C0394D">
        <w:rPr>
          <w:b w:val="0"/>
          <w:spacing w:val="0"/>
          <w:sz w:val="28"/>
        </w:rPr>
        <w:t xml:space="preserve">, </w:t>
      </w:r>
      <w:r w:rsidR="000203A9" w:rsidRPr="00C0394D">
        <w:rPr>
          <w:b w:val="0"/>
          <w:spacing w:val="0"/>
          <w:sz w:val="28"/>
        </w:rPr>
        <w:t>24</w:t>
      </w:r>
      <w:r w:rsidR="00C968FB">
        <w:rPr>
          <w:b w:val="0"/>
          <w:spacing w:val="0"/>
          <w:sz w:val="28"/>
        </w:rPr>
        <w:t>82</w:t>
      </w:r>
      <w:r w:rsidRPr="00C0394D">
        <w:rPr>
          <w:b w:val="0"/>
          <w:spacing w:val="0"/>
          <w:sz w:val="28"/>
        </w:rPr>
        <w:t>, 24</w:t>
      </w:r>
      <w:r w:rsidR="000203A9" w:rsidRPr="00C0394D">
        <w:rPr>
          <w:b w:val="0"/>
          <w:spacing w:val="0"/>
          <w:sz w:val="28"/>
        </w:rPr>
        <w:t>8</w:t>
      </w:r>
      <w:r w:rsidR="00C968FB">
        <w:rPr>
          <w:b w:val="0"/>
          <w:spacing w:val="0"/>
          <w:sz w:val="28"/>
        </w:rPr>
        <w:t xml:space="preserve">3, 2497, 2507 </w:t>
      </w:r>
      <w:r w:rsidRPr="00C0394D">
        <w:rPr>
          <w:b w:val="0"/>
          <w:spacing w:val="0"/>
          <w:sz w:val="28"/>
        </w:rPr>
        <w:t xml:space="preserve">города Шахты  об итогах голосования по одномандатному избирательному округу № </w:t>
      </w:r>
      <w:r w:rsidR="00C968FB">
        <w:rPr>
          <w:b w:val="0"/>
          <w:spacing w:val="0"/>
          <w:sz w:val="28"/>
        </w:rPr>
        <w:t>2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C968FB">
        <w:rPr>
          <w:b w:val="0"/>
          <w:spacing w:val="0"/>
          <w:sz w:val="28"/>
        </w:rPr>
        <w:t>485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C968FB">
        <w:rPr>
          <w:b w:val="0"/>
          <w:spacing w:val="0"/>
          <w:sz w:val="28"/>
        </w:rPr>
        <w:t>19</w:t>
      </w:r>
      <w:r w:rsidR="00C0394D">
        <w:rPr>
          <w:b w:val="0"/>
          <w:spacing w:val="0"/>
          <w:sz w:val="28"/>
        </w:rPr>
        <w:t>,</w:t>
      </w:r>
      <w:r w:rsidR="00C968FB">
        <w:rPr>
          <w:b w:val="0"/>
          <w:spacing w:val="0"/>
          <w:sz w:val="28"/>
        </w:rPr>
        <w:t>94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C968FB">
            <w:r w:rsidRPr="00C968FB">
              <w:t xml:space="preserve">     </w:t>
            </w:r>
            <w:r w:rsidR="00C968FB" w:rsidRPr="00C968FB">
              <w:t>Быкадоров Николай Владимирович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C968FB" w:rsidP="00C272E7">
            <w:r>
              <w:t>66</w:t>
            </w:r>
            <w:r w:rsidR="002E4FD1" w:rsidRPr="00C968FB">
              <w:t xml:space="preserve">  голос</w:t>
            </w:r>
            <w:r w:rsidR="00C272E7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C968FB">
              <w:t xml:space="preserve">Григорьев Леонтий Владимирович </w:t>
            </w:r>
          </w:p>
          <w:p w:rsidR="00C968FB" w:rsidRPr="00C968FB" w:rsidRDefault="00C968FB" w:rsidP="00C968FB">
            <w:r>
              <w:t xml:space="preserve">     Изосов Александр Валентинович </w:t>
            </w:r>
          </w:p>
        </w:tc>
        <w:tc>
          <w:tcPr>
            <w:tcW w:w="2410" w:type="dxa"/>
            <w:shd w:val="clear" w:color="auto" w:fill="auto"/>
          </w:tcPr>
          <w:p w:rsidR="002E4A87" w:rsidRDefault="00C968FB" w:rsidP="00D51BB5">
            <w:r>
              <w:t>244</w:t>
            </w:r>
            <w:r w:rsidR="00C272E7">
              <w:t xml:space="preserve"> </w:t>
            </w:r>
            <w:r w:rsidR="00C272E7" w:rsidRPr="00C968FB">
              <w:t>голос</w:t>
            </w:r>
            <w:r w:rsidR="00C272E7">
              <w:t>а</w:t>
            </w:r>
          </w:p>
          <w:p w:rsidR="00C968FB" w:rsidRPr="00C968FB" w:rsidRDefault="00C968FB" w:rsidP="00D51BB5">
            <w:r>
              <w:t>33</w:t>
            </w:r>
            <w:r w:rsidR="00C272E7" w:rsidRPr="00C968FB">
              <w:t xml:space="preserve"> голос</w:t>
            </w:r>
            <w:r w:rsidR="00C272E7">
              <w:t>а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C968FB">
              <w:t xml:space="preserve">Изосов Иван Иванович </w:t>
            </w:r>
            <w:r w:rsidR="002E4A87" w:rsidRPr="00C968FB">
              <w:t xml:space="preserve"> 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C968FB" w:rsidP="00C968FB">
            <w:r>
              <w:t>218</w:t>
            </w:r>
            <w:r w:rsidR="00C272E7" w:rsidRPr="00C968FB">
              <w:t xml:space="preserve"> голос</w:t>
            </w:r>
            <w:r w:rsidR="00C272E7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C968FB">
              <w:t xml:space="preserve">Лащенко Кирилл Алексеевич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C968FB" w:rsidP="00D51BB5">
            <w:r>
              <w:t>55</w:t>
            </w:r>
            <w:r w:rsidR="00C272E7" w:rsidRPr="00C968FB">
              <w:t xml:space="preserve"> голос</w:t>
            </w:r>
            <w:r w:rsidR="00C272E7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C968FB">
              <w:t xml:space="preserve">Юденко Василий Витальевич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C272E7" w:rsidP="00D51BB5">
            <w:r>
              <w:t>80</w:t>
            </w:r>
            <w:r w:rsidR="002E4A87" w:rsidRPr="00C968FB">
              <w:t>7</w:t>
            </w:r>
            <w:r w:rsidRPr="00C968FB">
              <w:t xml:space="preserve"> голос</w:t>
            </w:r>
            <w:r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A87" w:rsidP="002E4A87"/>
        </w:tc>
        <w:tc>
          <w:tcPr>
            <w:tcW w:w="2410" w:type="dxa"/>
            <w:shd w:val="clear" w:color="auto" w:fill="auto"/>
          </w:tcPr>
          <w:p w:rsidR="002E4A87" w:rsidRPr="00C968FB" w:rsidRDefault="002E4FD1" w:rsidP="00D51BB5">
            <w:r w:rsidRPr="00C968FB">
              <w:t xml:space="preserve">  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lastRenderedPageBreak/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CA3F01" w:rsidRPr="002E4A87">
        <w:rPr>
          <w:b w:val="0"/>
          <w:spacing w:val="0"/>
          <w:sz w:val="28"/>
        </w:rPr>
        <w:t xml:space="preserve"> созыва  по одномандатному избирательному  округу  № </w:t>
      </w:r>
      <w:r w:rsidR="00707B8D">
        <w:rPr>
          <w:b w:val="0"/>
          <w:spacing w:val="0"/>
          <w:sz w:val="28"/>
        </w:rPr>
        <w:t>2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 xml:space="preserve">1. Признать 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707B8D">
        <w:rPr>
          <w:szCs w:val="28"/>
        </w:rPr>
        <w:t>2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</w:t>
      </w:r>
      <w:r w:rsidR="0045084E">
        <w:rPr>
          <w:iCs/>
          <w:szCs w:val="28"/>
        </w:rPr>
        <w:t>ндатному избирательному  округу</w:t>
      </w:r>
      <w:r w:rsidRPr="002E4A87">
        <w:rPr>
          <w:iCs/>
          <w:szCs w:val="28"/>
        </w:rPr>
        <w:t xml:space="preserve"> № </w:t>
      </w:r>
      <w:r w:rsidR="00707B8D">
        <w:rPr>
          <w:iCs/>
          <w:szCs w:val="28"/>
        </w:rPr>
        <w:t>2</w:t>
      </w:r>
      <w:r w:rsidRPr="002E4A87">
        <w:rPr>
          <w:iCs/>
          <w:szCs w:val="28"/>
        </w:rPr>
        <w:t xml:space="preserve"> </w:t>
      </w:r>
      <w:r w:rsidR="002E6B47">
        <w:rPr>
          <w:iCs/>
          <w:szCs w:val="28"/>
        </w:rPr>
        <w:t>Юденко Василия Витальевича</w:t>
      </w:r>
      <w:r w:rsidRPr="00FF69F9">
        <w:rPr>
          <w:iCs/>
          <w:szCs w:val="28"/>
        </w:rPr>
        <w:t xml:space="preserve">, </w:t>
      </w:r>
      <w:r w:rsidR="00F05D9E">
        <w:rPr>
          <w:iCs/>
          <w:szCs w:val="28"/>
        </w:rPr>
        <w:t>19.07.1971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AB5" w:rsidRDefault="000E5AB5">
      <w:r>
        <w:separator/>
      </w:r>
    </w:p>
  </w:endnote>
  <w:endnote w:type="continuationSeparator" w:id="1">
    <w:p w:rsidR="000E5AB5" w:rsidRDefault="000E5A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AB5" w:rsidRDefault="000E5AB5">
      <w:r>
        <w:separator/>
      </w:r>
    </w:p>
  </w:footnote>
  <w:footnote w:type="continuationSeparator" w:id="1">
    <w:p w:rsidR="000E5AB5" w:rsidRDefault="000E5A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D" w:rsidRDefault="00173F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73F6D" w:rsidRDefault="00173F6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D" w:rsidRDefault="00173F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78C6">
      <w:rPr>
        <w:rStyle w:val="a5"/>
        <w:noProof/>
      </w:rPr>
      <w:t>2</w:t>
    </w:r>
    <w:r>
      <w:rPr>
        <w:rStyle w:val="a5"/>
      </w:rPr>
      <w:fldChar w:fldCharType="end"/>
    </w:r>
  </w:p>
  <w:p w:rsidR="00173F6D" w:rsidRDefault="00173F6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D5FA7"/>
    <w:rsid w:val="000E5AB5"/>
    <w:rsid w:val="000E73A2"/>
    <w:rsid w:val="00135A32"/>
    <w:rsid w:val="001652BC"/>
    <w:rsid w:val="00173F6D"/>
    <w:rsid w:val="00176D58"/>
    <w:rsid w:val="001A18E0"/>
    <w:rsid w:val="001B0345"/>
    <w:rsid w:val="001D4964"/>
    <w:rsid w:val="001E36FE"/>
    <w:rsid w:val="00201100"/>
    <w:rsid w:val="0023727D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268D0"/>
    <w:rsid w:val="00341EDA"/>
    <w:rsid w:val="0036243B"/>
    <w:rsid w:val="00384AE7"/>
    <w:rsid w:val="00391B75"/>
    <w:rsid w:val="00393076"/>
    <w:rsid w:val="003B62D1"/>
    <w:rsid w:val="003C0635"/>
    <w:rsid w:val="003E266D"/>
    <w:rsid w:val="0041112C"/>
    <w:rsid w:val="00416829"/>
    <w:rsid w:val="0044249C"/>
    <w:rsid w:val="0045084E"/>
    <w:rsid w:val="00454E92"/>
    <w:rsid w:val="0047576D"/>
    <w:rsid w:val="004876AD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97568"/>
    <w:rsid w:val="009F28CE"/>
    <w:rsid w:val="00A214B0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178C6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5899"/>
    <w:rsid w:val="00EF34FC"/>
    <w:rsid w:val="00F05D9E"/>
    <w:rsid w:val="00F102AA"/>
    <w:rsid w:val="00F2588E"/>
    <w:rsid w:val="00F33062"/>
    <w:rsid w:val="00F53FDA"/>
    <w:rsid w:val="00F60492"/>
    <w:rsid w:val="00F738FC"/>
    <w:rsid w:val="00F9547B"/>
    <w:rsid w:val="00FA1334"/>
    <w:rsid w:val="00FB177A"/>
    <w:rsid w:val="00FC48C1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2020-09-15T11:40:00Z</cp:lastPrinted>
  <dcterms:created xsi:type="dcterms:W3CDTF">2020-09-15T14:34:00Z</dcterms:created>
  <dcterms:modified xsi:type="dcterms:W3CDTF">2020-09-15T14:34:00Z</dcterms:modified>
</cp:coreProperties>
</file>