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1C6F5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E313D" w:rsidRPr="00794641" w:rsidRDefault="00CE313D">
      <w:pPr>
        <w:pStyle w:val="a8"/>
        <w:tabs>
          <w:tab w:val="left" w:pos="9072"/>
        </w:tabs>
        <w:ind w:left="0"/>
        <w:jc w:val="center"/>
      </w:pPr>
      <w:r>
        <w:br/>
      </w:r>
      <w:r w:rsidR="00CA73B3">
        <w:t>2</w:t>
      </w:r>
      <w:r w:rsidR="00344273">
        <w:t>9</w:t>
      </w:r>
      <w:r w:rsidR="00A1676D">
        <w:t xml:space="preserve"> </w:t>
      </w:r>
      <w:r w:rsidR="00CA73B3">
        <w:t xml:space="preserve">декабря </w:t>
      </w:r>
      <w:r>
        <w:t>20</w:t>
      </w:r>
      <w:r w:rsidR="00CA73B3">
        <w:t>21</w:t>
      </w:r>
      <w:r>
        <w:t xml:space="preserve"> </w:t>
      </w:r>
      <w:r w:rsidRPr="001818A1">
        <w:t xml:space="preserve">года                                                       </w:t>
      </w:r>
      <w:r w:rsidR="005D2D2B" w:rsidRPr="001818A1">
        <w:t xml:space="preserve"> </w:t>
      </w:r>
      <w:r w:rsidR="00AE24C0" w:rsidRPr="001818A1">
        <w:t xml:space="preserve">                            №</w:t>
      </w:r>
      <w:r w:rsidR="001818A1">
        <w:t xml:space="preserve"> </w:t>
      </w:r>
      <w:r w:rsidR="00EB6AA1">
        <w:t>31-</w:t>
      </w:r>
      <w:r w:rsidR="00A44985">
        <w:t>3</w:t>
      </w:r>
    </w:p>
    <w:p w:rsidR="00CE313D" w:rsidRDefault="00CE313D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CE313D" w:rsidRDefault="00CE313D">
      <w:pPr>
        <w:jc w:val="center"/>
      </w:pPr>
    </w:p>
    <w:p w:rsidR="009C6BDB" w:rsidRPr="009C6BDB" w:rsidRDefault="009C6BDB" w:rsidP="009C6BDB">
      <w:pPr>
        <w:pStyle w:val="1"/>
        <w:tabs>
          <w:tab w:val="left" w:pos="7513"/>
        </w:tabs>
        <w:ind w:left="1985" w:right="1841"/>
        <w:jc w:val="both"/>
        <w:rPr>
          <w:b/>
        </w:rPr>
      </w:pPr>
      <w:r w:rsidRPr="009C6BDB">
        <w:rPr>
          <w:b/>
        </w:rPr>
        <w:t xml:space="preserve">О положении о Контрольно-ревизионной службе при Территориальной </w:t>
      </w:r>
      <w:r w:rsidR="00E91308">
        <w:rPr>
          <w:b/>
        </w:rPr>
        <w:br/>
      </w:r>
      <w:r w:rsidRPr="009C6BDB">
        <w:rPr>
          <w:b/>
        </w:rPr>
        <w:t>избирательной комиссии города Шах</w:t>
      </w:r>
      <w:r w:rsidR="00CA73B3">
        <w:rPr>
          <w:b/>
        </w:rPr>
        <w:br/>
      </w:r>
      <w:r w:rsidRPr="009C6BDB">
        <w:rPr>
          <w:b/>
        </w:rPr>
        <w:t>ты</w:t>
      </w:r>
      <w:r w:rsidR="00EC0747">
        <w:rPr>
          <w:b/>
        </w:rPr>
        <w:t xml:space="preserve">  </w:t>
      </w:r>
      <w:r w:rsidR="00CA73B3">
        <w:rPr>
          <w:b/>
        </w:rPr>
        <w:t xml:space="preserve">Ростовской области </w:t>
      </w:r>
      <w:r w:rsidR="00EC0747">
        <w:rPr>
          <w:b/>
        </w:rPr>
        <w:t>на выборах</w:t>
      </w:r>
      <w:r w:rsidR="00CA73B3">
        <w:rPr>
          <w:b/>
        </w:rPr>
        <w:br/>
      </w:r>
      <w:r w:rsidR="00EC0747">
        <w:rPr>
          <w:b/>
        </w:rPr>
        <w:t xml:space="preserve"> депутатов Законодательного Собрания </w:t>
      </w:r>
      <w:r w:rsidR="00CA73B3">
        <w:rPr>
          <w:b/>
        </w:rPr>
        <w:br/>
      </w:r>
      <w:r w:rsidR="00EC0747">
        <w:rPr>
          <w:b/>
        </w:rPr>
        <w:t>Ростовской области шестого созыва</w:t>
      </w:r>
      <w:r w:rsidR="004741B5">
        <w:rPr>
          <w:b/>
        </w:rPr>
        <w:t xml:space="preserve"> по Шахтинскому одномандатному </w:t>
      </w:r>
      <w:r w:rsidR="00CA73B3">
        <w:rPr>
          <w:b/>
        </w:rPr>
        <w:br/>
      </w:r>
      <w:r w:rsidR="004741B5">
        <w:rPr>
          <w:b/>
        </w:rPr>
        <w:t>избирател</w:t>
      </w:r>
      <w:r w:rsidR="004741B5">
        <w:rPr>
          <w:b/>
        </w:rPr>
        <w:t>ь</w:t>
      </w:r>
      <w:r w:rsidR="004741B5">
        <w:rPr>
          <w:b/>
        </w:rPr>
        <w:t>ному округу № 8</w:t>
      </w:r>
    </w:p>
    <w:p w:rsidR="009C6BDB" w:rsidRPr="009F6B45" w:rsidRDefault="009C6BDB" w:rsidP="009C6BDB">
      <w:pPr>
        <w:tabs>
          <w:tab w:val="left" w:pos="7513"/>
        </w:tabs>
        <w:ind w:right="2124"/>
        <w:jc w:val="center"/>
        <w:rPr>
          <w:b/>
        </w:rPr>
      </w:pPr>
    </w:p>
    <w:p w:rsidR="004741B5" w:rsidRDefault="009C6BDB" w:rsidP="004741B5">
      <w:pPr>
        <w:spacing w:line="360" w:lineRule="auto"/>
        <w:ind w:firstLine="709"/>
        <w:jc w:val="both"/>
      </w:pPr>
      <w:r w:rsidRPr="000F2F80">
        <w:t xml:space="preserve">В соответствии </w:t>
      </w:r>
      <w:r w:rsidR="00796C02">
        <w:t>со</w:t>
      </w:r>
      <w:r>
        <w:t xml:space="preserve"> </w:t>
      </w:r>
      <w:r w:rsidRPr="000F2F80">
        <w:t>статьей</w:t>
      </w:r>
      <w:r>
        <w:t xml:space="preserve"> </w:t>
      </w:r>
      <w:r w:rsidRPr="000F2F80">
        <w:t>60 Федерального  закона «Об основных г</w:t>
      </w:r>
      <w:r w:rsidRPr="000F2F80">
        <w:t>а</w:t>
      </w:r>
      <w:r w:rsidRPr="000F2F80">
        <w:t>рантиях избирательных прав и права на участие в референдуме граждан Ро</w:t>
      </w:r>
      <w:r w:rsidRPr="000F2F80">
        <w:t>с</w:t>
      </w:r>
      <w:r w:rsidRPr="000F2F80">
        <w:t>сий</w:t>
      </w:r>
      <w:r w:rsidR="00796C02">
        <w:t>ской Федерации», статьей</w:t>
      </w:r>
      <w:r w:rsidRPr="000F2F80">
        <w:t xml:space="preserve"> </w:t>
      </w:r>
      <w:r w:rsidR="004741B5">
        <w:t>54</w:t>
      </w:r>
      <w:r w:rsidRPr="000F2F80">
        <w:t xml:space="preserve"> Областного закона </w:t>
      </w:r>
      <w:r>
        <w:t xml:space="preserve">Ростовской области </w:t>
      </w:r>
      <w:r w:rsidRPr="000F2F80">
        <w:t xml:space="preserve">«О выборах </w:t>
      </w:r>
      <w:r w:rsidR="00EC0747">
        <w:t>и референдумах</w:t>
      </w:r>
      <w:r w:rsidRPr="000F2F80">
        <w:t xml:space="preserve"> в Ростовской области», </w:t>
      </w:r>
      <w:r w:rsidR="004741B5">
        <w:t xml:space="preserve">с учетом </w:t>
      </w:r>
      <w:r w:rsidR="004741B5">
        <w:rPr>
          <w:bCs/>
        </w:rPr>
        <w:t>постановления И</w:t>
      </w:r>
      <w:r w:rsidR="004741B5">
        <w:rPr>
          <w:bCs/>
        </w:rPr>
        <w:t>з</w:t>
      </w:r>
      <w:r w:rsidR="004741B5">
        <w:rPr>
          <w:bCs/>
        </w:rPr>
        <w:t xml:space="preserve">бирательной комиссии Ростовской области от </w:t>
      </w:r>
      <w:r w:rsidR="000D6E39">
        <w:rPr>
          <w:bCs/>
        </w:rPr>
        <w:t>24 декабря 2021</w:t>
      </w:r>
      <w:r w:rsidR="004741B5">
        <w:rPr>
          <w:bCs/>
        </w:rPr>
        <w:t xml:space="preserve"> г. № </w:t>
      </w:r>
      <w:r w:rsidR="00CA73B3">
        <w:rPr>
          <w:bCs/>
        </w:rPr>
        <w:t>198-6</w:t>
      </w:r>
      <w:r w:rsidR="004741B5">
        <w:rPr>
          <w:bCs/>
        </w:rPr>
        <w:t xml:space="preserve"> «О возложении полномочий окружн</w:t>
      </w:r>
      <w:r w:rsidR="000D6E39">
        <w:rPr>
          <w:bCs/>
        </w:rPr>
        <w:t>ой избирательной</w:t>
      </w:r>
      <w:r w:rsidR="004741B5">
        <w:rPr>
          <w:bCs/>
        </w:rPr>
        <w:t xml:space="preserve"> комисси</w:t>
      </w:r>
      <w:r w:rsidR="000D6E39">
        <w:rPr>
          <w:bCs/>
        </w:rPr>
        <w:t>и</w:t>
      </w:r>
      <w:r w:rsidR="004741B5">
        <w:rPr>
          <w:bCs/>
        </w:rPr>
        <w:t xml:space="preserve"> по </w:t>
      </w:r>
      <w:r w:rsidR="000D6E39">
        <w:rPr>
          <w:bCs/>
        </w:rPr>
        <w:t>дополнител</w:t>
      </w:r>
      <w:r w:rsidR="000D6E39">
        <w:rPr>
          <w:bCs/>
        </w:rPr>
        <w:t>ь</w:t>
      </w:r>
      <w:r w:rsidR="000D6E39">
        <w:rPr>
          <w:bCs/>
        </w:rPr>
        <w:t xml:space="preserve">ным </w:t>
      </w:r>
      <w:r w:rsidR="004741B5">
        <w:rPr>
          <w:bCs/>
        </w:rPr>
        <w:t>выборам депутат</w:t>
      </w:r>
      <w:r w:rsidR="000D6E39">
        <w:rPr>
          <w:bCs/>
        </w:rPr>
        <w:t>а</w:t>
      </w:r>
      <w:r w:rsidR="004741B5">
        <w:rPr>
          <w:bCs/>
        </w:rPr>
        <w:t xml:space="preserve"> Законодательного Собрания Ростовской области ше</w:t>
      </w:r>
      <w:r w:rsidR="004741B5">
        <w:rPr>
          <w:bCs/>
        </w:rPr>
        <w:t>с</w:t>
      </w:r>
      <w:r w:rsidR="004741B5">
        <w:rPr>
          <w:bCs/>
        </w:rPr>
        <w:t xml:space="preserve">того созыва </w:t>
      </w:r>
      <w:r w:rsidR="000D6E39">
        <w:rPr>
          <w:bCs/>
        </w:rPr>
        <w:t>по Шахтинскому одномандатному избирательному округу № 8</w:t>
      </w:r>
      <w:r w:rsidR="004741B5">
        <w:rPr>
          <w:bCs/>
        </w:rPr>
        <w:t xml:space="preserve"> на Те</w:t>
      </w:r>
      <w:r w:rsidR="004741B5">
        <w:rPr>
          <w:bCs/>
        </w:rPr>
        <w:t>р</w:t>
      </w:r>
      <w:r w:rsidR="004741B5">
        <w:rPr>
          <w:bCs/>
        </w:rPr>
        <w:t>риториаль</w:t>
      </w:r>
      <w:r w:rsidR="000D6E39">
        <w:rPr>
          <w:bCs/>
        </w:rPr>
        <w:t>ную</w:t>
      </w:r>
      <w:r w:rsidR="004741B5">
        <w:rPr>
          <w:bCs/>
        </w:rPr>
        <w:t xml:space="preserve"> избирательн</w:t>
      </w:r>
      <w:r w:rsidR="000D6E39">
        <w:rPr>
          <w:bCs/>
        </w:rPr>
        <w:t>ую</w:t>
      </w:r>
      <w:r w:rsidR="004741B5">
        <w:rPr>
          <w:bCs/>
        </w:rPr>
        <w:t xml:space="preserve"> комис</w:t>
      </w:r>
      <w:r w:rsidR="000D6E39">
        <w:rPr>
          <w:bCs/>
        </w:rPr>
        <w:t>сию города Шахты</w:t>
      </w:r>
      <w:r w:rsidR="004741B5">
        <w:rPr>
          <w:bCs/>
        </w:rPr>
        <w:t>»,</w:t>
      </w:r>
    </w:p>
    <w:p w:rsidR="009C6BDB" w:rsidRPr="009F6B45" w:rsidRDefault="009C6BDB" w:rsidP="009C6BDB">
      <w:pPr>
        <w:pStyle w:val="ac"/>
        <w:rPr>
          <w:sz w:val="28"/>
        </w:rPr>
      </w:pPr>
    </w:p>
    <w:p w:rsidR="009E58FA" w:rsidRDefault="009E58FA" w:rsidP="00CA73B3">
      <w:pPr>
        <w:spacing w:line="360" w:lineRule="auto"/>
        <w:ind w:right="-143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DF64A2">
        <w:rPr>
          <w:szCs w:val="28"/>
        </w:rPr>
        <w:t>города Шахты</w:t>
      </w:r>
      <w:r w:rsidR="00DF64A2">
        <w:rPr>
          <w:szCs w:val="28"/>
        </w:rPr>
        <w:t xml:space="preserve"> </w:t>
      </w:r>
      <w:r w:rsidR="00CA73B3">
        <w:rPr>
          <w:szCs w:val="28"/>
        </w:rPr>
        <w:t xml:space="preserve">Ростовской области </w:t>
      </w:r>
      <w:r w:rsidRPr="00DF64A2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9E58FA" w:rsidRPr="00CA73B3" w:rsidRDefault="009C6BDB" w:rsidP="00DF64A2">
      <w:pPr>
        <w:pStyle w:val="ac"/>
        <w:numPr>
          <w:ilvl w:val="0"/>
          <w:numId w:val="11"/>
        </w:numPr>
        <w:ind w:left="0" w:right="-1" w:firstLine="567"/>
        <w:rPr>
          <w:sz w:val="28"/>
        </w:rPr>
      </w:pPr>
      <w:r>
        <w:rPr>
          <w:sz w:val="28"/>
        </w:rPr>
        <w:t>Утвердить</w:t>
      </w:r>
      <w:r w:rsidRPr="009C6BDB">
        <w:rPr>
          <w:sz w:val="28"/>
        </w:rPr>
        <w:t xml:space="preserve"> </w:t>
      </w:r>
      <w:r w:rsidRPr="009F6B45">
        <w:rPr>
          <w:sz w:val="28"/>
        </w:rPr>
        <w:t xml:space="preserve">положение о Контрольно-ревизионной службе при </w:t>
      </w:r>
      <w:r>
        <w:rPr>
          <w:sz w:val="28"/>
        </w:rPr>
        <w:t xml:space="preserve">Территориальной </w:t>
      </w:r>
      <w:r w:rsidRPr="009F6B45">
        <w:rPr>
          <w:sz w:val="28"/>
        </w:rPr>
        <w:t>избирательной комиссии</w:t>
      </w:r>
      <w:r>
        <w:rPr>
          <w:sz w:val="28"/>
        </w:rPr>
        <w:t xml:space="preserve"> города Шахты </w:t>
      </w:r>
      <w:r w:rsidR="00897D95">
        <w:rPr>
          <w:sz w:val="28"/>
        </w:rPr>
        <w:t xml:space="preserve">на </w:t>
      </w:r>
      <w:r w:rsidR="00CA73B3" w:rsidRPr="00CA73B3">
        <w:rPr>
          <w:sz w:val="28"/>
        </w:rPr>
        <w:t>дополнител</w:t>
      </w:r>
      <w:r w:rsidR="00CA73B3" w:rsidRPr="00CA73B3">
        <w:rPr>
          <w:sz w:val="28"/>
        </w:rPr>
        <w:t>ь</w:t>
      </w:r>
      <w:r w:rsidR="00CA73B3" w:rsidRPr="00CA73B3">
        <w:rPr>
          <w:sz w:val="28"/>
        </w:rPr>
        <w:t>ны</w:t>
      </w:r>
      <w:r w:rsidR="00CA73B3">
        <w:rPr>
          <w:sz w:val="28"/>
        </w:rPr>
        <w:t>х</w:t>
      </w:r>
      <w:r w:rsidR="00CA73B3" w:rsidRPr="00CA73B3">
        <w:rPr>
          <w:sz w:val="28"/>
        </w:rPr>
        <w:t xml:space="preserve"> </w:t>
      </w:r>
      <w:r w:rsidR="00CA73B3" w:rsidRPr="00CA73B3">
        <w:rPr>
          <w:sz w:val="28"/>
        </w:rPr>
        <w:lastRenderedPageBreak/>
        <w:t>выбора</w:t>
      </w:r>
      <w:r w:rsidR="00CA73B3">
        <w:rPr>
          <w:sz w:val="28"/>
        </w:rPr>
        <w:t>х</w:t>
      </w:r>
      <w:r w:rsidR="00CA73B3" w:rsidRPr="00CA73B3">
        <w:rPr>
          <w:sz w:val="28"/>
        </w:rPr>
        <w:t xml:space="preserve"> депутата Законодательного Собрания Ростовской области шестого созыва по Шахтинскому одномандатному избирательному округу № 8 </w:t>
      </w:r>
      <w:r>
        <w:rPr>
          <w:sz w:val="28"/>
        </w:rPr>
        <w:t>(прил</w:t>
      </w:r>
      <w:r>
        <w:rPr>
          <w:sz w:val="28"/>
        </w:rPr>
        <w:t>а</w:t>
      </w:r>
      <w:r>
        <w:rPr>
          <w:sz w:val="28"/>
        </w:rPr>
        <w:t>гается).</w:t>
      </w:r>
    </w:p>
    <w:p w:rsidR="00792AE4" w:rsidRDefault="00792AE4" w:rsidP="00792AE4">
      <w:pPr>
        <w:pStyle w:val="ac"/>
        <w:numPr>
          <w:ilvl w:val="0"/>
          <w:numId w:val="11"/>
        </w:numPr>
        <w:ind w:left="0" w:firstLine="567"/>
        <w:rPr>
          <w:sz w:val="28"/>
        </w:rPr>
      </w:pPr>
      <w:r>
        <w:rPr>
          <w:sz w:val="28"/>
        </w:rPr>
        <w:t xml:space="preserve">Признать </w:t>
      </w:r>
      <w:r w:rsidRPr="000F2F80">
        <w:rPr>
          <w:sz w:val="28"/>
        </w:rPr>
        <w:t xml:space="preserve">утратившим силу </w:t>
      </w:r>
      <w:r>
        <w:rPr>
          <w:sz w:val="28"/>
        </w:rPr>
        <w:t>п</w:t>
      </w:r>
      <w:r w:rsidRPr="000F2F80">
        <w:rPr>
          <w:sz w:val="28"/>
        </w:rPr>
        <w:t xml:space="preserve">остановление </w:t>
      </w:r>
      <w:r>
        <w:rPr>
          <w:sz w:val="28"/>
        </w:rPr>
        <w:t>Территориальной и</w:t>
      </w:r>
      <w:r w:rsidRPr="000F2F80">
        <w:rPr>
          <w:sz w:val="28"/>
        </w:rPr>
        <w:t>зб</w:t>
      </w:r>
      <w:r w:rsidRPr="000F2F80">
        <w:rPr>
          <w:sz w:val="28"/>
        </w:rPr>
        <w:t>и</w:t>
      </w:r>
      <w:r w:rsidRPr="000F2F80">
        <w:rPr>
          <w:sz w:val="28"/>
        </w:rPr>
        <w:t xml:space="preserve">рательной комиссии </w:t>
      </w:r>
      <w:r>
        <w:rPr>
          <w:sz w:val="28"/>
        </w:rPr>
        <w:t xml:space="preserve">города Шахты </w:t>
      </w:r>
      <w:r w:rsidRPr="000F2F80">
        <w:rPr>
          <w:sz w:val="28"/>
        </w:rPr>
        <w:t xml:space="preserve">от </w:t>
      </w:r>
      <w:r>
        <w:rPr>
          <w:sz w:val="28"/>
        </w:rPr>
        <w:t>28.12.2012 г</w:t>
      </w:r>
      <w:r w:rsidRPr="000F2F80">
        <w:rPr>
          <w:sz w:val="28"/>
        </w:rPr>
        <w:t xml:space="preserve">.  № </w:t>
      </w:r>
      <w:r w:rsidR="000D6E39">
        <w:rPr>
          <w:sz w:val="28"/>
        </w:rPr>
        <w:t>89/О</w:t>
      </w:r>
      <w:r>
        <w:rPr>
          <w:sz w:val="28"/>
        </w:rPr>
        <w:t>-</w:t>
      </w:r>
      <w:r w:rsidR="000D6E39">
        <w:rPr>
          <w:sz w:val="28"/>
        </w:rPr>
        <w:t>4</w:t>
      </w:r>
      <w:r w:rsidRPr="000F2F80">
        <w:rPr>
          <w:sz w:val="28"/>
        </w:rPr>
        <w:t xml:space="preserve"> «Об утвержд</w:t>
      </w:r>
      <w:r w:rsidRPr="000F2F80">
        <w:rPr>
          <w:sz w:val="28"/>
        </w:rPr>
        <w:t>е</w:t>
      </w:r>
      <w:r w:rsidRPr="000F2F80">
        <w:rPr>
          <w:sz w:val="28"/>
        </w:rPr>
        <w:t xml:space="preserve">нии Положения о Контрольно-ревизионной службе при </w:t>
      </w:r>
      <w:r>
        <w:rPr>
          <w:sz w:val="28"/>
        </w:rPr>
        <w:t xml:space="preserve">Территориальной </w:t>
      </w:r>
      <w:r w:rsidRPr="000F2F80">
        <w:rPr>
          <w:sz w:val="28"/>
        </w:rPr>
        <w:t>и</w:t>
      </w:r>
      <w:r w:rsidRPr="000F2F80">
        <w:rPr>
          <w:sz w:val="28"/>
        </w:rPr>
        <w:t>з</w:t>
      </w:r>
      <w:r w:rsidRPr="000F2F80">
        <w:rPr>
          <w:sz w:val="28"/>
        </w:rPr>
        <w:t xml:space="preserve">бирательной комиссии </w:t>
      </w:r>
      <w:r>
        <w:rPr>
          <w:sz w:val="28"/>
        </w:rPr>
        <w:t>города Шахты</w:t>
      </w:r>
      <w:r w:rsidR="000D6E39">
        <w:rPr>
          <w:sz w:val="28"/>
        </w:rPr>
        <w:t xml:space="preserve"> на выборах депут</w:t>
      </w:r>
      <w:r w:rsidR="000D6E39">
        <w:rPr>
          <w:sz w:val="28"/>
        </w:rPr>
        <w:t>а</w:t>
      </w:r>
      <w:r w:rsidR="000D6E39">
        <w:rPr>
          <w:sz w:val="28"/>
        </w:rPr>
        <w:t>тов Законодательного Собрания Ростовской области шестого созыва  по Шахтинскому одноманда</w:t>
      </w:r>
      <w:r w:rsidR="000D6E39">
        <w:rPr>
          <w:sz w:val="28"/>
        </w:rPr>
        <w:t>т</w:t>
      </w:r>
      <w:r w:rsidR="000D6E39">
        <w:rPr>
          <w:sz w:val="28"/>
        </w:rPr>
        <w:t>ному избирательному округу № 8</w:t>
      </w:r>
      <w:r w:rsidRPr="000F2F80">
        <w:rPr>
          <w:sz w:val="28"/>
        </w:rPr>
        <w:t>».</w:t>
      </w:r>
    </w:p>
    <w:p w:rsidR="00FF7EF5" w:rsidRDefault="00FF7EF5" w:rsidP="00792AE4">
      <w:pPr>
        <w:pStyle w:val="ac"/>
        <w:numPr>
          <w:ilvl w:val="0"/>
          <w:numId w:val="11"/>
        </w:numPr>
        <w:ind w:left="0" w:firstLine="567"/>
        <w:rPr>
          <w:sz w:val="28"/>
        </w:rPr>
      </w:pPr>
      <w:r>
        <w:rPr>
          <w:sz w:val="28"/>
        </w:rPr>
        <w:t>Разместить настоящее постановление на сайте Окружной избир</w:t>
      </w:r>
      <w:r>
        <w:rPr>
          <w:sz w:val="28"/>
        </w:rPr>
        <w:t>а</w:t>
      </w:r>
      <w:r>
        <w:rPr>
          <w:sz w:val="28"/>
        </w:rPr>
        <w:t>тельной комиссии Шахтинского  избирательного округа № 8 в информацио</w:t>
      </w:r>
      <w:r>
        <w:rPr>
          <w:sz w:val="28"/>
        </w:rPr>
        <w:t>н</w:t>
      </w:r>
      <w:r>
        <w:rPr>
          <w:sz w:val="28"/>
        </w:rPr>
        <w:t>но-телекоммуникационной сети «Интернет».</w:t>
      </w:r>
    </w:p>
    <w:p w:rsidR="00031FEE" w:rsidRDefault="00031FEE" w:rsidP="00031FEE">
      <w:pPr>
        <w:spacing w:line="360" w:lineRule="auto"/>
        <w:ind w:left="567"/>
        <w:jc w:val="both"/>
        <w:rPr>
          <w:szCs w:val="28"/>
        </w:rPr>
      </w:pPr>
    </w:p>
    <w:p w:rsidR="00CE313D" w:rsidRDefault="00A1676D">
      <w:pPr>
        <w:spacing w:before="60" w:after="60"/>
      </w:pPr>
      <w:r>
        <w:t>П</w:t>
      </w:r>
      <w:r w:rsidR="00CE313D">
        <w:t>редседател</w:t>
      </w:r>
      <w:r>
        <w:t>ь</w:t>
      </w:r>
      <w:r w:rsidR="00CE313D">
        <w:t xml:space="preserve"> комиссии</w:t>
      </w:r>
      <w:r w:rsidR="00CE313D">
        <w:tab/>
        <w:t xml:space="preserve">                          </w:t>
      </w:r>
      <w:r w:rsidR="00637B5C">
        <w:tab/>
      </w:r>
      <w:r w:rsidR="00866B02">
        <w:tab/>
      </w:r>
      <w:r w:rsidR="00637B5C">
        <w:tab/>
        <w:t xml:space="preserve">   </w:t>
      </w:r>
      <w:r w:rsidR="001007EB">
        <w:t xml:space="preserve">  </w:t>
      </w:r>
      <w:r>
        <w:t>А.В.</w:t>
      </w:r>
      <w:r w:rsidR="006621A9">
        <w:t xml:space="preserve"> </w:t>
      </w:r>
      <w:r>
        <w:t>Кухтин</w:t>
      </w:r>
    </w:p>
    <w:p w:rsidR="00031FEE" w:rsidRDefault="00031FEE" w:rsidP="0022044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D251A3" w:rsidRDefault="00CE313D" w:rsidP="0022044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866B02">
        <w:rPr>
          <w:kern w:val="28"/>
        </w:rPr>
        <w:tab/>
        <w:t xml:space="preserve">     </w:t>
      </w:r>
      <w:r>
        <w:rPr>
          <w:kern w:val="28"/>
        </w:rPr>
        <w:t>В.И. Максюта</w:t>
      </w:r>
    </w:p>
    <w:sectPr w:rsidR="00D251A3" w:rsidSect="00A1676D">
      <w:headerReference w:type="even" r:id="rId8"/>
      <w:headerReference w:type="default" r:id="rId9"/>
      <w:type w:val="continuous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010" w:rsidRDefault="00C14010">
      <w:r>
        <w:separator/>
      </w:r>
    </w:p>
  </w:endnote>
  <w:endnote w:type="continuationSeparator" w:id="1">
    <w:p w:rsidR="00C14010" w:rsidRDefault="00C14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010" w:rsidRDefault="00C14010">
      <w:r>
        <w:separator/>
      </w:r>
    </w:p>
  </w:footnote>
  <w:footnote w:type="continuationSeparator" w:id="1">
    <w:p w:rsidR="00C14010" w:rsidRDefault="00C14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E3C" w:rsidRDefault="00763E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63E3C" w:rsidRDefault="00763E3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E3C" w:rsidRDefault="00763E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C6F5F">
      <w:rPr>
        <w:rStyle w:val="a5"/>
        <w:noProof/>
      </w:rPr>
      <w:t>2</w:t>
    </w:r>
    <w:r>
      <w:rPr>
        <w:rStyle w:val="a5"/>
      </w:rPr>
      <w:fldChar w:fldCharType="end"/>
    </w:r>
  </w:p>
  <w:p w:rsidR="00763E3C" w:rsidRDefault="00763E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A98AB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2176C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10"/>
  </w:num>
  <w:num w:numId="7">
    <w:abstractNumId w:val="5"/>
  </w:num>
  <w:num w:numId="8">
    <w:abstractNumId w:val="1"/>
  </w:num>
  <w:num w:numId="9">
    <w:abstractNumId w:val="7"/>
  </w:num>
  <w:num w:numId="10">
    <w:abstractNumId w:val="6"/>
    <w:lvlOverride w:ilvl="0">
      <w:startOverride w:val="1"/>
    </w:lvlOverride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12A99"/>
    <w:rsid w:val="00014E01"/>
    <w:rsid w:val="00016C3E"/>
    <w:rsid w:val="00031FEE"/>
    <w:rsid w:val="000376F5"/>
    <w:rsid w:val="00061C12"/>
    <w:rsid w:val="0007752D"/>
    <w:rsid w:val="000D6E39"/>
    <w:rsid w:val="000E6BCA"/>
    <w:rsid w:val="000F36F1"/>
    <w:rsid w:val="000F5ED1"/>
    <w:rsid w:val="001007EB"/>
    <w:rsid w:val="001054A7"/>
    <w:rsid w:val="00106D2F"/>
    <w:rsid w:val="001106DC"/>
    <w:rsid w:val="00125A0B"/>
    <w:rsid w:val="00135127"/>
    <w:rsid w:val="00156796"/>
    <w:rsid w:val="001637E1"/>
    <w:rsid w:val="001720C4"/>
    <w:rsid w:val="001753DE"/>
    <w:rsid w:val="00175F69"/>
    <w:rsid w:val="001818A1"/>
    <w:rsid w:val="00191B33"/>
    <w:rsid w:val="001A6A4F"/>
    <w:rsid w:val="001B0EF3"/>
    <w:rsid w:val="001B757C"/>
    <w:rsid w:val="001C6CB8"/>
    <w:rsid w:val="001C6F5F"/>
    <w:rsid w:val="001F5F73"/>
    <w:rsid w:val="0020703E"/>
    <w:rsid w:val="00220441"/>
    <w:rsid w:val="00221A69"/>
    <w:rsid w:val="00222FCB"/>
    <w:rsid w:val="002232D3"/>
    <w:rsid w:val="00230DB8"/>
    <w:rsid w:val="00251BB0"/>
    <w:rsid w:val="00297579"/>
    <w:rsid w:val="002A6A32"/>
    <w:rsid w:val="002D624D"/>
    <w:rsid w:val="002D6BD6"/>
    <w:rsid w:val="00312F77"/>
    <w:rsid w:val="003136FE"/>
    <w:rsid w:val="0031733E"/>
    <w:rsid w:val="00323F4B"/>
    <w:rsid w:val="00337EEA"/>
    <w:rsid w:val="00344273"/>
    <w:rsid w:val="00361725"/>
    <w:rsid w:val="00370DE8"/>
    <w:rsid w:val="003819D8"/>
    <w:rsid w:val="00394326"/>
    <w:rsid w:val="003A2918"/>
    <w:rsid w:val="003C0A92"/>
    <w:rsid w:val="003D3648"/>
    <w:rsid w:val="003F58A4"/>
    <w:rsid w:val="0042302C"/>
    <w:rsid w:val="0042479A"/>
    <w:rsid w:val="00437AE0"/>
    <w:rsid w:val="00453FE7"/>
    <w:rsid w:val="00461069"/>
    <w:rsid w:val="004723AD"/>
    <w:rsid w:val="004741B5"/>
    <w:rsid w:val="00474B7E"/>
    <w:rsid w:val="004818B8"/>
    <w:rsid w:val="004D2E9A"/>
    <w:rsid w:val="004E04D7"/>
    <w:rsid w:val="004F1CE7"/>
    <w:rsid w:val="004F538C"/>
    <w:rsid w:val="00507ACB"/>
    <w:rsid w:val="005258F6"/>
    <w:rsid w:val="0053403B"/>
    <w:rsid w:val="005412D2"/>
    <w:rsid w:val="00545079"/>
    <w:rsid w:val="0055023D"/>
    <w:rsid w:val="0055347B"/>
    <w:rsid w:val="00574A4E"/>
    <w:rsid w:val="00577A26"/>
    <w:rsid w:val="00595523"/>
    <w:rsid w:val="005D2D2B"/>
    <w:rsid w:val="005E6B38"/>
    <w:rsid w:val="00603699"/>
    <w:rsid w:val="00607079"/>
    <w:rsid w:val="00637B5C"/>
    <w:rsid w:val="006420C6"/>
    <w:rsid w:val="006442B3"/>
    <w:rsid w:val="00655024"/>
    <w:rsid w:val="006621A9"/>
    <w:rsid w:val="00683F66"/>
    <w:rsid w:val="00696623"/>
    <w:rsid w:val="006C5E2F"/>
    <w:rsid w:val="006D27D3"/>
    <w:rsid w:val="006E3FB2"/>
    <w:rsid w:val="006F1252"/>
    <w:rsid w:val="00711CCA"/>
    <w:rsid w:val="00741597"/>
    <w:rsid w:val="00742475"/>
    <w:rsid w:val="00753A7D"/>
    <w:rsid w:val="00755E5C"/>
    <w:rsid w:val="00763E3C"/>
    <w:rsid w:val="00772452"/>
    <w:rsid w:val="00785248"/>
    <w:rsid w:val="00792AE4"/>
    <w:rsid w:val="00794641"/>
    <w:rsid w:val="00796C02"/>
    <w:rsid w:val="007A690B"/>
    <w:rsid w:val="007B36AB"/>
    <w:rsid w:val="007B613F"/>
    <w:rsid w:val="007D5C37"/>
    <w:rsid w:val="007D60F4"/>
    <w:rsid w:val="007F63B8"/>
    <w:rsid w:val="00812338"/>
    <w:rsid w:val="008125FB"/>
    <w:rsid w:val="0082502A"/>
    <w:rsid w:val="00860249"/>
    <w:rsid w:val="00864AA4"/>
    <w:rsid w:val="00866B02"/>
    <w:rsid w:val="008723FD"/>
    <w:rsid w:val="00897D95"/>
    <w:rsid w:val="008A31A4"/>
    <w:rsid w:val="008A65B5"/>
    <w:rsid w:val="008B750B"/>
    <w:rsid w:val="008E0708"/>
    <w:rsid w:val="00911FD0"/>
    <w:rsid w:val="0094405C"/>
    <w:rsid w:val="009640A0"/>
    <w:rsid w:val="009657BA"/>
    <w:rsid w:val="00983719"/>
    <w:rsid w:val="00983B4D"/>
    <w:rsid w:val="00986CE2"/>
    <w:rsid w:val="009A09E3"/>
    <w:rsid w:val="009B1A6B"/>
    <w:rsid w:val="009C6BDB"/>
    <w:rsid w:val="009E58FA"/>
    <w:rsid w:val="009E6520"/>
    <w:rsid w:val="009F225C"/>
    <w:rsid w:val="00A10E5D"/>
    <w:rsid w:val="00A1676D"/>
    <w:rsid w:val="00A22BBD"/>
    <w:rsid w:val="00A247EE"/>
    <w:rsid w:val="00A43B62"/>
    <w:rsid w:val="00A44985"/>
    <w:rsid w:val="00A62302"/>
    <w:rsid w:val="00A62EB3"/>
    <w:rsid w:val="00A77950"/>
    <w:rsid w:val="00A84F7C"/>
    <w:rsid w:val="00A931B0"/>
    <w:rsid w:val="00AA4697"/>
    <w:rsid w:val="00AB7D16"/>
    <w:rsid w:val="00AD2589"/>
    <w:rsid w:val="00AD6539"/>
    <w:rsid w:val="00AE2452"/>
    <w:rsid w:val="00AE24C0"/>
    <w:rsid w:val="00AE6FD7"/>
    <w:rsid w:val="00AF7D7E"/>
    <w:rsid w:val="00B24B70"/>
    <w:rsid w:val="00B260EF"/>
    <w:rsid w:val="00B4090D"/>
    <w:rsid w:val="00B41305"/>
    <w:rsid w:val="00B45124"/>
    <w:rsid w:val="00B463B5"/>
    <w:rsid w:val="00B82441"/>
    <w:rsid w:val="00B83192"/>
    <w:rsid w:val="00B94249"/>
    <w:rsid w:val="00BA77A7"/>
    <w:rsid w:val="00BB0BAE"/>
    <w:rsid w:val="00BB34DF"/>
    <w:rsid w:val="00BC03EC"/>
    <w:rsid w:val="00BC2B32"/>
    <w:rsid w:val="00BC5A5A"/>
    <w:rsid w:val="00BD182F"/>
    <w:rsid w:val="00BD3C68"/>
    <w:rsid w:val="00BF1D62"/>
    <w:rsid w:val="00BF5E19"/>
    <w:rsid w:val="00BF7BFC"/>
    <w:rsid w:val="00C028F0"/>
    <w:rsid w:val="00C12DC7"/>
    <w:rsid w:val="00C14010"/>
    <w:rsid w:val="00C166A7"/>
    <w:rsid w:val="00C35911"/>
    <w:rsid w:val="00C82C12"/>
    <w:rsid w:val="00CA73B3"/>
    <w:rsid w:val="00CC3B1A"/>
    <w:rsid w:val="00CC70F7"/>
    <w:rsid w:val="00CD7F13"/>
    <w:rsid w:val="00CE313D"/>
    <w:rsid w:val="00CE3459"/>
    <w:rsid w:val="00CF62C9"/>
    <w:rsid w:val="00D251A3"/>
    <w:rsid w:val="00D3084B"/>
    <w:rsid w:val="00D40D1C"/>
    <w:rsid w:val="00D41581"/>
    <w:rsid w:val="00D72AAB"/>
    <w:rsid w:val="00D852F1"/>
    <w:rsid w:val="00DB7294"/>
    <w:rsid w:val="00DD0DCC"/>
    <w:rsid w:val="00DD1047"/>
    <w:rsid w:val="00DD2D5D"/>
    <w:rsid w:val="00DD476F"/>
    <w:rsid w:val="00DD4830"/>
    <w:rsid w:val="00DD7117"/>
    <w:rsid w:val="00DF64A2"/>
    <w:rsid w:val="00E05386"/>
    <w:rsid w:val="00E203DB"/>
    <w:rsid w:val="00E22E93"/>
    <w:rsid w:val="00E260A3"/>
    <w:rsid w:val="00E316D0"/>
    <w:rsid w:val="00E34FF0"/>
    <w:rsid w:val="00E36CB4"/>
    <w:rsid w:val="00E40700"/>
    <w:rsid w:val="00E73207"/>
    <w:rsid w:val="00E73E39"/>
    <w:rsid w:val="00E76A93"/>
    <w:rsid w:val="00E82CE7"/>
    <w:rsid w:val="00E91308"/>
    <w:rsid w:val="00EA6B5E"/>
    <w:rsid w:val="00EB6AA1"/>
    <w:rsid w:val="00EB7F00"/>
    <w:rsid w:val="00EC0747"/>
    <w:rsid w:val="00EC1CEB"/>
    <w:rsid w:val="00EC63D9"/>
    <w:rsid w:val="00EE4DC3"/>
    <w:rsid w:val="00EF70BA"/>
    <w:rsid w:val="00F14798"/>
    <w:rsid w:val="00F232EB"/>
    <w:rsid w:val="00F35895"/>
    <w:rsid w:val="00F45E33"/>
    <w:rsid w:val="00F5486D"/>
    <w:rsid w:val="00F6087C"/>
    <w:rsid w:val="00F751A2"/>
    <w:rsid w:val="00F7551E"/>
    <w:rsid w:val="00F82773"/>
    <w:rsid w:val="00FA178C"/>
    <w:rsid w:val="00FB4D27"/>
    <w:rsid w:val="00FB6A61"/>
    <w:rsid w:val="00FC6915"/>
    <w:rsid w:val="00FC7803"/>
    <w:rsid w:val="00FD3FC5"/>
    <w:rsid w:val="00FD742F"/>
    <w:rsid w:val="00FE1675"/>
    <w:rsid w:val="00FF54E2"/>
    <w:rsid w:val="00FF6AC8"/>
    <w:rsid w:val="00FF7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Рабочий"/>
    <w:basedOn w:val="a"/>
    <w:rsid w:val="00E22E9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6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2015-06-26T13:57:00Z</cp:lastPrinted>
  <dcterms:created xsi:type="dcterms:W3CDTF">2022-01-16T13:54:00Z</dcterms:created>
  <dcterms:modified xsi:type="dcterms:W3CDTF">2022-01-16T13:54:00Z</dcterms:modified>
</cp:coreProperties>
</file>